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page" w:horzAnchor="page" w:tblpX="852" w:tblpY="6238"/>
        <w:tblOverlap w:val="never"/>
        <w:tblW w:w="2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</w:tblGrid>
      <w:tr w:rsidR="009631CD" w14:paraId="74DB451A" w14:textId="77777777" w:rsidTr="002C5E9D">
        <w:trPr>
          <w:trHeight w:hRule="exact" w:val="9072"/>
        </w:trPr>
        <w:tc>
          <w:tcPr>
            <w:tcW w:w="2552" w:type="dxa"/>
            <w:tcMar>
              <w:left w:w="0" w:type="dxa"/>
              <w:right w:w="0" w:type="dxa"/>
            </w:tcMar>
          </w:tcPr>
          <w:p w14:paraId="179C091B" w14:textId="77777777" w:rsidR="00DF3524" w:rsidRPr="007C3C8D" w:rsidRDefault="00DF3524" w:rsidP="00DF3524">
            <w:pPr>
              <w:pStyle w:val="TitelZottegem"/>
              <w:rPr>
                <w:lang w:val="nl-BE"/>
              </w:rPr>
            </w:pPr>
            <w:r w:rsidRPr="007C3C8D">
              <w:rPr>
                <w:lang w:val="nl-BE"/>
              </w:rPr>
              <w:t>Pagina</w:t>
            </w:r>
          </w:p>
          <w:p w14:paraId="5815FDC4" w14:textId="4245AB45" w:rsidR="00DF3524" w:rsidRPr="007C3C8D" w:rsidRDefault="00DF3524" w:rsidP="00DF3524">
            <w:pPr>
              <w:pStyle w:val="StandaardZottegem"/>
              <w:rPr>
                <w:lang w:val="nl-BE"/>
              </w:rPr>
            </w:pPr>
            <w:r>
              <w:fldChar w:fldCharType="begin"/>
            </w:r>
            <w:r w:rsidRPr="007C3C8D">
              <w:rPr>
                <w:lang w:val="nl-BE"/>
              </w:rPr>
              <w:instrText xml:space="preserve"> PAGE  \* Arabic  \* MERGEFORMAT </w:instrText>
            </w:r>
            <w:r>
              <w:fldChar w:fldCharType="separate"/>
            </w:r>
            <w:r w:rsidRPr="007C3C8D">
              <w:rPr>
                <w:noProof/>
                <w:lang w:val="nl-BE"/>
              </w:rPr>
              <w:t>1</w:t>
            </w:r>
            <w:r>
              <w:fldChar w:fldCharType="end"/>
            </w:r>
            <w:r w:rsidRPr="007C3C8D">
              <w:rPr>
                <w:lang w:val="nl-BE"/>
              </w:rPr>
              <w:t xml:space="preserve"> / </w:t>
            </w:r>
            <w:r w:rsidR="00BA2BF1" w:rsidRPr="007C3C8D">
              <w:rPr>
                <w:noProof/>
                <w:lang w:val="nl-BE"/>
              </w:rPr>
              <w:t>2</w:t>
            </w:r>
          </w:p>
          <w:p w14:paraId="5EB52171" w14:textId="77777777" w:rsidR="00DF3524" w:rsidRDefault="00DF3524" w:rsidP="00DF3524">
            <w:pPr>
              <w:pStyle w:val="StandaardZottegem"/>
              <w:rPr>
                <w:lang w:val="nl-BE"/>
              </w:rPr>
            </w:pPr>
          </w:p>
          <w:p w14:paraId="65D0D2B3" w14:textId="77777777" w:rsidR="00DF3524" w:rsidRPr="007C3C8D" w:rsidRDefault="00DF3524" w:rsidP="00DF3524">
            <w:pPr>
              <w:pStyle w:val="TitelZottegem"/>
              <w:rPr>
                <w:lang w:val="nl-BE"/>
              </w:rPr>
            </w:pPr>
            <w:r w:rsidRPr="007C3C8D">
              <w:rPr>
                <w:lang w:val="nl-BE"/>
              </w:rPr>
              <w:t xml:space="preserve">Contact </w:t>
            </w:r>
          </w:p>
          <w:p w14:paraId="17301763" w14:textId="294F3492" w:rsidR="00DF3524" w:rsidRPr="007C3C8D" w:rsidRDefault="00BA2BF1" w:rsidP="00DF3524">
            <w:pPr>
              <w:pStyle w:val="StandaardZottegem"/>
              <w:rPr>
                <w:lang w:val="nl-BE"/>
              </w:rPr>
            </w:pPr>
            <w:r w:rsidRPr="007C3C8D">
              <w:rPr>
                <w:lang w:val="nl-BE"/>
              </w:rPr>
              <w:t>Dirk D’Hondt</w:t>
            </w:r>
          </w:p>
          <w:p w14:paraId="2AFDFC32" w14:textId="77777777" w:rsidR="00DF3524" w:rsidRDefault="00DF3524" w:rsidP="00DF3524">
            <w:pPr>
              <w:pStyle w:val="StandaardZottegem"/>
              <w:rPr>
                <w:lang w:val="nl-BE"/>
              </w:rPr>
            </w:pPr>
          </w:p>
          <w:p w14:paraId="6CC0CBB9" w14:textId="77777777" w:rsidR="00DF3524" w:rsidRPr="007C3C8D" w:rsidRDefault="00DF3524" w:rsidP="00DF3524">
            <w:pPr>
              <w:pStyle w:val="StandaardZottegem"/>
              <w:rPr>
                <w:lang w:val="nl-BE"/>
              </w:rPr>
            </w:pPr>
            <w:r w:rsidRPr="007C3C8D">
              <w:rPr>
                <w:lang w:val="nl-BE"/>
              </w:rPr>
              <w:t xml:space="preserve">Stad Zottegem </w:t>
            </w:r>
          </w:p>
          <w:p w14:paraId="3B5475F0" w14:textId="77777777" w:rsidR="00DF3524" w:rsidRPr="007C3C8D" w:rsidRDefault="00DF3524" w:rsidP="00DF3524">
            <w:pPr>
              <w:pStyle w:val="StandaardZottegem"/>
              <w:rPr>
                <w:lang w:val="nl-BE"/>
              </w:rPr>
            </w:pPr>
            <w:r w:rsidRPr="007C3C8D">
              <w:rPr>
                <w:lang w:val="nl-BE"/>
              </w:rPr>
              <w:t xml:space="preserve">Gustaaf </w:t>
            </w:r>
            <w:proofErr w:type="spellStart"/>
            <w:r w:rsidRPr="007C3C8D">
              <w:rPr>
                <w:lang w:val="nl-BE"/>
              </w:rPr>
              <w:t>Schockaertstraat</w:t>
            </w:r>
            <w:proofErr w:type="spellEnd"/>
            <w:r w:rsidRPr="007C3C8D">
              <w:rPr>
                <w:lang w:val="nl-BE"/>
              </w:rPr>
              <w:t xml:space="preserve"> 7</w:t>
            </w:r>
          </w:p>
          <w:p w14:paraId="323D4A3C" w14:textId="77777777" w:rsidR="00DF3524" w:rsidRPr="007C3C8D" w:rsidRDefault="00DF3524" w:rsidP="00DF3524">
            <w:pPr>
              <w:pStyle w:val="StandaardZottegem"/>
              <w:rPr>
                <w:lang w:val="nl-BE"/>
              </w:rPr>
            </w:pPr>
            <w:r w:rsidRPr="007C3C8D">
              <w:rPr>
                <w:lang w:val="nl-BE"/>
              </w:rPr>
              <w:t>9620 Zottegem</w:t>
            </w:r>
          </w:p>
          <w:p w14:paraId="7455B5A9" w14:textId="77777777" w:rsidR="00DF3524" w:rsidRPr="007C3C8D" w:rsidRDefault="00DF3524" w:rsidP="00DF3524">
            <w:pPr>
              <w:pStyle w:val="StandaardZottegem"/>
              <w:rPr>
                <w:color w:val="000000" w:themeColor="text1"/>
                <w:lang w:val="nl-BE"/>
              </w:rPr>
            </w:pPr>
            <w:r w:rsidRPr="007C3C8D">
              <w:rPr>
                <w:color w:val="000000" w:themeColor="text1"/>
                <w:lang w:val="nl-BE"/>
              </w:rPr>
              <w:t xml:space="preserve"> </w:t>
            </w:r>
          </w:p>
          <w:p w14:paraId="17271ABE" w14:textId="2C4D8928" w:rsidR="00DF3524" w:rsidRDefault="00DF3524" w:rsidP="00DF3524">
            <w:pPr>
              <w:pStyle w:val="StandaardZottegem"/>
              <w:rPr>
                <w:lang w:val="nl-BE"/>
              </w:rPr>
            </w:pPr>
            <w:r>
              <w:rPr>
                <w:lang w:val="nl-BE"/>
              </w:rPr>
              <w:t xml:space="preserve">09 364 64 </w:t>
            </w:r>
            <w:r w:rsidR="00BA2BF1">
              <w:rPr>
                <w:lang w:val="nl-BE"/>
              </w:rPr>
              <w:t>95</w:t>
            </w:r>
          </w:p>
          <w:p w14:paraId="5239B8B9" w14:textId="57B9EA70" w:rsidR="00DF3524" w:rsidRDefault="00BA2BF1" w:rsidP="00DF3524">
            <w:pPr>
              <w:pStyle w:val="StandaardZottegem"/>
              <w:rPr>
                <w:lang w:val="nl-BE"/>
              </w:rPr>
            </w:pPr>
            <w:r>
              <w:rPr>
                <w:lang w:val="nl-BE"/>
              </w:rPr>
              <w:t>wonen</w:t>
            </w:r>
          </w:p>
          <w:p w14:paraId="0B7078E9" w14:textId="77777777" w:rsidR="009631CD" w:rsidRPr="007C3C8D" w:rsidRDefault="00DF3524" w:rsidP="00DF3524">
            <w:pPr>
              <w:pStyle w:val="StandaardZottegem"/>
              <w:rPr>
                <w:lang w:val="nl-BE"/>
              </w:rPr>
            </w:pPr>
            <w:r>
              <w:rPr>
                <w:lang w:val="nl-BE"/>
              </w:rPr>
              <w:t>@zottegem.be</w:t>
            </w:r>
          </w:p>
        </w:tc>
      </w:tr>
    </w:tbl>
    <w:tbl>
      <w:tblPr>
        <w:tblStyle w:val="TableGrid"/>
        <w:tblpPr w:topFromText="2835" w:bottomFromText="1928" w:vertAnchor="page" w:tblpXSpec="right" w:tblpY="3176"/>
        <w:tblOverlap w:val="never"/>
        <w:tblW w:w="7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0"/>
      </w:tblGrid>
      <w:tr w:rsidR="002C5E9D" w:rsidRPr="002F7E2E" w14:paraId="03EEEA81" w14:textId="77777777" w:rsidTr="002C5E9D">
        <w:trPr>
          <w:trHeight w:val="1134"/>
        </w:trPr>
        <w:tc>
          <w:tcPr>
            <w:tcW w:w="7660" w:type="dxa"/>
            <w:vAlign w:val="bottom"/>
          </w:tcPr>
          <w:p w14:paraId="1AF6FB12" w14:textId="16BED27B" w:rsidR="002C5E9D" w:rsidRPr="00187BB7" w:rsidRDefault="00BA2BF1" w:rsidP="00BA2BF1">
            <w:pPr>
              <w:pStyle w:val="Pa5"/>
              <w:spacing w:line="600" w:lineRule="exact"/>
              <w:jc w:val="center"/>
              <w:rPr>
                <w:rFonts w:ascii="Hind Light" w:hAnsi="Hind Light" w:cs="Hind Light"/>
                <w:color w:val="00A6D2"/>
                <w:sz w:val="56"/>
                <w:szCs w:val="56"/>
              </w:rPr>
            </w:pPr>
            <w:proofErr w:type="spellStart"/>
            <w:r>
              <w:rPr>
                <w:rFonts w:ascii="Hind Light" w:hAnsi="Hind Light" w:cs="Hind Light"/>
                <w:color w:val="00A6D2"/>
                <w:sz w:val="56"/>
                <w:szCs w:val="56"/>
              </w:rPr>
              <w:t>Aanvraagformulier</w:t>
            </w:r>
            <w:proofErr w:type="spellEnd"/>
            <w:r>
              <w:rPr>
                <w:rFonts w:ascii="Hind Light" w:hAnsi="Hind Light" w:cs="Hind Light"/>
                <w:color w:val="00A6D2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Hind Light" w:hAnsi="Hind Light" w:cs="Hind Light"/>
                <w:color w:val="00A6D2"/>
                <w:sz w:val="56"/>
                <w:szCs w:val="56"/>
              </w:rPr>
              <w:t>conformiteitsattest</w:t>
            </w:r>
            <w:proofErr w:type="spellEnd"/>
          </w:p>
          <w:p w14:paraId="100AA880" w14:textId="77777777" w:rsidR="002C5E9D" w:rsidRPr="00187BB7" w:rsidRDefault="002C5E9D" w:rsidP="002C5E9D">
            <w:pPr>
              <w:rPr>
                <w:lang w:val="nl-BE"/>
              </w:rPr>
            </w:pPr>
          </w:p>
        </w:tc>
      </w:tr>
    </w:tbl>
    <w:p w14:paraId="7FA70C95" w14:textId="035E5F4E" w:rsidR="009631CD" w:rsidRDefault="009631CD" w:rsidP="005B70B8">
      <w:pPr>
        <w:pStyle w:val="TitelZottegem"/>
      </w:pPr>
      <w:r w:rsidRPr="00E640D1">
        <w:rPr>
          <w:noProof/>
          <w:lang w:val="nl-BE" w:eastAsia="nl-BE"/>
        </w:rPr>
        <w:drawing>
          <wp:anchor distT="0" distB="1080135" distL="114300" distR="114300" simplePos="0" relativeHeight="251659264" behindDoc="0" locked="0" layoutInCell="1" allowOverlap="0" wp14:anchorId="0D4A8A34" wp14:editId="7FA4B677">
            <wp:simplePos x="0" y="0"/>
            <wp:positionH relativeFrom="page">
              <wp:posOffset>540385</wp:posOffset>
            </wp:positionH>
            <wp:positionV relativeFrom="page">
              <wp:posOffset>791845</wp:posOffset>
            </wp:positionV>
            <wp:extent cx="1260000" cy="1951200"/>
            <wp:effectExtent l="0" t="0" r="0" b="0"/>
            <wp:wrapTopAndBottom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9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524">
        <w:t xml:space="preserve">AANVRAAG </w:t>
      </w:r>
      <w:r w:rsidR="00276FBE">
        <w:t xml:space="preserve">VOOR </w:t>
      </w:r>
      <w:r w:rsidR="006D751C">
        <w:t>EEN CONFORMITEITSONDERZOEK</w:t>
      </w:r>
    </w:p>
    <w:p w14:paraId="469AB966" w14:textId="6B12777D" w:rsidR="00C359CD" w:rsidRDefault="00C359CD" w:rsidP="00B03177">
      <w:pPr>
        <w:pStyle w:val="StandaardZottegem"/>
        <w:rPr>
          <w:rFonts w:ascii="Hind Medium" w:hAnsi="Hind Medium"/>
        </w:rPr>
      </w:pPr>
    </w:p>
    <w:p w14:paraId="38C74EE7" w14:textId="16368BA9" w:rsidR="00634E5D" w:rsidRDefault="006D751C" w:rsidP="006D751C">
      <w:pPr>
        <w:pStyle w:val="TussentitelZottegem"/>
      </w:pPr>
      <w:r>
        <w:t>A.1 identificatiegegevens van de aanvrager</w:t>
      </w:r>
    </w:p>
    <w:p w14:paraId="7BCA2F42" w14:textId="13A28323" w:rsidR="006D751C" w:rsidRPr="006D751C" w:rsidRDefault="006D751C" w:rsidP="006D751C">
      <w:pPr>
        <w:pStyle w:val="TussentitelZottegem"/>
        <w:rPr>
          <w:rFonts w:ascii="Hind Light" w:hAnsi="Hind Light"/>
        </w:rPr>
      </w:pPr>
      <w:r w:rsidRPr="006D751C">
        <w:rPr>
          <w:rFonts w:ascii="Hind Light" w:hAnsi="Hind Light"/>
        </w:rPr>
        <w:t>Bij onverdeeldheid, vermeld de identificatiegegevens van de andere(n) in een bijlage</w:t>
      </w:r>
    </w:p>
    <w:p w14:paraId="512ACD62" w14:textId="0C4DAD77" w:rsidR="00B03177" w:rsidRDefault="006D751C" w:rsidP="00B03177">
      <w:pPr>
        <w:pStyle w:val="StandaardZottegem"/>
      </w:pPr>
      <w:r>
        <w:t>Volledig naam</w:t>
      </w:r>
      <w:r w:rsidR="00B03177">
        <w:t>:</w:t>
      </w:r>
      <w:r w:rsidR="00B03177" w:rsidRPr="007B18C1">
        <w:t xml:space="preserve"> </w:t>
      </w:r>
      <w:sdt>
        <w:sdtPr>
          <w:id w:val="2086803711"/>
          <w:placeholder>
            <w:docPart w:val="E05CECCABDD4439DBB7A1F28E21F912E"/>
          </w:placeholder>
          <w:showingPlcHdr/>
          <w:text/>
        </w:sdtPr>
        <w:sdtEndPr/>
        <w:sdtContent>
          <w:r w:rsidR="00B03177"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7B2B3F5F" w14:textId="77777777" w:rsidR="006078CB" w:rsidRDefault="006078CB" w:rsidP="006078CB">
      <w:pPr>
        <w:pStyle w:val="StandaardZottegem"/>
      </w:pPr>
      <w:r>
        <w:t>Rijksregisternummer</w:t>
      </w:r>
      <w:r w:rsidRPr="00402229">
        <w:t>:</w:t>
      </w:r>
      <w:r>
        <w:t xml:space="preserve"> </w:t>
      </w:r>
      <w:sdt>
        <w:sdtPr>
          <w:id w:val="-453788768"/>
          <w:placeholder>
            <w:docPart w:val="1AF1D53FB7E74DB99476F0530CDE4F7D"/>
          </w:placeholder>
          <w:showingPlcHdr/>
          <w:text/>
        </w:sdtPr>
        <w:sdtEndPr/>
        <w:sdtContent>
          <w:r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452B233C" w14:textId="77777777" w:rsidR="00402229" w:rsidRDefault="00276FBE" w:rsidP="00402229">
      <w:pPr>
        <w:pStyle w:val="StandaardZottegem"/>
      </w:pPr>
      <w:r>
        <w:t>A</w:t>
      </w:r>
      <w:r w:rsidR="006078CB">
        <w:t>dres</w:t>
      </w:r>
      <w:r w:rsidR="00402229" w:rsidRPr="00402229">
        <w:t>:</w:t>
      </w:r>
      <w:r w:rsidR="00402229">
        <w:t xml:space="preserve"> </w:t>
      </w:r>
      <w:sdt>
        <w:sdtPr>
          <w:id w:val="-1289436199"/>
          <w:placeholder>
            <w:docPart w:val="EE8560E2D33A4BA29B207203ADA0419E"/>
          </w:placeholder>
          <w:showingPlcHdr/>
          <w:text/>
        </w:sdtPr>
        <w:sdtEndPr/>
        <w:sdtContent>
          <w:r w:rsidR="00402229"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22F39B3A" w14:textId="77777777" w:rsidR="002B15FB" w:rsidRDefault="002B15FB" w:rsidP="002B15FB">
      <w:pPr>
        <w:pStyle w:val="StandaardZottegem"/>
      </w:pPr>
      <w:r>
        <w:t>Telefoon</w:t>
      </w:r>
      <w:r w:rsidRPr="00402229">
        <w:t>:</w:t>
      </w:r>
      <w:r>
        <w:t xml:space="preserve"> </w:t>
      </w:r>
      <w:sdt>
        <w:sdtPr>
          <w:id w:val="1240531802"/>
          <w:placeholder>
            <w:docPart w:val="70937F99139C471D8B3689807AE138EC"/>
          </w:placeholder>
          <w:showingPlcHdr/>
          <w:text/>
        </w:sdtPr>
        <w:sdtEndPr/>
        <w:sdtContent>
          <w:r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7696BF28" w14:textId="77777777" w:rsidR="00402229" w:rsidRDefault="00402229" w:rsidP="00402229">
      <w:pPr>
        <w:pStyle w:val="StandaardZottegem"/>
      </w:pPr>
      <w:r w:rsidRPr="00402229">
        <w:t>E-mail:</w:t>
      </w:r>
      <w:r>
        <w:t xml:space="preserve"> </w:t>
      </w:r>
      <w:sdt>
        <w:sdtPr>
          <w:id w:val="719635983"/>
          <w:placeholder>
            <w:docPart w:val="97D40336BD4F4B0593E65BFCB65082A8"/>
          </w:placeholder>
          <w:showingPlcHdr/>
          <w:text/>
        </w:sdtPr>
        <w:sdtEndPr/>
        <w:sdtContent>
          <w:r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10305F7D" w14:textId="77777777" w:rsidR="00074C3A" w:rsidRDefault="00074C3A" w:rsidP="006078CB">
      <w:pPr>
        <w:pStyle w:val="StandaardZottegem"/>
      </w:pPr>
    </w:p>
    <w:p w14:paraId="2ACBFEED" w14:textId="3B018950" w:rsidR="00634E5D" w:rsidRDefault="006D751C" w:rsidP="00634E5D">
      <w:pPr>
        <w:pStyle w:val="TussentitelZottegem"/>
      </w:pPr>
      <w:r>
        <w:t>A.2 het adres van de woning waarvoor het conformiteitsattest aangevraagd wordt</w:t>
      </w:r>
    </w:p>
    <w:p w14:paraId="2382208C" w14:textId="6B40F52E" w:rsidR="006D751C" w:rsidRDefault="006D751C" w:rsidP="006D751C">
      <w:pPr>
        <w:pStyle w:val="StandaardZottegem"/>
      </w:pPr>
      <w:r>
        <w:t>Adres</w:t>
      </w:r>
      <w:r w:rsidRPr="00402229">
        <w:t>:</w:t>
      </w:r>
      <w:r>
        <w:t xml:space="preserve"> </w:t>
      </w:r>
      <w:sdt>
        <w:sdtPr>
          <w:id w:val="-926185810"/>
          <w:placeholder>
            <w:docPart w:val="5C733390454C49B4961CB2927A1D7E08"/>
          </w:placeholder>
          <w:showingPlcHdr/>
          <w:text/>
        </w:sdtPr>
        <w:sdtEndPr/>
        <w:sdtContent>
          <w:r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522772C0" w14:textId="4209EE36" w:rsidR="006D751C" w:rsidRDefault="006D751C" w:rsidP="006D751C">
      <w:pPr>
        <w:pStyle w:val="StandaardZottegem"/>
      </w:pPr>
      <w:r>
        <w:t>Kadastrale Ligging</w:t>
      </w:r>
      <w:r w:rsidRPr="00402229">
        <w:t>:</w:t>
      </w:r>
      <w:r>
        <w:t xml:space="preserve"> </w:t>
      </w:r>
      <w:sdt>
        <w:sdtPr>
          <w:id w:val="455154462"/>
          <w:placeholder>
            <w:docPart w:val="663E5E6F14524059801A78E235157D8C"/>
          </w:placeholder>
          <w:showingPlcHdr/>
          <w:text/>
        </w:sdtPr>
        <w:sdtEndPr/>
        <w:sdtContent>
          <w:r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4E6A0C10" w14:textId="5742D361" w:rsidR="006D751C" w:rsidRDefault="006D751C" w:rsidP="006D751C">
      <w:pPr>
        <w:pStyle w:val="StandaardZottegem"/>
      </w:pPr>
      <w:r>
        <w:t>Aantal woningen in het gebouw</w:t>
      </w:r>
      <w:r w:rsidRPr="00402229">
        <w:t>:</w:t>
      </w:r>
      <w:r>
        <w:t xml:space="preserve"> </w:t>
      </w:r>
      <w:sdt>
        <w:sdtPr>
          <w:id w:val="-1788347946"/>
          <w:placeholder>
            <w:docPart w:val="BD3D5AD3B9FA4CBA94ECE2344096B0AB"/>
          </w:placeholder>
          <w:showingPlcHdr/>
          <w:text/>
        </w:sdtPr>
        <w:sdtEndPr/>
        <w:sdtContent>
          <w:r>
            <w:rPr>
              <w:rStyle w:val="PlaceholderText"/>
              <w:color w:val="FFFFFF" w:themeColor="background1"/>
            </w:rPr>
            <w:t>Klik of tik om tekst in te voeren.</w:t>
          </w:r>
        </w:sdtContent>
      </w:sdt>
    </w:p>
    <w:p w14:paraId="7ED9410B" w14:textId="11EEAAD1" w:rsidR="006D751C" w:rsidRPr="008A6EBE" w:rsidRDefault="006D751C" w:rsidP="006D751C">
      <w:pPr>
        <w:pStyle w:val="StandaardZottegem"/>
      </w:pPr>
      <w:r>
        <w:t>EPC</w:t>
      </w:r>
      <w:r w:rsidRPr="00402229">
        <w:t>:</w:t>
      </w:r>
      <w:r>
        <w:t xml:space="preserve"> </w:t>
      </w:r>
      <w:sdt>
        <w:sdtPr>
          <w:id w:val="-1787421497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Pr="00961251">
            <w:rPr>
              <w:rFonts w:ascii="Segoe UI Symbol" w:hAnsi="Segoe UI Symbol" w:cs="Segoe UI Symbol"/>
            </w:rPr>
            <w:t>☐</w:t>
          </w:r>
        </w:sdtContent>
      </w:sdt>
      <w:r>
        <w:t xml:space="preserve"> Ja</w:t>
      </w:r>
      <w:r>
        <w:tab/>
      </w:r>
      <w:sdt>
        <w:sdtPr>
          <w:id w:val="1146543494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Pr="00961251">
            <w:rPr>
              <w:rFonts w:ascii="Segoe UI Symbol" w:hAnsi="Segoe UI Symbol" w:cs="Segoe UI Symbol"/>
            </w:rPr>
            <w:t>☐</w:t>
          </w:r>
        </w:sdtContent>
      </w:sdt>
      <w:r>
        <w:t xml:space="preserve"> Nee</w:t>
      </w:r>
    </w:p>
    <w:p w14:paraId="1A5B3409" w14:textId="6FA145D1" w:rsidR="006D751C" w:rsidRDefault="006D751C" w:rsidP="006D751C">
      <w:pPr>
        <w:pStyle w:val="StandaardZottegem"/>
      </w:pPr>
    </w:p>
    <w:p w14:paraId="4119D064" w14:textId="02C5CD7D" w:rsidR="00634E5D" w:rsidRPr="008A6EBE" w:rsidRDefault="00FF2B82" w:rsidP="00634E5D">
      <w:pPr>
        <w:pStyle w:val="StandaardZottegem"/>
      </w:pPr>
      <w:sdt>
        <w:sdtPr>
          <w:id w:val="-394202312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634E5D" w:rsidRPr="00961251">
            <w:rPr>
              <w:rFonts w:ascii="Segoe UI Symbol" w:hAnsi="Segoe UI Symbol" w:cs="Segoe UI Symbol"/>
            </w:rPr>
            <w:t>☐</w:t>
          </w:r>
        </w:sdtContent>
      </w:sdt>
      <w:r w:rsidR="00634E5D">
        <w:t xml:space="preserve"> </w:t>
      </w:r>
      <w:r w:rsidR="006D751C">
        <w:t xml:space="preserve">Ik verklaar hierbij dat de door mij verstrekte gegevens volledig en correct zijn voor zover deze door mij gekend zijn. </w:t>
      </w:r>
      <w:r w:rsidR="006D751C" w:rsidRPr="006D751C">
        <w:rPr>
          <w:rFonts w:ascii="Hind Medium" w:hAnsi="Hind Medium" w:cs="Hind Medium"/>
          <w:u w:val="single"/>
        </w:rPr>
        <w:t>Mijn woning is eveneens in orde, ik hoef geen verdere werken uit te voeren voor zover ik weet.</w:t>
      </w:r>
    </w:p>
    <w:p w14:paraId="165C601A" w14:textId="77777777" w:rsidR="00634E5D" w:rsidRDefault="00634E5D" w:rsidP="006078CB">
      <w:pPr>
        <w:pStyle w:val="StandaardZottegem"/>
      </w:pPr>
    </w:p>
    <w:p w14:paraId="489C027E" w14:textId="0D449CE3" w:rsidR="00634E5D" w:rsidRDefault="00FF2B82" w:rsidP="00634E5D">
      <w:pPr>
        <w:pStyle w:val="StandaardZottegem"/>
      </w:pPr>
      <w:sdt>
        <w:sdtPr>
          <w:id w:val="1867330879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634E5D" w:rsidRPr="00961251">
            <w:rPr>
              <w:rFonts w:ascii="Segoe UI Symbol" w:hAnsi="Segoe UI Symbol" w:cs="Segoe UI Symbol"/>
            </w:rPr>
            <w:t>☐</w:t>
          </w:r>
        </w:sdtContent>
      </w:sdt>
      <w:r w:rsidR="00634E5D">
        <w:t xml:space="preserve"> </w:t>
      </w:r>
      <w:r w:rsidR="006D751C">
        <w:t>Ik verklaar hierbij kennis te nemen van het feit dat ik zal tele</w:t>
      </w:r>
      <w:r w:rsidR="00BA2BF1">
        <w:t>fonisch en per e-mail gecontacteerd worden zodat mijn afspraak binnen de 10 werkdagen na mijn aanvraag kan doorgaan.</w:t>
      </w:r>
    </w:p>
    <w:p w14:paraId="1C4358DB" w14:textId="77777777" w:rsidR="00BA2BF1" w:rsidRDefault="00BA2BF1" w:rsidP="00634E5D">
      <w:pPr>
        <w:pStyle w:val="StandaardZottegem"/>
      </w:pPr>
    </w:p>
    <w:p w14:paraId="24187205" w14:textId="656454A0" w:rsidR="00634E5D" w:rsidRDefault="00FF2B82" w:rsidP="00634E5D">
      <w:pPr>
        <w:pStyle w:val="StandaardZottegem"/>
      </w:pPr>
      <w:sdt>
        <w:sdtPr>
          <w:id w:val="172701911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634E5D" w:rsidRPr="00961251">
            <w:rPr>
              <w:rFonts w:ascii="Segoe UI Symbol" w:hAnsi="Segoe UI Symbol" w:cs="Segoe UI Symbol"/>
            </w:rPr>
            <w:t>☐</w:t>
          </w:r>
        </w:sdtContent>
      </w:sdt>
      <w:r w:rsidR="00634E5D">
        <w:t xml:space="preserve"> </w:t>
      </w:r>
      <w:r w:rsidR="00BA2BF1">
        <w:t>Ik verklaar eveneens zelf contact op te nemen met de dienst Wonen van het Lokaal Bestuur Zottegem indien de vooropgestelde controle mij niet past.</w:t>
      </w:r>
    </w:p>
    <w:p w14:paraId="550F702A" w14:textId="4C4EE6A1" w:rsidR="00BA2BF1" w:rsidRDefault="00BA2BF1" w:rsidP="00634E5D">
      <w:pPr>
        <w:pStyle w:val="StandaardZottegem"/>
      </w:pPr>
    </w:p>
    <w:p w14:paraId="09F2937F" w14:textId="5233EC12" w:rsidR="00BA2BF1" w:rsidRPr="008E2132" w:rsidRDefault="00FF2B82" w:rsidP="00634E5D">
      <w:pPr>
        <w:pStyle w:val="StandaardZottegem"/>
      </w:pPr>
      <w:sdt>
        <w:sdtPr>
          <w:id w:val="2065528355"/>
          <w14:checkbox>
            <w14:checked w14:val="0"/>
            <w14:checkedState w14:val="00FE" w14:font="Wingdings"/>
            <w14:uncheckedState w14:val="2610" w14:font="MS Gothic"/>
          </w14:checkbox>
        </w:sdtPr>
        <w:sdtEndPr/>
        <w:sdtContent>
          <w:r w:rsidR="00BA2BF1" w:rsidRPr="00961251">
            <w:rPr>
              <w:rFonts w:ascii="Segoe UI Symbol" w:hAnsi="Segoe UI Symbol" w:cs="Segoe UI Symbol"/>
            </w:rPr>
            <w:t>☐</w:t>
          </w:r>
        </w:sdtContent>
      </w:sdt>
      <w:r w:rsidR="00BA2BF1">
        <w:t xml:space="preserve"> Hierbij verklaar ik dit formulier voor waar en voor echt en geef ik de toestemming om een woonkwaliteitsonderzoek uit te voeren op bovenvermeld adres.</w:t>
      </w:r>
    </w:p>
    <w:p w14:paraId="5FCCF364" w14:textId="77777777" w:rsidR="00634E5D" w:rsidRDefault="00634E5D" w:rsidP="006078CB">
      <w:pPr>
        <w:pStyle w:val="StandaardZottegem"/>
      </w:pPr>
    </w:p>
    <w:tbl>
      <w:tblPr>
        <w:tblStyle w:val="TableGrid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0"/>
        <w:gridCol w:w="1911"/>
        <w:gridCol w:w="1911"/>
        <w:gridCol w:w="1911"/>
      </w:tblGrid>
      <w:tr w:rsidR="00C359CD" w:rsidRPr="00CE3769" w14:paraId="2974DDF4" w14:textId="77777777" w:rsidTr="00855944">
        <w:tc>
          <w:tcPr>
            <w:tcW w:w="1910" w:type="dxa"/>
            <w:tcMar>
              <w:top w:w="567" w:type="dxa"/>
            </w:tcMar>
          </w:tcPr>
          <w:p w14:paraId="54A225EF" w14:textId="77777777" w:rsidR="00C359CD" w:rsidRPr="007C3C8D" w:rsidRDefault="00C359CD" w:rsidP="00855944">
            <w:pPr>
              <w:pStyle w:val="TussentitelZottegem"/>
              <w:rPr>
                <w:b/>
                <w:lang w:val="nl-BE"/>
              </w:rPr>
            </w:pPr>
            <w:r w:rsidRPr="007C3C8D">
              <w:rPr>
                <w:b/>
                <w:lang w:val="nl-BE"/>
              </w:rPr>
              <w:t>Datum</w:t>
            </w:r>
          </w:p>
          <w:p w14:paraId="6B961D29" w14:textId="77777777" w:rsidR="00C359CD" w:rsidRPr="007C3C8D" w:rsidRDefault="00FF2B82" w:rsidP="00855944">
            <w:pPr>
              <w:pStyle w:val="StandaardZottegem"/>
              <w:rPr>
                <w:b/>
                <w:lang w:val="nl-BE"/>
              </w:rPr>
            </w:pPr>
            <w:sdt>
              <w:sdtPr>
                <w:rPr>
                  <w:b/>
                </w:rPr>
                <w:id w:val="-1233156728"/>
                <w:placeholder>
                  <w:docPart w:val="88B2572E7815480C98EB9071E7380728"/>
                </w:placeholder>
                <w:showingPlcHdr/>
                <w:text/>
              </w:sdtPr>
              <w:sdtEndPr/>
              <w:sdtContent>
                <w:r w:rsidR="00C359CD" w:rsidRPr="007C3C8D">
                  <w:rPr>
                    <w:rStyle w:val="PlaceholderText"/>
                    <w:b/>
                    <w:color w:val="FFFFFF" w:themeColor="background1"/>
                    <w:lang w:val="nl-BE"/>
                  </w:rPr>
                  <w:t>Klik of tik om tekst in te voeren.</w:t>
                </w:r>
              </w:sdtContent>
            </w:sdt>
          </w:p>
          <w:p w14:paraId="78E997D7" w14:textId="77777777" w:rsidR="00C359CD" w:rsidRPr="007C3C8D" w:rsidRDefault="00C359CD" w:rsidP="00855944">
            <w:pPr>
              <w:pStyle w:val="StandaardZottegem"/>
              <w:rPr>
                <w:b/>
                <w:lang w:val="nl-BE"/>
              </w:rPr>
            </w:pPr>
          </w:p>
        </w:tc>
        <w:tc>
          <w:tcPr>
            <w:tcW w:w="1911" w:type="dxa"/>
            <w:tcMar>
              <w:top w:w="567" w:type="dxa"/>
            </w:tcMar>
          </w:tcPr>
          <w:p w14:paraId="34730D51" w14:textId="77777777" w:rsidR="00C359CD" w:rsidRPr="007C3C8D" w:rsidRDefault="00C359CD" w:rsidP="00855944">
            <w:pPr>
              <w:pStyle w:val="StandaardZottegem"/>
              <w:rPr>
                <w:b/>
                <w:lang w:val="nl-BE"/>
              </w:rPr>
            </w:pPr>
          </w:p>
        </w:tc>
        <w:tc>
          <w:tcPr>
            <w:tcW w:w="1911" w:type="dxa"/>
            <w:tcMar>
              <w:top w:w="567" w:type="dxa"/>
            </w:tcMar>
          </w:tcPr>
          <w:p w14:paraId="3CD299CB" w14:textId="77777777" w:rsidR="00C359CD" w:rsidRPr="007C3C8D" w:rsidRDefault="00C359CD" w:rsidP="00855944">
            <w:pPr>
              <w:pStyle w:val="StandaardZottegem"/>
              <w:rPr>
                <w:b/>
                <w:lang w:val="nl-BE"/>
              </w:rPr>
            </w:pPr>
          </w:p>
        </w:tc>
        <w:tc>
          <w:tcPr>
            <w:tcW w:w="1911" w:type="dxa"/>
            <w:tcMar>
              <w:top w:w="567" w:type="dxa"/>
            </w:tcMar>
          </w:tcPr>
          <w:p w14:paraId="7662D184" w14:textId="77777777" w:rsidR="00C359CD" w:rsidRPr="00CE3769" w:rsidRDefault="00C359CD" w:rsidP="00855944">
            <w:pPr>
              <w:pStyle w:val="TussentitelZottegem"/>
              <w:rPr>
                <w:b/>
              </w:rPr>
            </w:pPr>
            <w:proofErr w:type="spellStart"/>
            <w:r w:rsidRPr="00CE3769">
              <w:rPr>
                <w:b/>
              </w:rPr>
              <w:t>Handtekening</w:t>
            </w:r>
            <w:proofErr w:type="spellEnd"/>
          </w:p>
          <w:p w14:paraId="480CADD0" w14:textId="77777777" w:rsidR="00C359CD" w:rsidRPr="00CE3769" w:rsidRDefault="00C359CD" w:rsidP="00855944">
            <w:pPr>
              <w:pStyle w:val="StandaardZottegem"/>
              <w:rPr>
                <w:b/>
              </w:rPr>
            </w:pPr>
          </w:p>
        </w:tc>
      </w:tr>
    </w:tbl>
    <w:p w14:paraId="0373A7DF" w14:textId="77777777" w:rsidR="006D52C3" w:rsidRDefault="006D52C3" w:rsidP="006D52C3">
      <w:pPr>
        <w:pStyle w:val="StandaardZottegem"/>
      </w:pPr>
    </w:p>
    <w:p w14:paraId="06FBBB68" w14:textId="5501858C" w:rsidR="00C359CD" w:rsidRDefault="00C359CD"/>
    <w:sectPr w:rsidR="00C359CD" w:rsidSect="00D3525F">
      <w:footerReference w:type="default" r:id="rId9"/>
      <w:pgSz w:w="11906" w:h="16838"/>
      <w:pgMar w:top="851" w:right="851" w:bottom="851" w:left="34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B2CC2" w14:textId="77777777" w:rsidR="00FF2B82" w:rsidRDefault="00FF2B82" w:rsidP="00114691">
      <w:pPr>
        <w:spacing w:after="0" w:line="240" w:lineRule="auto"/>
      </w:pPr>
      <w:r>
        <w:separator/>
      </w:r>
    </w:p>
  </w:endnote>
  <w:endnote w:type="continuationSeparator" w:id="0">
    <w:p w14:paraId="45ED580E" w14:textId="77777777" w:rsidR="00FF2B82" w:rsidRDefault="00FF2B82" w:rsidP="00114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ind Light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ind Medium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Hind Bol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Hind SemiBol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25FC4" w14:textId="77777777" w:rsidR="00CE3769" w:rsidRPr="00CE3769" w:rsidRDefault="00CE3769" w:rsidP="00CE3769">
    <w:pPr>
      <w:pStyle w:val="StandaardZottegem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/ </w:t>
    </w:r>
    <w:r>
      <w:rPr>
        <w:noProof/>
      </w:rPr>
      <w:fldChar w:fldCharType="begin"/>
    </w:r>
    <w:r>
      <w:rPr>
        <w:noProof/>
      </w:rPr>
      <w:instrText xml:space="preserve"> NUMPAGES  \* Arabic  \* MERGEFORMAT </w:instrText>
    </w:r>
    <w:r>
      <w:rPr>
        <w:noProof/>
      </w:rPr>
      <w:fldChar w:fldCharType="separate"/>
    </w:r>
    <w:r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1B364" w14:textId="77777777" w:rsidR="00FF2B82" w:rsidRDefault="00FF2B82" w:rsidP="00114691">
      <w:pPr>
        <w:spacing w:after="0" w:line="240" w:lineRule="auto"/>
      </w:pPr>
      <w:r>
        <w:separator/>
      </w:r>
    </w:p>
  </w:footnote>
  <w:footnote w:type="continuationSeparator" w:id="0">
    <w:p w14:paraId="567B1D6B" w14:textId="77777777" w:rsidR="00FF2B82" w:rsidRDefault="00FF2B82" w:rsidP="00114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1DD1"/>
    <w:multiLevelType w:val="hybridMultilevel"/>
    <w:tmpl w:val="279006E2"/>
    <w:lvl w:ilvl="0" w:tplc="4148BBE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F7138"/>
    <w:multiLevelType w:val="hybridMultilevel"/>
    <w:tmpl w:val="7E0CF16C"/>
    <w:lvl w:ilvl="0" w:tplc="4148BBE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87737"/>
    <w:multiLevelType w:val="hybridMultilevel"/>
    <w:tmpl w:val="52CE41C2"/>
    <w:lvl w:ilvl="0" w:tplc="8C9CA34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723AA"/>
    <w:multiLevelType w:val="hybridMultilevel"/>
    <w:tmpl w:val="EA10F54A"/>
    <w:lvl w:ilvl="0" w:tplc="8C9CA34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57551"/>
    <w:multiLevelType w:val="hybridMultilevel"/>
    <w:tmpl w:val="575A8B9C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B039E"/>
    <w:multiLevelType w:val="hybridMultilevel"/>
    <w:tmpl w:val="C3E840D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877AD"/>
    <w:multiLevelType w:val="hybridMultilevel"/>
    <w:tmpl w:val="EEA4AC34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8A5A2B"/>
    <w:multiLevelType w:val="hybridMultilevel"/>
    <w:tmpl w:val="6D143B3A"/>
    <w:lvl w:ilvl="0" w:tplc="B6B486B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32791"/>
    <w:multiLevelType w:val="hybridMultilevel"/>
    <w:tmpl w:val="2CEEF7C8"/>
    <w:lvl w:ilvl="0" w:tplc="FB0C8DF8">
      <w:numFmt w:val="bullet"/>
      <w:lvlText w:val="−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871E9"/>
    <w:multiLevelType w:val="hybridMultilevel"/>
    <w:tmpl w:val="7536FCF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1090F"/>
    <w:multiLevelType w:val="hybridMultilevel"/>
    <w:tmpl w:val="87C8772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554D37"/>
    <w:multiLevelType w:val="hybridMultilevel"/>
    <w:tmpl w:val="07C2DDF6"/>
    <w:lvl w:ilvl="0" w:tplc="6328701A">
      <w:numFmt w:val="bullet"/>
      <w:lvlText w:val="−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057A2"/>
    <w:multiLevelType w:val="hybridMultilevel"/>
    <w:tmpl w:val="5C0C8D0C"/>
    <w:lvl w:ilvl="0" w:tplc="FB0C8DF8">
      <w:numFmt w:val="bullet"/>
      <w:lvlText w:val="−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9517F"/>
    <w:multiLevelType w:val="hybridMultilevel"/>
    <w:tmpl w:val="748A331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EC6A0C"/>
    <w:multiLevelType w:val="hybridMultilevel"/>
    <w:tmpl w:val="48622BC8"/>
    <w:lvl w:ilvl="0" w:tplc="B6B486B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50E77"/>
    <w:multiLevelType w:val="hybridMultilevel"/>
    <w:tmpl w:val="2AC424D6"/>
    <w:lvl w:ilvl="0" w:tplc="4148BBE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B64C61"/>
    <w:multiLevelType w:val="hybridMultilevel"/>
    <w:tmpl w:val="C6F2BF4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0B0EA8"/>
    <w:multiLevelType w:val="hybridMultilevel"/>
    <w:tmpl w:val="D9A8AD4A"/>
    <w:lvl w:ilvl="0" w:tplc="FB0C8DF8">
      <w:numFmt w:val="bullet"/>
      <w:lvlText w:val="−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16A86"/>
    <w:multiLevelType w:val="hybridMultilevel"/>
    <w:tmpl w:val="DD800F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507695"/>
    <w:multiLevelType w:val="hybridMultilevel"/>
    <w:tmpl w:val="ED265242"/>
    <w:lvl w:ilvl="0" w:tplc="B6B486B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35C9"/>
    <w:multiLevelType w:val="hybridMultilevel"/>
    <w:tmpl w:val="502AC6E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A62D3F"/>
    <w:multiLevelType w:val="hybridMultilevel"/>
    <w:tmpl w:val="E528F074"/>
    <w:lvl w:ilvl="0" w:tplc="6328701A">
      <w:numFmt w:val="bullet"/>
      <w:lvlText w:val="−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0824B2"/>
    <w:multiLevelType w:val="hybridMultilevel"/>
    <w:tmpl w:val="FE7212BC"/>
    <w:lvl w:ilvl="0" w:tplc="4148BBE6">
      <w:numFmt w:val="bullet"/>
      <w:lvlText w:val="-"/>
      <w:lvlJc w:val="left"/>
      <w:pPr>
        <w:ind w:left="720" w:hanging="360"/>
      </w:pPr>
      <w:rPr>
        <w:rFonts w:ascii="Hind Light" w:eastAsiaTheme="minorHAnsi" w:hAnsi="Hind Light" w:cs="Hind Light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6"/>
  </w:num>
  <w:num w:numId="4">
    <w:abstractNumId w:val="6"/>
  </w:num>
  <w:num w:numId="5">
    <w:abstractNumId w:val="9"/>
  </w:num>
  <w:num w:numId="6">
    <w:abstractNumId w:val="7"/>
  </w:num>
  <w:num w:numId="7">
    <w:abstractNumId w:val="14"/>
  </w:num>
  <w:num w:numId="8">
    <w:abstractNumId w:val="5"/>
  </w:num>
  <w:num w:numId="9">
    <w:abstractNumId w:val="19"/>
  </w:num>
  <w:num w:numId="10">
    <w:abstractNumId w:val="20"/>
  </w:num>
  <w:num w:numId="11">
    <w:abstractNumId w:val="22"/>
  </w:num>
  <w:num w:numId="12">
    <w:abstractNumId w:val="0"/>
  </w:num>
  <w:num w:numId="13">
    <w:abstractNumId w:val="11"/>
  </w:num>
  <w:num w:numId="14">
    <w:abstractNumId w:val="21"/>
  </w:num>
  <w:num w:numId="15">
    <w:abstractNumId w:val="15"/>
  </w:num>
  <w:num w:numId="16">
    <w:abstractNumId w:val="1"/>
  </w:num>
  <w:num w:numId="17">
    <w:abstractNumId w:val="18"/>
  </w:num>
  <w:num w:numId="18">
    <w:abstractNumId w:val="17"/>
  </w:num>
  <w:num w:numId="19">
    <w:abstractNumId w:val="12"/>
  </w:num>
  <w:num w:numId="20">
    <w:abstractNumId w:val="8"/>
  </w:num>
  <w:num w:numId="21">
    <w:abstractNumId w:val="2"/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61B"/>
    <w:rsid w:val="00006CF1"/>
    <w:rsid w:val="0002078A"/>
    <w:rsid w:val="000653F3"/>
    <w:rsid w:val="00074C3A"/>
    <w:rsid w:val="000C1625"/>
    <w:rsid w:val="000F767B"/>
    <w:rsid w:val="00114691"/>
    <w:rsid w:val="00123F55"/>
    <w:rsid w:val="0013113E"/>
    <w:rsid w:val="00150726"/>
    <w:rsid w:val="00156461"/>
    <w:rsid w:val="001C53AC"/>
    <w:rsid w:val="001D42C3"/>
    <w:rsid w:val="002234BA"/>
    <w:rsid w:val="00256283"/>
    <w:rsid w:val="00257427"/>
    <w:rsid w:val="00276FBE"/>
    <w:rsid w:val="002772D7"/>
    <w:rsid w:val="0029539B"/>
    <w:rsid w:val="002B06DC"/>
    <w:rsid w:val="002B15FB"/>
    <w:rsid w:val="002C5E9D"/>
    <w:rsid w:val="002E3D86"/>
    <w:rsid w:val="002F1E3F"/>
    <w:rsid w:val="002F7599"/>
    <w:rsid w:val="0030018A"/>
    <w:rsid w:val="00356988"/>
    <w:rsid w:val="00364771"/>
    <w:rsid w:val="00396189"/>
    <w:rsid w:val="003A7B69"/>
    <w:rsid w:val="003B01DA"/>
    <w:rsid w:val="003D10FF"/>
    <w:rsid w:val="003E2791"/>
    <w:rsid w:val="003E4A5D"/>
    <w:rsid w:val="003E69D2"/>
    <w:rsid w:val="00402229"/>
    <w:rsid w:val="00405550"/>
    <w:rsid w:val="004301A9"/>
    <w:rsid w:val="0046685F"/>
    <w:rsid w:val="00482DA6"/>
    <w:rsid w:val="004A0DB4"/>
    <w:rsid w:val="004A4F3A"/>
    <w:rsid w:val="004D52B4"/>
    <w:rsid w:val="00521A82"/>
    <w:rsid w:val="00542DFC"/>
    <w:rsid w:val="005A7628"/>
    <w:rsid w:val="005B0C2D"/>
    <w:rsid w:val="005B70B8"/>
    <w:rsid w:val="005C7043"/>
    <w:rsid w:val="005F34AD"/>
    <w:rsid w:val="005F4EEE"/>
    <w:rsid w:val="006000E7"/>
    <w:rsid w:val="006006C8"/>
    <w:rsid w:val="006078CB"/>
    <w:rsid w:val="00621B2C"/>
    <w:rsid w:val="00622747"/>
    <w:rsid w:val="00634E5D"/>
    <w:rsid w:val="00637BD8"/>
    <w:rsid w:val="006837E4"/>
    <w:rsid w:val="00696501"/>
    <w:rsid w:val="006D52C3"/>
    <w:rsid w:val="006D751C"/>
    <w:rsid w:val="006E678F"/>
    <w:rsid w:val="0071485E"/>
    <w:rsid w:val="007178D4"/>
    <w:rsid w:val="007A42A9"/>
    <w:rsid w:val="007C3C8D"/>
    <w:rsid w:val="008037EF"/>
    <w:rsid w:val="008306CB"/>
    <w:rsid w:val="0089676C"/>
    <w:rsid w:val="008B0181"/>
    <w:rsid w:val="008B13DB"/>
    <w:rsid w:val="008B6ACB"/>
    <w:rsid w:val="008D31BB"/>
    <w:rsid w:val="008F3B36"/>
    <w:rsid w:val="008F40CC"/>
    <w:rsid w:val="00921794"/>
    <w:rsid w:val="00935A18"/>
    <w:rsid w:val="009631CD"/>
    <w:rsid w:val="00991965"/>
    <w:rsid w:val="009B41F6"/>
    <w:rsid w:val="009C7C16"/>
    <w:rsid w:val="009F27FA"/>
    <w:rsid w:val="00A3730B"/>
    <w:rsid w:val="00A5726A"/>
    <w:rsid w:val="00A658D2"/>
    <w:rsid w:val="00A72F55"/>
    <w:rsid w:val="00A76C41"/>
    <w:rsid w:val="00A962B4"/>
    <w:rsid w:val="00AD256A"/>
    <w:rsid w:val="00B01CE7"/>
    <w:rsid w:val="00B03177"/>
    <w:rsid w:val="00B13443"/>
    <w:rsid w:val="00B66651"/>
    <w:rsid w:val="00B82DC8"/>
    <w:rsid w:val="00B84D4B"/>
    <w:rsid w:val="00B949CA"/>
    <w:rsid w:val="00B9658F"/>
    <w:rsid w:val="00B976B5"/>
    <w:rsid w:val="00BA2BF1"/>
    <w:rsid w:val="00BA4F8C"/>
    <w:rsid w:val="00BB0F80"/>
    <w:rsid w:val="00BD6940"/>
    <w:rsid w:val="00BD697D"/>
    <w:rsid w:val="00BE11B3"/>
    <w:rsid w:val="00BE1A46"/>
    <w:rsid w:val="00BE2066"/>
    <w:rsid w:val="00C0130F"/>
    <w:rsid w:val="00C33F43"/>
    <w:rsid w:val="00C359CD"/>
    <w:rsid w:val="00C37C48"/>
    <w:rsid w:val="00C404FE"/>
    <w:rsid w:val="00C505B2"/>
    <w:rsid w:val="00C5761B"/>
    <w:rsid w:val="00C63910"/>
    <w:rsid w:val="00C778DF"/>
    <w:rsid w:val="00CB4097"/>
    <w:rsid w:val="00CD1D70"/>
    <w:rsid w:val="00CE3769"/>
    <w:rsid w:val="00CF02C4"/>
    <w:rsid w:val="00D14AAF"/>
    <w:rsid w:val="00D20513"/>
    <w:rsid w:val="00D2309D"/>
    <w:rsid w:val="00D3525F"/>
    <w:rsid w:val="00D565EA"/>
    <w:rsid w:val="00D70C29"/>
    <w:rsid w:val="00D97033"/>
    <w:rsid w:val="00DA420C"/>
    <w:rsid w:val="00DA6A8F"/>
    <w:rsid w:val="00DD621D"/>
    <w:rsid w:val="00DF3524"/>
    <w:rsid w:val="00DF4D79"/>
    <w:rsid w:val="00E068F3"/>
    <w:rsid w:val="00E1195E"/>
    <w:rsid w:val="00E7034A"/>
    <w:rsid w:val="00E807AD"/>
    <w:rsid w:val="00E96FC1"/>
    <w:rsid w:val="00EB17A0"/>
    <w:rsid w:val="00EB1BB6"/>
    <w:rsid w:val="00EB3BE2"/>
    <w:rsid w:val="00EC10E7"/>
    <w:rsid w:val="00F235D1"/>
    <w:rsid w:val="00F2450F"/>
    <w:rsid w:val="00F2467B"/>
    <w:rsid w:val="00F30FCE"/>
    <w:rsid w:val="00F40E0C"/>
    <w:rsid w:val="00F44A0F"/>
    <w:rsid w:val="00FB2C51"/>
    <w:rsid w:val="00FF2B82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A393792"/>
  <w15:chartTrackingRefBased/>
  <w15:docId w15:val="{EE0798F0-F1B6-4570-B6E4-E80289220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631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Zottegem">
    <w:name w:val="Tekst Zottegem"/>
    <w:link w:val="TekstZottegemChar"/>
    <w:rsid w:val="006E678F"/>
    <w:pPr>
      <w:spacing w:after="0" w:line="240" w:lineRule="auto"/>
    </w:pPr>
    <w:rPr>
      <w:rFonts w:ascii="Hind Light" w:hAnsi="Hind Light" w:cs="Hind Light"/>
      <w:sz w:val="20"/>
      <w:szCs w:val="20"/>
    </w:rPr>
  </w:style>
  <w:style w:type="character" w:customStyle="1" w:styleId="TekstZottegemChar">
    <w:name w:val="Tekst Zottegem Char"/>
    <w:basedOn w:val="DefaultParagraphFont"/>
    <w:link w:val="TekstZottegem"/>
    <w:rsid w:val="006E678F"/>
    <w:rPr>
      <w:rFonts w:ascii="Hind Light" w:hAnsi="Hind Light" w:cs="Hind Light"/>
      <w:sz w:val="20"/>
      <w:szCs w:val="20"/>
    </w:rPr>
  </w:style>
  <w:style w:type="table" w:styleId="TableGrid">
    <w:name w:val="Table Grid"/>
    <w:basedOn w:val="TableNormal"/>
    <w:uiPriority w:val="39"/>
    <w:rsid w:val="004D52B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ardZottegem">
    <w:name w:val="Standaard Zottegem"/>
    <w:link w:val="StandaardZottegemChar"/>
    <w:qFormat/>
    <w:rsid w:val="004D52B4"/>
    <w:pPr>
      <w:spacing w:after="0" w:line="240" w:lineRule="exact"/>
    </w:pPr>
    <w:rPr>
      <w:rFonts w:ascii="Hind Light" w:hAnsi="Hind Light" w:cs="Hind Light"/>
      <w:sz w:val="20"/>
      <w:szCs w:val="20"/>
    </w:rPr>
  </w:style>
  <w:style w:type="character" w:customStyle="1" w:styleId="StandaardZottegemChar">
    <w:name w:val="Standaard Zottegem Char"/>
    <w:basedOn w:val="DefaultParagraphFont"/>
    <w:link w:val="StandaardZottegem"/>
    <w:rsid w:val="004D52B4"/>
    <w:rPr>
      <w:rFonts w:ascii="Hind Light" w:hAnsi="Hind Light" w:cs="Hind Light"/>
      <w:sz w:val="20"/>
      <w:szCs w:val="20"/>
    </w:rPr>
  </w:style>
  <w:style w:type="paragraph" w:customStyle="1" w:styleId="Pa5">
    <w:name w:val="Pa5"/>
    <w:basedOn w:val="Normal"/>
    <w:next w:val="Normal"/>
    <w:uiPriority w:val="99"/>
    <w:rsid w:val="004D52B4"/>
    <w:pPr>
      <w:autoSpaceDE w:val="0"/>
      <w:autoSpaceDN w:val="0"/>
      <w:adjustRightInd w:val="0"/>
      <w:spacing w:after="0" w:line="201" w:lineRule="atLeast"/>
    </w:pPr>
    <w:rPr>
      <w:rFonts w:ascii="Hind Medium" w:hAnsi="Hind Medium" w:cs="Times New Roman"/>
      <w:sz w:val="24"/>
      <w:szCs w:val="24"/>
    </w:rPr>
  </w:style>
  <w:style w:type="paragraph" w:customStyle="1" w:styleId="TitelZottegem">
    <w:name w:val="Titel Zottegem"/>
    <w:basedOn w:val="Normal"/>
    <w:link w:val="TitelZottegemChar"/>
    <w:qFormat/>
    <w:rsid w:val="004D52B4"/>
    <w:pPr>
      <w:spacing w:after="0" w:line="240" w:lineRule="exact"/>
    </w:pPr>
    <w:rPr>
      <w:rFonts w:ascii="Hind Bold" w:hAnsi="Hind Bold" w:cs="Hind Bold"/>
      <w:sz w:val="20"/>
      <w:lang w:val="en-US"/>
    </w:rPr>
  </w:style>
  <w:style w:type="character" w:customStyle="1" w:styleId="TitelZottegemChar">
    <w:name w:val="Titel Zottegem Char"/>
    <w:basedOn w:val="DefaultParagraphFont"/>
    <w:link w:val="TitelZottegem"/>
    <w:rsid w:val="004D52B4"/>
    <w:rPr>
      <w:rFonts w:ascii="Hind Bold" w:hAnsi="Hind Bold" w:cs="Hind Bold"/>
      <w:sz w:val="20"/>
      <w:lang w:val="en-US"/>
    </w:rPr>
  </w:style>
  <w:style w:type="paragraph" w:customStyle="1" w:styleId="OndertitelZottegem">
    <w:name w:val="Ondertitel Zottegem"/>
    <w:basedOn w:val="Normal"/>
    <w:link w:val="OndertitelZottegemChar"/>
    <w:qFormat/>
    <w:rsid w:val="003A7B69"/>
    <w:pPr>
      <w:spacing w:line="240" w:lineRule="exact"/>
    </w:pPr>
    <w:rPr>
      <w:rFonts w:ascii="Hind SemiBold" w:hAnsi="Hind SemiBold"/>
      <w:sz w:val="20"/>
    </w:rPr>
  </w:style>
  <w:style w:type="paragraph" w:customStyle="1" w:styleId="TussentitelZottegem">
    <w:name w:val="Tussentitel Zottegem"/>
    <w:basedOn w:val="StandaardZottegem"/>
    <w:link w:val="TussentitelZottegemChar"/>
    <w:qFormat/>
    <w:rsid w:val="00BE11B3"/>
    <w:rPr>
      <w:rFonts w:ascii="Hind Medium" w:hAnsi="Hind Medium"/>
    </w:rPr>
  </w:style>
  <w:style w:type="character" w:customStyle="1" w:styleId="OndertitelZottegemChar">
    <w:name w:val="Ondertitel Zottegem Char"/>
    <w:basedOn w:val="DefaultParagraphFont"/>
    <w:link w:val="OndertitelZottegem"/>
    <w:rsid w:val="003A7B69"/>
    <w:rPr>
      <w:rFonts w:ascii="Hind SemiBold" w:hAnsi="Hind SemiBold"/>
      <w:sz w:val="20"/>
    </w:rPr>
  </w:style>
  <w:style w:type="paragraph" w:customStyle="1" w:styleId="AdresZottegem">
    <w:name w:val="Adres Zottegem"/>
    <w:basedOn w:val="Normal"/>
    <w:link w:val="AdresZottegemChar"/>
    <w:qFormat/>
    <w:rsid w:val="00B66651"/>
    <w:pPr>
      <w:framePr w:hSpace="1701" w:vSpace="2552" w:wrap="around" w:vAnchor="page" w:hAnchor="margin" w:xAlign="right" w:y="2553"/>
      <w:spacing w:after="0" w:line="280" w:lineRule="exact"/>
      <w:suppressOverlap/>
      <w:jc w:val="right"/>
    </w:pPr>
    <w:rPr>
      <w:rFonts w:ascii="Hind Light" w:hAnsi="Hind Light"/>
      <w:sz w:val="24"/>
      <w:szCs w:val="24"/>
      <w:lang w:val="en-US"/>
    </w:rPr>
  </w:style>
  <w:style w:type="character" w:customStyle="1" w:styleId="TussentitelZottegemChar">
    <w:name w:val="Tussentitel Zottegem Char"/>
    <w:basedOn w:val="StandaardZottegemChar"/>
    <w:link w:val="TussentitelZottegem"/>
    <w:rsid w:val="00BE11B3"/>
    <w:rPr>
      <w:rFonts w:ascii="Hind Medium" w:hAnsi="Hind Medium" w:cs="Hind Light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2B06DC"/>
    <w:rPr>
      <w:color w:val="808080"/>
    </w:rPr>
  </w:style>
  <w:style w:type="character" w:customStyle="1" w:styleId="AdresZottegemChar">
    <w:name w:val="Adres Zottegem Char"/>
    <w:basedOn w:val="DefaultParagraphFont"/>
    <w:link w:val="AdresZottegem"/>
    <w:rsid w:val="00B66651"/>
    <w:rPr>
      <w:rFonts w:ascii="Hind Light" w:hAnsi="Hind Light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55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4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691"/>
  </w:style>
  <w:style w:type="paragraph" w:styleId="Footer">
    <w:name w:val="footer"/>
    <w:basedOn w:val="Normal"/>
    <w:link w:val="FooterChar"/>
    <w:uiPriority w:val="99"/>
    <w:unhideWhenUsed/>
    <w:rsid w:val="00114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691"/>
  </w:style>
  <w:style w:type="paragraph" w:customStyle="1" w:styleId="Lopendetekst">
    <w:name w:val="Lopende tekst"/>
    <w:link w:val="LopendetekstChar"/>
    <w:qFormat/>
    <w:rsid w:val="00D70C29"/>
    <w:pPr>
      <w:spacing w:after="0" w:line="240" w:lineRule="auto"/>
      <w:ind w:left="2268"/>
    </w:pPr>
    <w:rPr>
      <w:rFonts w:ascii="Hind Light" w:hAnsi="Hind Light" w:cs="Hind Light"/>
      <w:sz w:val="20"/>
      <w:szCs w:val="20"/>
    </w:rPr>
  </w:style>
  <w:style w:type="paragraph" w:customStyle="1" w:styleId="Tussentitel">
    <w:name w:val="Tussentitel"/>
    <w:next w:val="Lopendetekst"/>
    <w:link w:val="TussentitelChar"/>
    <w:qFormat/>
    <w:rsid w:val="00D70C29"/>
    <w:pPr>
      <w:spacing w:before="120" w:after="0" w:line="240" w:lineRule="auto"/>
      <w:ind w:left="2268"/>
    </w:pPr>
    <w:rPr>
      <w:rFonts w:ascii="Hind Medium" w:hAnsi="Hind Medium" w:cs="Hind Medium"/>
      <w:sz w:val="20"/>
      <w:szCs w:val="20"/>
    </w:rPr>
  </w:style>
  <w:style w:type="character" w:customStyle="1" w:styleId="LopendetekstChar">
    <w:name w:val="Lopende tekst Char"/>
    <w:basedOn w:val="DefaultParagraphFont"/>
    <w:link w:val="Lopendetekst"/>
    <w:rsid w:val="00D70C29"/>
    <w:rPr>
      <w:rFonts w:ascii="Hind Light" w:hAnsi="Hind Light" w:cs="Hind Light"/>
      <w:sz w:val="20"/>
      <w:szCs w:val="20"/>
    </w:rPr>
  </w:style>
  <w:style w:type="character" w:customStyle="1" w:styleId="TussentitelChar">
    <w:name w:val="Tussentitel Char"/>
    <w:basedOn w:val="DefaultParagraphFont"/>
    <w:link w:val="Tussentitel"/>
    <w:rsid w:val="00D70C29"/>
    <w:rPr>
      <w:rFonts w:ascii="Hind Medium" w:hAnsi="Hind Medium" w:cs="Hind Medium"/>
      <w:sz w:val="20"/>
      <w:szCs w:val="20"/>
    </w:rPr>
  </w:style>
  <w:style w:type="paragraph" w:styleId="ListParagraph">
    <w:name w:val="List Paragraph"/>
    <w:basedOn w:val="Normal"/>
    <w:uiPriority w:val="34"/>
    <w:qFormat/>
    <w:rsid w:val="00DF3524"/>
    <w:pPr>
      <w:spacing w:after="0" w:line="240" w:lineRule="auto"/>
      <w:ind w:left="720"/>
      <w:contextualSpacing/>
    </w:pPr>
    <w:rPr>
      <w:rFonts w:ascii="Hind Light" w:hAnsi="Hind Light"/>
      <w:sz w:val="20"/>
      <w:lang w:val="en-US"/>
    </w:rPr>
  </w:style>
  <w:style w:type="character" w:styleId="Hyperlink">
    <w:name w:val="Hyperlink"/>
    <w:basedOn w:val="DefaultParagraphFont"/>
    <w:uiPriority w:val="99"/>
    <w:unhideWhenUsed/>
    <w:rsid w:val="00402229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402229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dh\Downloads\Bronbestand%20formulier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05CECCABDD4439DBB7A1F28E21F912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A23AEBE-67FD-4A71-86D9-1E5AC5EF7CAA}"/>
      </w:docPartPr>
      <w:docPartBody>
        <w:p w:rsidR="00BF7EB8" w:rsidRDefault="00BF7EB8" w:rsidP="00BF7EB8">
          <w:pPr>
            <w:pStyle w:val="E05CECCABDD4439DBB7A1F28E21F912E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1AF1D53FB7E74DB99476F0530CDE4F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E15E96-A221-4383-A5E7-FBA403D07C24}"/>
      </w:docPartPr>
      <w:docPartBody>
        <w:p w:rsidR="00BF7EB8" w:rsidRDefault="00BF7EB8" w:rsidP="00BF7EB8">
          <w:pPr>
            <w:pStyle w:val="1AF1D53FB7E74DB99476F0530CDE4F7D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EE8560E2D33A4BA29B207203ADA041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65239A-F924-45ED-B5F0-8913A66512C6}"/>
      </w:docPartPr>
      <w:docPartBody>
        <w:p w:rsidR="00BF7EB8" w:rsidRDefault="00BF7EB8" w:rsidP="00BF7EB8">
          <w:pPr>
            <w:pStyle w:val="EE8560E2D33A4BA29B207203ADA0419E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70937F99139C471D8B3689807AE138E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BA3894B-DB59-4238-A50F-DCE0ECA6CA1C}"/>
      </w:docPartPr>
      <w:docPartBody>
        <w:p w:rsidR="00BF7EB8" w:rsidRDefault="00BF7EB8" w:rsidP="00BF7EB8">
          <w:pPr>
            <w:pStyle w:val="70937F99139C471D8B3689807AE138EC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97D40336BD4F4B0593E65BFCB65082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6525C8-27D6-403A-8F68-2B7418F30A02}"/>
      </w:docPartPr>
      <w:docPartBody>
        <w:p w:rsidR="00BF7EB8" w:rsidRDefault="00BF7EB8" w:rsidP="00BF7EB8">
          <w:pPr>
            <w:pStyle w:val="97D40336BD4F4B0593E65BFCB65082A8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88B2572E7815480C98EB9071E738072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2F4A0A-0EBA-429C-88BA-4AD514306A2C}"/>
      </w:docPartPr>
      <w:docPartBody>
        <w:p w:rsidR="00BF7EB8" w:rsidRDefault="00BF7EB8" w:rsidP="00BF7EB8">
          <w:pPr>
            <w:pStyle w:val="88B2572E7815480C98EB9071E73807281"/>
          </w:pPr>
          <w:r w:rsidRPr="00CE3769">
            <w:rPr>
              <w:rStyle w:val="PlaceholderText"/>
              <w:b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5C733390454C49B4961CB2927A1D7E0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8C4E53-55A7-4D47-9062-280BE887C20E}"/>
      </w:docPartPr>
      <w:docPartBody>
        <w:p w:rsidR="00BF7EB8" w:rsidRDefault="00BF7EB8" w:rsidP="00BF7EB8">
          <w:pPr>
            <w:pStyle w:val="5C733390454C49B4961CB2927A1D7E08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663E5E6F14524059801A78E235157D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B22E94-94EF-49A9-A931-80D336CA5ED1}"/>
      </w:docPartPr>
      <w:docPartBody>
        <w:p w:rsidR="00BF7EB8" w:rsidRDefault="00BF7EB8" w:rsidP="00BF7EB8">
          <w:pPr>
            <w:pStyle w:val="663E5E6F14524059801A78E235157D8C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  <w:docPart>
      <w:docPartPr>
        <w:name w:val="BD3D5AD3B9FA4CBA94ECE2344096B0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5AF6E9-8276-45AB-8C0F-1AE6B8646874}"/>
      </w:docPartPr>
      <w:docPartBody>
        <w:p w:rsidR="00BF7EB8" w:rsidRDefault="00BF7EB8" w:rsidP="00BF7EB8">
          <w:pPr>
            <w:pStyle w:val="BD3D5AD3B9FA4CBA94ECE2344096B0AB1"/>
          </w:pPr>
          <w:r>
            <w:rPr>
              <w:rStyle w:val="PlaceholderText"/>
              <w:color w:val="FFFFFF" w:themeColor="background1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ind Light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ind Medium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Hind Bol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Hind SemiBold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DCE"/>
    <w:rsid w:val="000A6606"/>
    <w:rsid w:val="00576FB6"/>
    <w:rsid w:val="00865BEA"/>
    <w:rsid w:val="008E6DCE"/>
    <w:rsid w:val="00B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F7EB8"/>
    <w:rPr>
      <w:color w:val="808080"/>
    </w:rPr>
  </w:style>
  <w:style w:type="paragraph" w:customStyle="1" w:styleId="E05CECCABDD4439DBB7A1F28E21F912E1">
    <w:name w:val="E05CECCABDD4439DBB7A1F28E21F912E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1AF1D53FB7E74DB99476F0530CDE4F7D1">
    <w:name w:val="1AF1D53FB7E74DB99476F0530CDE4F7D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EE8560E2D33A4BA29B207203ADA0419E1">
    <w:name w:val="EE8560E2D33A4BA29B207203ADA0419E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70937F99139C471D8B3689807AE138EC1">
    <w:name w:val="70937F99139C471D8B3689807AE138EC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97D40336BD4F4B0593E65BFCB65082A81">
    <w:name w:val="97D40336BD4F4B0593E65BFCB65082A8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5C733390454C49B4961CB2927A1D7E081">
    <w:name w:val="5C733390454C49B4961CB2927A1D7E08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663E5E6F14524059801A78E235157D8C1">
    <w:name w:val="663E5E6F14524059801A78E235157D8C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BD3D5AD3B9FA4CBA94ECE2344096B0AB1">
    <w:name w:val="BD3D5AD3B9FA4CBA94ECE2344096B0AB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88B2572E7815480C98EB9071E73807281">
    <w:name w:val="88B2572E7815480C98EB9071E7380728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754827E2F1284FEDA4F372D1794CA9571">
    <w:name w:val="754827E2F1284FEDA4F372D1794CA957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15A1EBBD6C7A4462B721C7BFFA0B19511">
    <w:name w:val="15A1EBBD6C7A4462B721C7BFFA0B1951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C364F11E267D41838B525EBA17D149491">
    <w:name w:val="C364F11E267D41838B525EBA17D14949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9323BB39020441F1A102F8FF69BF15B61">
    <w:name w:val="9323BB39020441F1A102F8FF69BF15B6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EEE4C21CEAB649DC9018CB50A21A42361">
    <w:name w:val="EEE4C21CEAB649DC9018CB50A21A4236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1D53C88AED6497CBCE77076915A725B1">
    <w:name w:val="01D53C88AED6497CBCE77076915A725B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792A760208B04EFA8046CA4BDA347A351">
    <w:name w:val="792A760208B04EFA8046CA4BDA347A35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8AA19DBCF6894ED7AD523F3874BD64DC1">
    <w:name w:val="8AA19DBCF6894ED7AD523F3874BD64DC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8F895D9D6376491E96D62CB59E32D9391">
    <w:name w:val="8F895D9D6376491E96D62CB59E32D939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BCE0CEF783E0419CBD27889117DA30E01">
    <w:name w:val="BCE0CEF783E0419CBD27889117DA30E0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1F96CCB3E25440AB65EB5480B2220CA1">
    <w:name w:val="01F96CCB3E25440AB65EB5480B2220CA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C5158D72F21441B8FB2997AE0EBCAFE1">
    <w:name w:val="0C5158D72F21441B8FB2997AE0EBCAFE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725AA1AB947F4E1CB6C8A812E6F62B781">
    <w:name w:val="725AA1AB947F4E1CB6C8A812E6F62B78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8553544D242A47B6BA7EFBB4130204E51">
    <w:name w:val="8553544D242A47B6BA7EFBB4130204E5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51B152D504C94B7687E592485FC070F01">
    <w:name w:val="51B152D504C94B7687E592485FC070F0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47094653557043DBB9AD3E41120FB3F21">
    <w:name w:val="47094653557043DBB9AD3E41120FB3F2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D4EDCD0203FC48FDA78E3BC3945658C51">
    <w:name w:val="D4EDCD0203FC48FDA78E3BC3945658C5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9DAC7B8FA8C840EF8067BCBB14B1FB8D1">
    <w:name w:val="9DAC7B8FA8C840EF8067BCBB14B1FB8D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E90EA645D93E4EE99F3EAAF5917CD71A1">
    <w:name w:val="E90EA645D93E4EE99F3EAAF5917CD71A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7F1A68A37314E67A630FA7F9A06629F1">
    <w:name w:val="07F1A68A37314E67A630FA7F9A06629F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8291F63E353948A3BDBC0B555555699D1">
    <w:name w:val="8291F63E353948A3BDBC0B555555699D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41537F41C2A945BEABEB984555B3D3581">
    <w:name w:val="41537F41C2A945BEABEB984555B3D358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AE588540F634818B3A24A636C1424751">
    <w:name w:val="0AE588540F634818B3A24A636C142475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DA7D26DCDFC847DA96B625542C926D441">
    <w:name w:val="DA7D26DCDFC847DA96B625542C926D44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3123F3E8B704F50A1242AEA3DD2A6871">
    <w:name w:val="03123F3E8B704F50A1242AEA3DD2A687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146FE866BD174BFB9116FCBE20F46FF91">
    <w:name w:val="146FE866BD174BFB9116FCBE20F46FF9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21F0B9FBE80D4980B10A00A6227C9E6E1">
    <w:name w:val="21F0B9FBE80D4980B10A00A6227C9E6E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2D71891B42374E2EBCC663203DE9C33F1">
    <w:name w:val="2D71891B42374E2EBCC663203DE9C33F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09448C9E9A75462895DCDBACF05DCF541">
    <w:name w:val="09448C9E9A75462895DCDBACF05DCF54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D5CA629D8A3A46D3B7F29F79EBA45D261">
    <w:name w:val="D5CA629D8A3A46D3B7F29F79EBA45D26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5D15EC8BE9E442539C85A6CEB14A9A671">
    <w:name w:val="5D15EC8BE9E442539C85A6CEB14A9A67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39861AB81A0D41759D0D9C4B28739F321">
    <w:name w:val="39861AB81A0D41759D0D9C4B28739F32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81C39092FED84477A5796E538EA834491">
    <w:name w:val="81C39092FED84477A5796E538EA83449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E55DB791B72E4E61B7A2F52670EDC8E41">
    <w:name w:val="E55DB791B72E4E61B7A2F52670EDC8E4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EFF38D6DE9FE408EBB07F8E510FD8A221">
    <w:name w:val="EFF38D6DE9FE408EBB07F8E510FD8A22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7989643113DC41199F38F25808594FFD1">
    <w:name w:val="7989643113DC41199F38F25808594FFD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976C71296EF3439098F2A84B28C7ED9A1">
    <w:name w:val="976C71296EF3439098F2A84B28C7ED9A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D3F12F7F46F74902AB7DA3A2C69CEEFB1">
    <w:name w:val="D3F12F7F46F74902AB7DA3A2C69CEEFB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BE9E01A9FE024BA1962B3C5D5CF3E3541">
    <w:name w:val="BE9E01A9FE024BA1962B3C5D5CF3E354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  <w:style w:type="paragraph" w:customStyle="1" w:styleId="BD2B57B9F6484D59BB83525756483B211">
    <w:name w:val="BD2B57B9F6484D59BB83525756483B211"/>
    <w:rsid w:val="00BF7EB8"/>
    <w:pPr>
      <w:spacing w:after="0" w:line="240" w:lineRule="exact"/>
    </w:pPr>
    <w:rPr>
      <w:rFonts w:ascii="Hind Light" w:eastAsiaTheme="minorHAnsi" w:hAnsi="Hind Light" w:cs="Hind Light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C9D2-7497-451D-A3BE-CE0AFC6E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Bronbestand formulier (1)</Template>
  <TotalTime>35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Nancy Vermeulen</cp:lastModifiedBy>
  <cp:revision>2</cp:revision>
  <cp:lastPrinted>2017-09-21T14:01:00Z</cp:lastPrinted>
  <dcterms:created xsi:type="dcterms:W3CDTF">2021-07-12T06:40:00Z</dcterms:created>
  <dcterms:modified xsi:type="dcterms:W3CDTF">2021-10-14T17:36:00Z</dcterms:modified>
</cp:coreProperties>
</file>