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08CE9187" w14:textId="77777777" w:rsidTr="00611939">
        <w:trPr>
          <w:trHeight w:hRule="exact" w:val="2268"/>
        </w:trPr>
        <w:tc>
          <w:tcPr>
            <w:tcW w:w="3119" w:type="dxa"/>
            <w:vAlign w:val="bottom"/>
          </w:tcPr>
          <w:p w14:paraId="794936F7" w14:textId="77777777" w:rsidR="00611939" w:rsidRPr="00B7664D" w:rsidRDefault="00B041A1" w:rsidP="00956BEE">
            <w:pPr>
              <w:pStyle w:val="Hoofdtitel"/>
              <w:framePr w:hSpace="0" w:vSpace="0" w:wrap="auto" w:vAnchor="margin" w:hAnchor="text" w:xAlign="left" w:yAlign="inline"/>
            </w:pPr>
            <w:r>
              <w:t>Verslag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12E7E9D8" w14:textId="77777777" w:rsidTr="00E824B6">
        <w:trPr>
          <w:trHeight w:val="6804"/>
        </w:trPr>
        <w:tc>
          <w:tcPr>
            <w:tcW w:w="2381" w:type="dxa"/>
          </w:tcPr>
          <w:p w14:paraId="77B19BD1" w14:textId="77777777" w:rsidR="00A70CE2" w:rsidRPr="00E640D1" w:rsidRDefault="00A70CE2" w:rsidP="00A70CE2">
            <w:pPr>
              <w:pStyle w:val="ZTitel"/>
            </w:pPr>
            <w:r w:rsidRPr="00E640D1">
              <w:t>Datum</w:t>
            </w:r>
          </w:p>
          <w:p w14:paraId="4A6D8103" w14:textId="0FEEA68F" w:rsidR="00A70CE2" w:rsidRDefault="00435146" w:rsidP="00A70CE2">
            <w:pPr>
              <w:pStyle w:val="ZStandaard"/>
            </w:pPr>
            <w:r>
              <w:t>22</w:t>
            </w:r>
            <w:r w:rsidR="002E6231">
              <w:t>/0</w:t>
            </w:r>
            <w:r>
              <w:t>1</w:t>
            </w:r>
            <w:r w:rsidR="002E6231">
              <w:t>/202</w:t>
            </w:r>
            <w:r>
              <w:t>6</w:t>
            </w:r>
          </w:p>
          <w:p w14:paraId="6F8147DD" w14:textId="77777777" w:rsidR="00A70CE2" w:rsidRDefault="00A70CE2" w:rsidP="00A70CE2">
            <w:pPr>
              <w:pStyle w:val="ZStandaard"/>
            </w:pPr>
          </w:p>
          <w:p w14:paraId="4DAEEB0F" w14:textId="77777777" w:rsidR="00A70CE2" w:rsidRPr="005C3C80" w:rsidRDefault="00A70CE2" w:rsidP="00A70CE2">
            <w:pPr>
              <w:pStyle w:val="ZTitel"/>
            </w:pPr>
            <w:r w:rsidRPr="005C3C80">
              <w:t xml:space="preserve">Contact </w:t>
            </w:r>
          </w:p>
          <w:p w14:paraId="2794D8B9" w14:textId="43189714" w:rsidR="00A70CE2" w:rsidRDefault="0060130E" w:rsidP="00A70CE2">
            <w:pPr>
              <w:pStyle w:val="ZStandaard"/>
            </w:pPr>
            <w:r w:rsidRPr="0060130E">
              <w:t>Adinda Vanommeslaeghe</w:t>
            </w:r>
          </w:p>
          <w:p w14:paraId="4991BE54" w14:textId="77777777" w:rsidR="0060130E" w:rsidRDefault="0060130E" w:rsidP="00A70CE2">
            <w:pPr>
              <w:pStyle w:val="ZStandaard"/>
            </w:pPr>
          </w:p>
          <w:p w14:paraId="6C8C0934" w14:textId="46D8583E" w:rsidR="0060130E" w:rsidRPr="00950625" w:rsidRDefault="0060130E" w:rsidP="0060130E">
            <w:pPr>
              <w:pStyle w:val="ZStandaard"/>
            </w:pPr>
            <w:r>
              <w:t>adinda.vanommeslaeghe</w:t>
            </w:r>
          </w:p>
          <w:p w14:paraId="534A0082" w14:textId="77777777" w:rsidR="0060130E" w:rsidRDefault="0060130E" w:rsidP="0060130E">
            <w:pPr>
              <w:pStyle w:val="ZStandaard"/>
            </w:pPr>
            <w:r w:rsidRPr="00A723C5">
              <w:t>@zottegem.be</w:t>
            </w:r>
          </w:p>
          <w:p w14:paraId="144B074D" w14:textId="77777777" w:rsidR="00A70CE2" w:rsidRPr="00950625" w:rsidRDefault="00A70CE2" w:rsidP="00A70CE2">
            <w:pPr>
              <w:pStyle w:val="ZStandaard"/>
            </w:pPr>
          </w:p>
          <w:p w14:paraId="1D63E380" w14:textId="77777777" w:rsidR="00A70CE2" w:rsidRPr="00002659" w:rsidRDefault="00A70CE2" w:rsidP="00A70CE2">
            <w:pPr>
              <w:pStyle w:val="ZStandaard"/>
            </w:pPr>
            <w:r w:rsidRPr="00002659">
              <w:t xml:space="preserve">Stad Zottegem </w:t>
            </w:r>
          </w:p>
          <w:p w14:paraId="1C1B66C4" w14:textId="77777777" w:rsidR="00A70CE2" w:rsidRPr="00002659" w:rsidRDefault="00A70CE2" w:rsidP="00A70CE2">
            <w:pPr>
              <w:pStyle w:val="ZStandaard"/>
            </w:pPr>
            <w:r w:rsidRPr="00002659">
              <w:t>Gustaaf Schockaertstraat 7</w:t>
            </w:r>
          </w:p>
          <w:p w14:paraId="624228B2" w14:textId="77777777" w:rsidR="00A70CE2" w:rsidRPr="00950625" w:rsidRDefault="00A70CE2" w:rsidP="00A70CE2">
            <w:pPr>
              <w:pStyle w:val="ZStandaard"/>
            </w:pPr>
            <w:r w:rsidRPr="00950625">
              <w:t>9620 Zottegem</w:t>
            </w:r>
          </w:p>
          <w:p w14:paraId="0B95F515" w14:textId="77777777" w:rsidR="00A70CE2" w:rsidRDefault="00A70CE2" w:rsidP="0060130E">
            <w:pPr>
              <w:pStyle w:val="ZStandaard"/>
            </w:pPr>
          </w:p>
        </w:tc>
      </w:tr>
    </w:tbl>
    <w:p w14:paraId="6602B452" w14:textId="23EB839D" w:rsidR="009631CD" w:rsidRPr="005D13E9" w:rsidRDefault="00DE7F32" w:rsidP="005B70B8">
      <w:pPr>
        <w:pStyle w:val="ZTitel"/>
        <w:rPr>
          <w:sz w:val="24"/>
          <w:szCs w:val="26"/>
        </w:rPr>
      </w:pPr>
      <w:r>
        <w:rPr>
          <w:sz w:val="24"/>
          <w:szCs w:val="26"/>
        </w:rPr>
        <w:t>Vergadering M</w:t>
      </w:r>
      <w:r w:rsidR="002E6231" w:rsidRPr="005D13E9">
        <w:rPr>
          <w:sz w:val="24"/>
          <w:szCs w:val="26"/>
        </w:rPr>
        <w:t>ilieu- en klimaatraad</w:t>
      </w:r>
      <w:r>
        <w:rPr>
          <w:sz w:val="24"/>
          <w:szCs w:val="26"/>
        </w:rPr>
        <w:t xml:space="preserve"> 22/01/2026</w:t>
      </w:r>
    </w:p>
    <w:p w14:paraId="6475786C" w14:textId="77777777" w:rsidR="00AE7BDD" w:rsidRDefault="00AE7BDD" w:rsidP="009B03AA">
      <w:pPr>
        <w:pStyle w:val="ZTussentitel"/>
      </w:pPr>
    </w:p>
    <w:p w14:paraId="4C09A973" w14:textId="069F4294" w:rsidR="004C5D9E" w:rsidRDefault="00E6532B" w:rsidP="00A90896">
      <w:pPr>
        <w:pStyle w:val="ZTussentitel"/>
        <w:rPr>
          <w:rStyle w:val="ZStandaardChar"/>
          <w:highlight w:val="yellow"/>
        </w:rPr>
      </w:pPr>
      <w:r>
        <w:t>Aanwezig</w:t>
      </w:r>
      <w:r w:rsidR="009B03AA">
        <w:t>:</w:t>
      </w:r>
      <w:r w:rsidR="002E6231">
        <w:rPr>
          <w:rStyle w:val="ZStandaardChar"/>
        </w:rPr>
        <w:t xml:space="preserve"> </w:t>
      </w:r>
      <w:r w:rsidR="00A90896">
        <w:rPr>
          <w:rStyle w:val="ZStandaardChar"/>
        </w:rPr>
        <w:t xml:space="preserve">Lieven Van Roelenbosch, Hendrik De Backer, </w:t>
      </w:r>
      <w:r w:rsidR="00A90896" w:rsidRPr="004C5D9E">
        <w:rPr>
          <w:rStyle w:val="ZStandaardChar"/>
          <w:highlight w:val="yellow"/>
        </w:rPr>
        <w:t xml:space="preserve">Sander Vermeire, </w:t>
      </w:r>
      <w:r w:rsidR="00173294" w:rsidRPr="004C5D9E">
        <w:rPr>
          <w:rStyle w:val="ZStandaardChar"/>
          <w:highlight w:val="yellow"/>
        </w:rPr>
        <w:t xml:space="preserve">Nico Wittewrongel, </w:t>
      </w:r>
      <w:r w:rsidR="00173294" w:rsidRPr="004C5D9E">
        <w:rPr>
          <w:rStyle w:val="ZStandaardChar"/>
        </w:rPr>
        <w:t xml:space="preserve">Koen Van den Noortgate, Leslie De Pessemier, </w:t>
      </w:r>
      <w:r w:rsidR="004C5D9E" w:rsidRPr="004C5D9E">
        <w:rPr>
          <w:rStyle w:val="ZStandaardChar"/>
        </w:rPr>
        <w:t>Bart De Clercq,</w:t>
      </w:r>
      <w:r w:rsidR="004C5D9E">
        <w:rPr>
          <w:rStyle w:val="ZStandaardChar"/>
        </w:rPr>
        <w:t xml:space="preserve"> </w:t>
      </w:r>
      <w:r w:rsidR="004C5D9E" w:rsidRPr="004C5D9E">
        <w:rPr>
          <w:rStyle w:val="ZStandaardChar"/>
        </w:rPr>
        <w:t>An Witters</w:t>
      </w:r>
    </w:p>
    <w:p w14:paraId="5569F53E" w14:textId="093711A7" w:rsidR="00A90896" w:rsidRPr="004C5D9E" w:rsidRDefault="00173294" w:rsidP="00A90896">
      <w:pPr>
        <w:pStyle w:val="ZTussentitel"/>
        <w:rPr>
          <w:rStyle w:val="ZStandaardChar"/>
        </w:rPr>
      </w:pPr>
      <w:r w:rsidRPr="004C5D9E">
        <w:rPr>
          <w:rStyle w:val="ZStandaardChar"/>
        </w:rPr>
        <w:t>Nele Defoirdt</w:t>
      </w:r>
      <w:r w:rsidRPr="004C5D9E">
        <w:rPr>
          <w:rStyle w:val="ZStandaardChar"/>
          <w:highlight w:val="yellow"/>
        </w:rPr>
        <w:t xml:space="preserve">, Jasmien De Vuyst, Jan François, </w:t>
      </w:r>
      <w:r w:rsidRPr="004C5D9E">
        <w:rPr>
          <w:rStyle w:val="ZStandaardChar"/>
        </w:rPr>
        <w:t>Johan Van Hecke</w:t>
      </w:r>
      <w:r w:rsidR="004C5D9E">
        <w:rPr>
          <w:rStyle w:val="ZStandaardChar"/>
        </w:rPr>
        <w:t xml:space="preserve">, </w:t>
      </w:r>
      <w:r w:rsidR="004C5D9E" w:rsidRPr="004C5D9E">
        <w:rPr>
          <w:rStyle w:val="ZStandaardChar"/>
        </w:rPr>
        <w:t>Lars Van Gansbeke</w:t>
      </w:r>
      <w:r w:rsidRPr="004C5D9E">
        <w:rPr>
          <w:rStyle w:val="ZStandaardChar"/>
        </w:rPr>
        <w:t>, Jo De Vriendt</w:t>
      </w:r>
      <w:r w:rsidRPr="004C5D9E">
        <w:rPr>
          <w:rStyle w:val="ZStandaardChar"/>
          <w:highlight w:val="yellow"/>
        </w:rPr>
        <w:t xml:space="preserve">, Orvar Cornette, </w:t>
      </w:r>
      <w:r w:rsidR="00A90896" w:rsidRPr="004C5D9E">
        <w:rPr>
          <w:rStyle w:val="ZStandaardChar"/>
        </w:rPr>
        <w:t>Adinda Vanommeslaeghe</w:t>
      </w:r>
      <w:r w:rsidRPr="004C5D9E">
        <w:rPr>
          <w:rStyle w:val="ZStandaardChar"/>
        </w:rPr>
        <w:t xml:space="preserve"> (milieuambtenaar), Jenne De Potter (schepen)</w:t>
      </w:r>
    </w:p>
    <w:p w14:paraId="55406BE7" w14:textId="77777777" w:rsidR="00173294" w:rsidRPr="004C5D9E" w:rsidRDefault="00173294" w:rsidP="00A90896">
      <w:pPr>
        <w:pStyle w:val="ZTussentitel"/>
        <w:rPr>
          <w:rStyle w:val="ZStandaardChar"/>
        </w:rPr>
      </w:pPr>
    </w:p>
    <w:p w14:paraId="2907F5E7" w14:textId="3171601B" w:rsidR="004C5D9E" w:rsidRPr="004C5D9E" w:rsidRDefault="00173294" w:rsidP="00A90896">
      <w:pPr>
        <w:pStyle w:val="ZTussentitel"/>
        <w:rPr>
          <w:rStyle w:val="ZStandaardChar"/>
        </w:rPr>
      </w:pPr>
      <w:r w:rsidRPr="004C5D9E">
        <w:rPr>
          <w:rStyle w:val="ZStandaardChar"/>
          <w:b/>
          <w:bCs/>
        </w:rPr>
        <w:t>Verontschuldigd</w:t>
      </w:r>
      <w:r w:rsidRPr="004C5D9E">
        <w:rPr>
          <w:rStyle w:val="ZStandaardChar"/>
        </w:rPr>
        <w:t xml:space="preserve">: </w:t>
      </w:r>
      <w:r w:rsidR="004C5D9E" w:rsidRPr="004C5D9E">
        <w:rPr>
          <w:rStyle w:val="ZStandaardChar"/>
        </w:rPr>
        <w:t>Karel De Vuyst (voorzitter),</w:t>
      </w:r>
    </w:p>
    <w:p w14:paraId="5EA1943C" w14:textId="10372D4A" w:rsidR="00173294" w:rsidRPr="004C5D9E" w:rsidRDefault="00173294" w:rsidP="00A90896">
      <w:pPr>
        <w:pStyle w:val="ZTussentitel"/>
        <w:rPr>
          <w:rStyle w:val="ZStandaardChar"/>
          <w:highlight w:val="yellow"/>
        </w:rPr>
      </w:pPr>
      <w:r w:rsidRPr="004C5D9E">
        <w:rPr>
          <w:rStyle w:val="ZStandaardChar"/>
          <w:highlight w:val="yellow"/>
        </w:rPr>
        <w:t>, Anneleen Demey, Dorian Delobel, Kurt Van Helleputte</w:t>
      </w:r>
    </w:p>
    <w:p w14:paraId="633820CC" w14:textId="77777777" w:rsidR="00173294" w:rsidRPr="004C5D9E" w:rsidRDefault="00173294" w:rsidP="00A90896">
      <w:pPr>
        <w:pStyle w:val="ZTussentitel"/>
        <w:rPr>
          <w:rStyle w:val="ZStandaardChar"/>
          <w:highlight w:val="yellow"/>
        </w:rPr>
      </w:pPr>
    </w:p>
    <w:p w14:paraId="30B9E552" w14:textId="24312517" w:rsidR="009B03AA" w:rsidRPr="00173294" w:rsidRDefault="00173294" w:rsidP="00E6532B">
      <w:pPr>
        <w:pStyle w:val="ZTussentitel"/>
        <w:rPr>
          <w:rFonts w:ascii="Hind Light" w:hAnsi="Hind Light"/>
        </w:rPr>
      </w:pPr>
      <w:r w:rsidRPr="004C5D9E">
        <w:rPr>
          <w:rStyle w:val="ZStandaardChar"/>
          <w:b/>
          <w:bCs/>
          <w:highlight w:val="yellow"/>
        </w:rPr>
        <w:t>Afwezig:</w:t>
      </w:r>
      <w:r w:rsidRPr="004C5D9E">
        <w:rPr>
          <w:rStyle w:val="ZStandaardChar"/>
          <w:highlight w:val="yellow"/>
        </w:rPr>
        <w:t>, , Tibo Verbeurgt</w:t>
      </w:r>
    </w:p>
    <w:p w14:paraId="067938F4" w14:textId="77777777" w:rsidR="00E6532B" w:rsidRDefault="00E6532B" w:rsidP="00E6532B">
      <w:pPr>
        <w:pStyle w:val="ZTussentitel"/>
      </w:pPr>
    </w:p>
    <w:p w14:paraId="738A97B1" w14:textId="77777777" w:rsidR="00E6532B" w:rsidRDefault="009B03AA" w:rsidP="00E6532B">
      <w:pPr>
        <w:pStyle w:val="ZTussentitel"/>
      </w:pPr>
      <w:r>
        <w:t>Agenda</w:t>
      </w:r>
    </w:p>
    <w:p w14:paraId="26EA6434" w14:textId="77777777" w:rsidR="00416F68" w:rsidRPr="005D13E9" w:rsidRDefault="00416F68" w:rsidP="00E6532B">
      <w:pPr>
        <w:pStyle w:val="ZTussentitel"/>
        <w:rPr>
          <w:sz w:val="22"/>
          <w:szCs w:val="22"/>
        </w:rPr>
      </w:pPr>
    </w:p>
    <w:p w14:paraId="36D4573F" w14:textId="20F98D1F" w:rsidR="000732A9" w:rsidRDefault="0069539A" w:rsidP="000732A9">
      <w:pPr>
        <w:pStyle w:val="ZStandaard"/>
        <w:numPr>
          <w:ilvl w:val="0"/>
          <w:numId w:val="2"/>
        </w:numPr>
        <w:rPr>
          <w:b/>
          <w:bCs/>
          <w:sz w:val="22"/>
          <w:szCs w:val="22"/>
        </w:rPr>
      </w:pPr>
      <w:r>
        <w:rPr>
          <w:b/>
          <w:bCs/>
          <w:sz w:val="22"/>
          <w:szCs w:val="22"/>
        </w:rPr>
        <w:t>Praktische zaken</w:t>
      </w:r>
    </w:p>
    <w:p w14:paraId="4746EC06" w14:textId="7EA93DB5" w:rsidR="00A47608" w:rsidRDefault="0069539A" w:rsidP="00A47608">
      <w:pPr>
        <w:pStyle w:val="ZStandaard"/>
        <w:numPr>
          <w:ilvl w:val="0"/>
          <w:numId w:val="6"/>
        </w:numPr>
      </w:pPr>
      <w:r>
        <w:t>Karel is om persoonlijke redenen momenteel niet beschikbaar als voorzitter. In augustus bekijkt hij opnieuw welke engagementen hij verder kan opnemen.</w:t>
      </w:r>
    </w:p>
    <w:p w14:paraId="3767A746" w14:textId="58B638A4" w:rsidR="0069539A" w:rsidRDefault="0069539A" w:rsidP="0069539A">
      <w:pPr>
        <w:pStyle w:val="ZStandaard"/>
        <w:numPr>
          <w:ilvl w:val="0"/>
          <w:numId w:val="16"/>
        </w:numPr>
      </w:pPr>
      <w:r>
        <w:t xml:space="preserve">Hierdoor kan hij zijn rol in de klankbordgroep over de </w:t>
      </w:r>
      <w:commentRangeStart w:id="0"/>
      <w:r>
        <w:t xml:space="preserve">heldenlaan </w:t>
      </w:r>
      <w:commentRangeEnd w:id="0"/>
      <w:r w:rsidR="00386265">
        <w:rPr>
          <w:rStyle w:val="Verwijzingopmerking"/>
          <w:sz w:val="20"/>
          <w:szCs w:val="20"/>
        </w:rPr>
        <w:commentReference w:id="0"/>
      </w:r>
      <w:r>
        <w:t>niet verder opnemen</w:t>
      </w:r>
    </w:p>
    <w:p w14:paraId="7FEBA1C3" w14:textId="5F653110" w:rsidR="0069539A" w:rsidRDefault="0069539A" w:rsidP="0069539A">
      <w:pPr>
        <w:pStyle w:val="ZStandaard"/>
        <w:numPr>
          <w:ilvl w:val="0"/>
          <w:numId w:val="16"/>
        </w:numPr>
      </w:pPr>
      <w:r>
        <w:t xml:space="preserve">Leslie is intussen geweest naar het infomoment </w:t>
      </w:r>
    </w:p>
    <w:p w14:paraId="76C9559D" w14:textId="1A3AD893" w:rsidR="0069539A" w:rsidRDefault="0069539A" w:rsidP="0069539A">
      <w:pPr>
        <w:pStyle w:val="ZStandaard"/>
        <w:ind w:left="1080"/>
      </w:pPr>
    </w:p>
    <w:p w14:paraId="35E6F52E" w14:textId="00996E1C" w:rsidR="0069539A" w:rsidRDefault="0069539A" w:rsidP="0069539A">
      <w:pPr>
        <w:pStyle w:val="ZStandaard"/>
        <w:numPr>
          <w:ilvl w:val="0"/>
          <w:numId w:val="6"/>
        </w:numPr>
      </w:pPr>
      <w:r>
        <w:t>Zwangerschapsverlof Adinda: van juli tot half november.</w:t>
      </w:r>
    </w:p>
    <w:p w14:paraId="43A678F6" w14:textId="7CF186BE" w:rsidR="0069539A" w:rsidRDefault="0069539A" w:rsidP="0069539A">
      <w:pPr>
        <w:pStyle w:val="ZStandaard"/>
        <w:numPr>
          <w:ilvl w:val="0"/>
          <w:numId w:val="6"/>
        </w:numPr>
      </w:pPr>
      <w:r>
        <w:t>Verdere planning 2026</w:t>
      </w:r>
    </w:p>
    <w:p w14:paraId="4520CC05" w14:textId="37F6EA58" w:rsidR="0069539A" w:rsidRDefault="0069539A" w:rsidP="0069539A">
      <w:pPr>
        <w:pStyle w:val="ZStandaard"/>
        <w:numPr>
          <w:ilvl w:val="1"/>
          <w:numId w:val="6"/>
        </w:numPr>
      </w:pPr>
      <w:r>
        <w:t xml:space="preserve">Vergadering op 29 september wordt geen officiële vergadering, maar eerder een informele moment (‘teambuilding’) dat de leden van de MKR zelf organiseren (er is niemand van het stadsbestuur bij aanwezig). De locatie kan wel via de stad beschikbaar gesteld worden (via mail naar </w:t>
      </w:r>
      <w:hyperlink r:id="rId12" w:history="1">
        <w:r w:rsidRPr="008F3AC7">
          <w:rPr>
            <w:rStyle w:val="Hyperlink"/>
          </w:rPr>
          <w:t>milieu@zottegem.be</w:t>
        </w:r>
      </w:hyperlink>
      <w:r>
        <w:t>)</w:t>
      </w:r>
    </w:p>
    <w:p w14:paraId="23E2A8DF" w14:textId="3B7DEF3E" w:rsidR="0069539A" w:rsidRPr="00A47608" w:rsidRDefault="0069539A" w:rsidP="0069539A">
      <w:pPr>
        <w:pStyle w:val="ZStandaard"/>
        <w:numPr>
          <w:ilvl w:val="1"/>
          <w:numId w:val="6"/>
        </w:numPr>
      </w:pPr>
      <w:r>
        <w:t>Vergadering op donderdag 26 november om 19u30 zal doorgaan in zaal Schockaert in AC Sanitary</w:t>
      </w:r>
    </w:p>
    <w:p w14:paraId="06F477F0" w14:textId="77777777" w:rsidR="00173294" w:rsidRDefault="00173294" w:rsidP="00173294">
      <w:pPr>
        <w:pStyle w:val="ZStandaard"/>
        <w:ind w:left="720"/>
        <w:rPr>
          <w:b/>
          <w:bCs/>
          <w:sz w:val="22"/>
          <w:szCs w:val="22"/>
        </w:rPr>
      </w:pPr>
    </w:p>
    <w:p w14:paraId="6E2A6FF5" w14:textId="77777777" w:rsidR="00173294" w:rsidRPr="00173294" w:rsidRDefault="00173294" w:rsidP="00DE7F32">
      <w:pPr>
        <w:pStyle w:val="ZStandaard"/>
        <w:ind w:left="720"/>
        <w:rPr>
          <w:b/>
          <w:bCs/>
          <w:sz w:val="22"/>
          <w:szCs w:val="22"/>
        </w:rPr>
      </w:pPr>
    </w:p>
    <w:p w14:paraId="492A27D8" w14:textId="167BEDDF" w:rsidR="00143F2B" w:rsidRDefault="0069539A" w:rsidP="00AE7BDD">
      <w:pPr>
        <w:pStyle w:val="ZStandaard"/>
        <w:numPr>
          <w:ilvl w:val="0"/>
          <w:numId w:val="2"/>
        </w:numPr>
        <w:rPr>
          <w:b/>
          <w:bCs/>
          <w:sz w:val="22"/>
          <w:szCs w:val="22"/>
        </w:rPr>
      </w:pPr>
      <w:r>
        <w:rPr>
          <w:b/>
          <w:bCs/>
          <w:sz w:val="22"/>
          <w:szCs w:val="22"/>
        </w:rPr>
        <w:t>Groenblauwe projecten</w:t>
      </w:r>
    </w:p>
    <w:p w14:paraId="4B108E4A" w14:textId="0C0167A3" w:rsidR="0069539A" w:rsidRDefault="0069539A" w:rsidP="0069539A">
      <w:pPr>
        <w:pStyle w:val="ZStandaard"/>
        <w:numPr>
          <w:ilvl w:val="0"/>
          <w:numId w:val="6"/>
        </w:numPr>
      </w:pPr>
      <w:r w:rsidRPr="0069539A">
        <w:t>Er wordt voorgesteld om een lijst aan te leggen waar zowel de netto ontharding als de netto nieuwe verharding in bijgehouden wordt</w:t>
      </w:r>
      <w:r>
        <w:t xml:space="preserve"> op het grondgebied van Zottegem</w:t>
      </w:r>
      <w:r w:rsidRPr="0069539A">
        <w:t>.</w:t>
      </w:r>
    </w:p>
    <w:p w14:paraId="450EDC45" w14:textId="27E4DD7A" w:rsidR="0045571C" w:rsidRDefault="0069539A" w:rsidP="0045571C">
      <w:pPr>
        <w:pStyle w:val="ZStandaard"/>
        <w:numPr>
          <w:ilvl w:val="0"/>
          <w:numId w:val="6"/>
        </w:numPr>
      </w:pPr>
      <w:r>
        <w:t xml:space="preserve">Het Hemelwater- en Droogteplan van Zottegem is te vinden </w:t>
      </w:r>
      <w:hyperlink r:id="rId13" w:history="1">
        <w:r>
          <w:rPr>
            <w:rStyle w:val="Hyperlink"/>
          </w:rPr>
          <w:t xml:space="preserve">op </w:t>
        </w:r>
        <w:r w:rsidRPr="0069539A">
          <w:rPr>
            <w:rStyle w:val="Hyperlink"/>
          </w:rPr>
          <w:t xml:space="preserve">deze </w:t>
        </w:r>
        <w:r>
          <w:rPr>
            <w:rStyle w:val="Hyperlink"/>
          </w:rPr>
          <w:t>webpagina</w:t>
        </w:r>
      </w:hyperlink>
      <w:r>
        <w:t>.</w:t>
      </w:r>
    </w:p>
    <w:p w14:paraId="653AADBC" w14:textId="77777777" w:rsidR="0069539A" w:rsidRPr="0069539A" w:rsidRDefault="0069539A" w:rsidP="0069539A">
      <w:pPr>
        <w:pStyle w:val="ZStandaard"/>
        <w:ind w:left="1080"/>
      </w:pPr>
    </w:p>
    <w:p w14:paraId="1C04DCC7" w14:textId="77777777" w:rsidR="002953B3" w:rsidRPr="00DE7F32" w:rsidRDefault="002953B3" w:rsidP="0069539A">
      <w:pPr>
        <w:pStyle w:val="ZStandaard"/>
        <w:rPr>
          <w:b/>
          <w:bCs/>
          <w:sz w:val="22"/>
          <w:szCs w:val="22"/>
        </w:rPr>
      </w:pPr>
    </w:p>
    <w:p w14:paraId="7E667073" w14:textId="72BE8FD2" w:rsidR="00DE7F32" w:rsidRDefault="0069539A" w:rsidP="00DE7F32">
      <w:pPr>
        <w:pStyle w:val="ZStandaard"/>
        <w:numPr>
          <w:ilvl w:val="0"/>
          <w:numId w:val="2"/>
        </w:numPr>
        <w:rPr>
          <w:b/>
          <w:bCs/>
          <w:sz w:val="22"/>
          <w:szCs w:val="22"/>
        </w:rPr>
      </w:pPr>
      <w:r>
        <w:rPr>
          <w:b/>
          <w:bCs/>
          <w:sz w:val="22"/>
          <w:szCs w:val="22"/>
        </w:rPr>
        <w:lastRenderedPageBreak/>
        <w:t>Groene realisaties in uitvoering</w:t>
      </w:r>
    </w:p>
    <w:p w14:paraId="091B170C" w14:textId="78B8F5E0" w:rsidR="0069539A" w:rsidRPr="00034072" w:rsidRDefault="00034072" w:rsidP="00034072">
      <w:pPr>
        <w:pStyle w:val="ZStandaard"/>
        <w:numPr>
          <w:ilvl w:val="0"/>
          <w:numId w:val="6"/>
        </w:numPr>
        <w:rPr>
          <w:u w:val="single"/>
        </w:rPr>
      </w:pPr>
      <w:r w:rsidRPr="00034072">
        <w:rPr>
          <w:u w:val="single"/>
        </w:rPr>
        <w:t>Montmartre</w:t>
      </w:r>
    </w:p>
    <w:p w14:paraId="154E80A6" w14:textId="43802232" w:rsidR="00034072" w:rsidRPr="00034072" w:rsidRDefault="00034072" w:rsidP="00034072">
      <w:pPr>
        <w:pStyle w:val="ZStandaard"/>
        <w:numPr>
          <w:ilvl w:val="1"/>
          <w:numId w:val="6"/>
        </w:numPr>
      </w:pPr>
      <w:r w:rsidRPr="00034072">
        <w:t>Planning wegeniswerken: juli-augustus</w:t>
      </w:r>
    </w:p>
    <w:p w14:paraId="7EA81522" w14:textId="1CBD6CC1" w:rsidR="00034072" w:rsidRPr="00034072" w:rsidRDefault="00034072" w:rsidP="00034072">
      <w:pPr>
        <w:pStyle w:val="ZStandaard"/>
        <w:numPr>
          <w:ilvl w:val="1"/>
          <w:numId w:val="6"/>
        </w:numPr>
      </w:pPr>
      <w:r w:rsidRPr="00034072">
        <w:t>Vergroening pleintje: timing eind 2026</w:t>
      </w:r>
    </w:p>
    <w:p w14:paraId="250159A4" w14:textId="33E5B505" w:rsidR="00034072" w:rsidRPr="00034072" w:rsidRDefault="00034072" w:rsidP="00034072">
      <w:pPr>
        <w:pStyle w:val="ZStandaard"/>
        <w:numPr>
          <w:ilvl w:val="2"/>
          <w:numId w:val="6"/>
        </w:numPr>
      </w:pPr>
      <w:r w:rsidRPr="00034072">
        <w:t>Samenwerking met de tuincoach via het omgevingscontract van Provincie Oost-Vlaanderen</w:t>
      </w:r>
    </w:p>
    <w:p w14:paraId="0D51517D" w14:textId="50444446" w:rsidR="00034072" w:rsidRPr="00034072" w:rsidRDefault="00034072" w:rsidP="00034072">
      <w:pPr>
        <w:pStyle w:val="ZStandaard"/>
        <w:numPr>
          <w:ilvl w:val="0"/>
          <w:numId w:val="6"/>
        </w:numPr>
      </w:pPr>
      <w:r w:rsidRPr="00034072">
        <w:rPr>
          <w:u w:val="single"/>
        </w:rPr>
        <w:t>Bettelhovebeek</w:t>
      </w:r>
      <w:r>
        <w:t xml:space="preserve"> vergroening en trage weg: v</w:t>
      </w:r>
      <w:r w:rsidRPr="00034072">
        <w:t>olgende stappen:</w:t>
      </w:r>
    </w:p>
    <w:p w14:paraId="03AFD6CB" w14:textId="77777777" w:rsidR="00034072" w:rsidRPr="00034072" w:rsidRDefault="00034072" w:rsidP="00034072">
      <w:pPr>
        <w:pStyle w:val="ZStandaard"/>
        <w:numPr>
          <w:ilvl w:val="1"/>
          <w:numId w:val="6"/>
        </w:numPr>
      </w:pPr>
      <w:r w:rsidRPr="00034072">
        <w:t>uitmeten van de buurtweg door landmeter</w:t>
      </w:r>
    </w:p>
    <w:p w14:paraId="0BCFEDEF" w14:textId="77777777" w:rsidR="00034072" w:rsidRPr="00034072" w:rsidRDefault="00034072" w:rsidP="00034072">
      <w:pPr>
        <w:pStyle w:val="ZStandaard"/>
        <w:numPr>
          <w:ilvl w:val="1"/>
          <w:numId w:val="6"/>
        </w:numPr>
      </w:pPr>
      <w:r w:rsidRPr="00034072">
        <w:t>Extra buurtparticipatie</w:t>
      </w:r>
    </w:p>
    <w:p w14:paraId="42E7A88A" w14:textId="77777777" w:rsidR="00034072" w:rsidRPr="00034072" w:rsidRDefault="00034072" w:rsidP="00034072">
      <w:pPr>
        <w:pStyle w:val="ZStandaard"/>
        <w:numPr>
          <w:ilvl w:val="1"/>
          <w:numId w:val="6"/>
        </w:numPr>
      </w:pPr>
      <w:r w:rsidRPr="00034072">
        <w:t>Definitief plan ism RLVAD en Kiemkracht</w:t>
      </w:r>
    </w:p>
    <w:p w14:paraId="249BA62B" w14:textId="47E4449C" w:rsidR="00034072" w:rsidRDefault="00034072" w:rsidP="00034072">
      <w:pPr>
        <w:pStyle w:val="ZStandaard"/>
        <w:numPr>
          <w:ilvl w:val="1"/>
          <w:numId w:val="6"/>
        </w:numPr>
      </w:pPr>
      <w:r w:rsidRPr="00034072">
        <w:t>Vergunningsaanvragen</w:t>
      </w:r>
    </w:p>
    <w:p w14:paraId="0A813E37" w14:textId="305DF4DA" w:rsidR="00034072" w:rsidRPr="00034072" w:rsidRDefault="00034072" w:rsidP="00034072">
      <w:pPr>
        <w:pStyle w:val="ZStandaard"/>
        <w:numPr>
          <w:ilvl w:val="0"/>
          <w:numId w:val="16"/>
        </w:numPr>
      </w:pPr>
      <w:r>
        <w:t>De timing schuift wat op door het zwangerschapsverlof van Adinda</w:t>
      </w:r>
    </w:p>
    <w:p w14:paraId="78CC12B7" w14:textId="77777777" w:rsidR="0069539A" w:rsidRDefault="0069539A" w:rsidP="0069539A">
      <w:pPr>
        <w:pStyle w:val="ZStandaard"/>
        <w:ind w:left="360"/>
        <w:rPr>
          <w:b/>
          <w:bCs/>
          <w:sz w:val="22"/>
          <w:szCs w:val="22"/>
        </w:rPr>
      </w:pPr>
    </w:p>
    <w:p w14:paraId="0DA4BEEE" w14:textId="77777777" w:rsidR="00143F2B" w:rsidRPr="00143F2B" w:rsidRDefault="00143F2B" w:rsidP="00143F2B">
      <w:pPr>
        <w:pStyle w:val="ZStandaard"/>
      </w:pPr>
      <w:r w:rsidRPr="00143F2B">
        <w:t> </w:t>
      </w:r>
    </w:p>
    <w:p w14:paraId="441E299E" w14:textId="150DE2D8" w:rsidR="00143F2B" w:rsidRDefault="00034072" w:rsidP="00DE7F32">
      <w:pPr>
        <w:pStyle w:val="ZStandaard"/>
        <w:numPr>
          <w:ilvl w:val="0"/>
          <w:numId w:val="2"/>
        </w:numPr>
        <w:rPr>
          <w:b/>
          <w:bCs/>
          <w:sz w:val="22"/>
          <w:szCs w:val="22"/>
        </w:rPr>
      </w:pPr>
      <w:r>
        <w:rPr>
          <w:b/>
          <w:bCs/>
          <w:sz w:val="22"/>
          <w:szCs w:val="22"/>
        </w:rPr>
        <w:t>Verduurzaming stadspatrimonium</w:t>
      </w:r>
    </w:p>
    <w:p w14:paraId="11A5AB47" w14:textId="6FC605D3" w:rsidR="00034072" w:rsidRPr="00034072" w:rsidRDefault="00034072" w:rsidP="00034072">
      <w:pPr>
        <w:pStyle w:val="ZStandaard"/>
        <w:numPr>
          <w:ilvl w:val="0"/>
          <w:numId w:val="6"/>
        </w:numPr>
        <w:rPr>
          <w:u w:val="single"/>
        </w:rPr>
      </w:pPr>
      <w:r w:rsidRPr="00034072">
        <w:rPr>
          <w:u w:val="single"/>
        </w:rPr>
        <w:t>Loods</w:t>
      </w:r>
    </w:p>
    <w:p w14:paraId="15CCC8E7" w14:textId="77777777" w:rsidR="00034072" w:rsidRPr="00034072" w:rsidRDefault="00034072" w:rsidP="00034072">
      <w:pPr>
        <w:pStyle w:val="ZStandaard"/>
        <w:numPr>
          <w:ilvl w:val="1"/>
          <w:numId w:val="6"/>
        </w:numPr>
      </w:pPr>
      <w:r w:rsidRPr="00034072">
        <w:t>Extra zonnepanelen + batterij</w:t>
      </w:r>
    </w:p>
    <w:p w14:paraId="6C43F3EC" w14:textId="77777777" w:rsidR="00034072" w:rsidRPr="00034072" w:rsidRDefault="00034072" w:rsidP="00034072">
      <w:pPr>
        <w:pStyle w:val="ZStandaard"/>
        <w:numPr>
          <w:ilvl w:val="1"/>
          <w:numId w:val="6"/>
        </w:numPr>
      </w:pPr>
      <w:r w:rsidRPr="00034072">
        <w:t>Extra elektrische camionette</w:t>
      </w:r>
    </w:p>
    <w:p w14:paraId="05F192CF" w14:textId="77777777" w:rsidR="00034072" w:rsidRPr="00034072" w:rsidRDefault="00034072" w:rsidP="00034072">
      <w:pPr>
        <w:pStyle w:val="ZStandaard"/>
        <w:numPr>
          <w:ilvl w:val="1"/>
          <w:numId w:val="6"/>
        </w:numPr>
      </w:pPr>
      <w:r w:rsidRPr="00034072">
        <w:t>Laadpalen</w:t>
      </w:r>
    </w:p>
    <w:p w14:paraId="1F99BC3C" w14:textId="77777777" w:rsidR="00034072" w:rsidRPr="00034072" w:rsidRDefault="00034072" w:rsidP="00034072">
      <w:pPr>
        <w:pStyle w:val="ZStandaard"/>
        <w:numPr>
          <w:ilvl w:val="1"/>
          <w:numId w:val="6"/>
        </w:numPr>
      </w:pPr>
      <w:r w:rsidRPr="00034072">
        <w:t>Slimme sturing via load balancing</w:t>
      </w:r>
    </w:p>
    <w:p w14:paraId="67D703A4" w14:textId="77777777" w:rsidR="00034072" w:rsidRPr="00034072" w:rsidRDefault="00034072" w:rsidP="00034072">
      <w:pPr>
        <w:pStyle w:val="ZStandaard"/>
        <w:numPr>
          <w:ilvl w:val="1"/>
          <w:numId w:val="6"/>
        </w:numPr>
      </w:pPr>
      <w:r w:rsidRPr="00034072">
        <w:t>Stookplaatsrenovatie</w:t>
      </w:r>
    </w:p>
    <w:p w14:paraId="3EB38D1C" w14:textId="77777777" w:rsidR="00034072" w:rsidRPr="00034072" w:rsidRDefault="00034072" w:rsidP="00034072">
      <w:pPr>
        <w:pStyle w:val="ZStandaard"/>
        <w:numPr>
          <w:ilvl w:val="1"/>
          <w:numId w:val="6"/>
        </w:numPr>
      </w:pPr>
      <w:r w:rsidRPr="00034072">
        <w:t>Optimalisatie regenwater</w:t>
      </w:r>
    </w:p>
    <w:p w14:paraId="7496F4FC" w14:textId="0BE0834D" w:rsidR="00034072" w:rsidRDefault="00034072" w:rsidP="00034072">
      <w:pPr>
        <w:pStyle w:val="ZStandaard"/>
        <w:numPr>
          <w:ilvl w:val="0"/>
          <w:numId w:val="6"/>
        </w:numPr>
        <w:rPr>
          <w:u w:val="single"/>
        </w:rPr>
      </w:pPr>
      <w:r w:rsidRPr="00034072">
        <w:rPr>
          <w:u w:val="single"/>
        </w:rPr>
        <w:t>Extra zonnepanelen in 2026</w:t>
      </w:r>
    </w:p>
    <w:p w14:paraId="5A75DE20" w14:textId="3772B618" w:rsidR="00034072" w:rsidRPr="00034072" w:rsidRDefault="00034072" w:rsidP="00034072">
      <w:pPr>
        <w:pStyle w:val="ZStandaard"/>
        <w:numPr>
          <w:ilvl w:val="1"/>
          <w:numId w:val="6"/>
        </w:numPr>
        <w:rPr>
          <w:u w:val="single"/>
        </w:rPr>
      </w:pPr>
      <w:r>
        <w:t>Loods</w:t>
      </w:r>
    </w:p>
    <w:p w14:paraId="639379D6" w14:textId="2072BCE8" w:rsidR="00034072" w:rsidRPr="00034072" w:rsidRDefault="00034072" w:rsidP="00034072">
      <w:pPr>
        <w:pStyle w:val="ZStandaard"/>
        <w:numPr>
          <w:ilvl w:val="1"/>
          <w:numId w:val="6"/>
        </w:numPr>
        <w:rPr>
          <w:u w:val="single"/>
        </w:rPr>
      </w:pPr>
      <w:r>
        <w:t>Bib (na erfgoedtoestemming)</w:t>
      </w:r>
    </w:p>
    <w:p w14:paraId="5497D0FC" w14:textId="7A937B02" w:rsidR="00034072" w:rsidRPr="00034072" w:rsidRDefault="00034072" w:rsidP="00034072">
      <w:pPr>
        <w:pStyle w:val="ZStandaard"/>
        <w:numPr>
          <w:ilvl w:val="1"/>
          <w:numId w:val="6"/>
        </w:numPr>
        <w:rPr>
          <w:u w:val="single"/>
        </w:rPr>
      </w:pPr>
      <w:r>
        <w:t>OC Leeuwergem (na erfgoedmelding)</w:t>
      </w:r>
    </w:p>
    <w:p w14:paraId="4B07A0BB" w14:textId="6ACA7B82" w:rsidR="00034072" w:rsidRPr="00034072" w:rsidRDefault="00034072" w:rsidP="00034072">
      <w:pPr>
        <w:pStyle w:val="ZStandaard"/>
        <w:numPr>
          <w:ilvl w:val="1"/>
          <w:numId w:val="6"/>
        </w:numPr>
        <w:rPr>
          <w:u w:val="single"/>
        </w:rPr>
      </w:pPr>
      <w:r>
        <w:t>Trapstraat</w:t>
      </w:r>
    </w:p>
    <w:p w14:paraId="30384E4D" w14:textId="3A77BC14" w:rsidR="00034072" w:rsidRPr="00034072" w:rsidRDefault="00034072" w:rsidP="00034072">
      <w:pPr>
        <w:pStyle w:val="ZStandaard"/>
        <w:numPr>
          <w:ilvl w:val="0"/>
          <w:numId w:val="6"/>
        </w:numPr>
        <w:rPr>
          <w:u w:val="single"/>
        </w:rPr>
      </w:pPr>
      <w:r w:rsidRPr="00034072">
        <w:rPr>
          <w:u w:val="single"/>
        </w:rPr>
        <w:t>Ander</w:t>
      </w:r>
    </w:p>
    <w:p w14:paraId="6343496D" w14:textId="03351471" w:rsidR="00034072" w:rsidRPr="00034072" w:rsidRDefault="00034072" w:rsidP="00034072">
      <w:pPr>
        <w:pStyle w:val="ZStandaard"/>
        <w:numPr>
          <w:ilvl w:val="1"/>
          <w:numId w:val="6"/>
        </w:numPr>
        <w:rPr>
          <w:u w:val="single"/>
        </w:rPr>
      </w:pPr>
      <w:r>
        <w:t>Vervanging buitenschrijnwerk SAMW (vervanging enkel glas)</w:t>
      </w:r>
    </w:p>
    <w:p w14:paraId="78D0A992" w14:textId="45974C2C" w:rsidR="00034072" w:rsidRPr="00034072" w:rsidRDefault="00034072" w:rsidP="00034072">
      <w:pPr>
        <w:pStyle w:val="ZStandaard"/>
        <w:numPr>
          <w:ilvl w:val="1"/>
          <w:numId w:val="6"/>
        </w:numPr>
        <w:rPr>
          <w:u w:val="single"/>
        </w:rPr>
      </w:pPr>
      <w:r>
        <w:t>Energie-audit WZC</w:t>
      </w:r>
    </w:p>
    <w:p w14:paraId="1162B698" w14:textId="77B69653" w:rsidR="00034072" w:rsidRPr="00034072" w:rsidRDefault="00034072" w:rsidP="00034072">
      <w:pPr>
        <w:pStyle w:val="ZStandaard"/>
        <w:numPr>
          <w:ilvl w:val="1"/>
          <w:numId w:val="6"/>
        </w:numPr>
        <w:rPr>
          <w:u w:val="single"/>
        </w:rPr>
      </w:pPr>
      <w:r>
        <w:t>Groot waterlek in WZC opgespoord en opgelost</w:t>
      </w:r>
    </w:p>
    <w:p w14:paraId="6904F09A" w14:textId="6E280054" w:rsidR="00337ED3" w:rsidRDefault="00337ED3" w:rsidP="00162A2B">
      <w:pPr>
        <w:pStyle w:val="ZStandaard"/>
        <w:rPr>
          <w:highlight w:val="yellow"/>
        </w:rPr>
      </w:pPr>
    </w:p>
    <w:p w14:paraId="03139DF9" w14:textId="2BC3A723" w:rsidR="005B6AF2" w:rsidRDefault="005B6AF2" w:rsidP="005B6AF2">
      <w:pPr>
        <w:pStyle w:val="ZStandaard"/>
        <w:rPr>
          <w:b/>
          <w:bCs/>
        </w:rPr>
      </w:pPr>
    </w:p>
    <w:p w14:paraId="70177F1C" w14:textId="4730C072" w:rsidR="00034072" w:rsidRDefault="00034072" w:rsidP="005B6AF2">
      <w:pPr>
        <w:pStyle w:val="ZStandaard"/>
        <w:numPr>
          <w:ilvl w:val="0"/>
          <w:numId w:val="2"/>
        </w:numPr>
        <w:rPr>
          <w:b/>
          <w:bCs/>
          <w:sz w:val="22"/>
          <w:szCs w:val="22"/>
        </w:rPr>
      </w:pPr>
      <w:r>
        <w:rPr>
          <w:b/>
          <w:bCs/>
          <w:sz w:val="22"/>
          <w:szCs w:val="22"/>
        </w:rPr>
        <w:t>Dimmen ledverlichting</w:t>
      </w:r>
    </w:p>
    <w:p w14:paraId="5766586B" w14:textId="3FC8DC92" w:rsidR="00034072" w:rsidRDefault="00034072" w:rsidP="00034072">
      <w:pPr>
        <w:pStyle w:val="ZStandaard"/>
        <w:numPr>
          <w:ilvl w:val="0"/>
          <w:numId w:val="6"/>
        </w:numPr>
      </w:pPr>
      <w:r w:rsidRPr="00034072">
        <w:t>Momenteel wordt het standaard brandprogramma van Fluvius toegepast</w:t>
      </w:r>
    </w:p>
    <w:p w14:paraId="6A145C48" w14:textId="68713DBD" w:rsidR="00034072" w:rsidRPr="00034072" w:rsidRDefault="00034072" w:rsidP="00034072">
      <w:pPr>
        <w:pStyle w:val="ZStandaard"/>
        <w:numPr>
          <w:ilvl w:val="1"/>
          <w:numId w:val="6"/>
        </w:numPr>
      </w:pPr>
      <w:r w:rsidRPr="00034072">
        <w:t>‘s Nachts dimmen in verschillende stappen</w:t>
      </w:r>
    </w:p>
    <w:p w14:paraId="2A252F78" w14:textId="347D7359" w:rsidR="00034072" w:rsidRDefault="00034072" w:rsidP="00034072">
      <w:pPr>
        <w:pStyle w:val="ZStandaard"/>
        <w:numPr>
          <w:ilvl w:val="1"/>
          <w:numId w:val="6"/>
        </w:numPr>
      </w:pPr>
      <w:r w:rsidRPr="00034072">
        <w:t>Minder dimmen in weekend</w:t>
      </w:r>
    </w:p>
    <w:p w14:paraId="15495A33" w14:textId="367BD464" w:rsidR="00FD721C" w:rsidRPr="00FD721C" w:rsidRDefault="00034072" w:rsidP="00034072">
      <w:pPr>
        <w:pStyle w:val="ZStandaard"/>
      </w:pPr>
      <w:r w:rsidRPr="00034072">
        <w:rPr>
          <w:b/>
          <w:bCs/>
          <w:sz w:val="22"/>
          <w:szCs w:val="22"/>
        </w:rPr>
        <w:drawing>
          <wp:anchor distT="0" distB="0" distL="114300" distR="114300" simplePos="0" relativeHeight="251659264" behindDoc="0" locked="0" layoutInCell="1" allowOverlap="1" wp14:anchorId="56D3CFE0" wp14:editId="3D5F29FE">
            <wp:simplePos x="0" y="0"/>
            <wp:positionH relativeFrom="column">
              <wp:posOffset>-102870</wp:posOffset>
            </wp:positionH>
            <wp:positionV relativeFrom="paragraph">
              <wp:posOffset>154940</wp:posOffset>
            </wp:positionV>
            <wp:extent cx="4859655" cy="1975485"/>
            <wp:effectExtent l="0" t="0" r="0" b="5715"/>
            <wp:wrapTopAndBottom/>
            <wp:docPr id="5" name="Picture 2">
              <a:extLst xmlns:a="http://schemas.openxmlformats.org/drawingml/2006/main">
                <a:ext uri="{FF2B5EF4-FFF2-40B4-BE49-F238E27FC236}">
                  <a16:creationId xmlns:a16="http://schemas.microsoft.com/office/drawing/2014/main" id="{FA9D3B00-2247-9655-4970-668E01F640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extLst>
                        <a:ext uri="{FF2B5EF4-FFF2-40B4-BE49-F238E27FC236}">
                          <a16:creationId xmlns:a16="http://schemas.microsoft.com/office/drawing/2014/main" id="{FA9D3B00-2247-9655-4970-668E01F640AC}"/>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1973" t="15580" r="16377" b="37522"/>
                    <a:stretch>
                      <a:fillRect/>
                    </a:stretch>
                  </pic:blipFill>
                  <pic:spPr bwMode="auto">
                    <a:xfrm>
                      <a:off x="0" y="0"/>
                      <a:ext cx="4859655" cy="1975485"/>
                    </a:xfrm>
                    <a:prstGeom prst="rect">
                      <a:avLst/>
                    </a:prstGeom>
                    <a:noFill/>
                    <a:ln>
                      <a:noFill/>
                    </a:ln>
                  </pic:spPr>
                </pic:pic>
              </a:graphicData>
            </a:graphic>
          </wp:anchor>
        </w:drawing>
      </w:r>
      <w:r w:rsidR="00FD721C" w:rsidRPr="00FD721C">
        <w:rPr>
          <w:b/>
          <w:bCs/>
          <w:sz w:val="22"/>
          <w:szCs w:val="22"/>
        </w:rPr>
        <w:drawing>
          <wp:inline distT="0" distB="0" distL="0" distR="0" wp14:anchorId="16FDBD06" wp14:editId="1F4953F7">
            <wp:extent cx="1438982" cy="3270245"/>
            <wp:effectExtent l="0" t="0" r="8890" b="6985"/>
            <wp:docPr id="586286368" name="Picture 2">
              <a:extLst xmlns:a="http://schemas.openxmlformats.org/drawingml/2006/main">
                <a:ext uri="{FF2B5EF4-FFF2-40B4-BE49-F238E27FC236}">
                  <a16:creationId xmlns:a16="http://schemas.microsoft.com/office/drawing/2014/main" id="{73D8A859-9C89-9330-56FF-51EC5B8D6C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73D8A859-9C89-9330-56FF-51EC5B8D6C0D}"/>
                        </a:ext>
                      </a:extLst>
                    </pic:cNvPr>
                    <pic:cNvPicPr>
                      <a:picLocks noGrp="1" noChangeAspect="1" noChangeArrowheads="1"/>
                    </pic:cNvPicPr>
                  </pic:nvPicPr>
                  <pic:blipFill rotWithShape="1">
                    <a:blip r:embed="rId14">
                      <a:extLst>
                        <a:ext uri="{28A0092B-C50C-407E-A947-70E740481C1C}">
                          <a14:useLocalDpi xmlns:a14="http://schemas.microsoft.com/office/drawing/2010/main" val="0"/>
                        </a:ext>
                      </a:extLst>
                    </a:blip>
                    <a:srcRect l="83930" t="19696" r="1976" b="35055"/>
                    <a:stretch>
                      <a:fillRect/>
                    </a:stretch>
                  </pic:blipFill>
                  <pic:spPr bwMode="auto">
                    <a:xfrm>
                      <a:off x="0" y="0"/>
                      <a:ext cx="1438982" cy="327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83E60FE" w14:textId="4F1EDF03" w:rsidR="00FD721C" w:rsidRDefault="00FD721C" w:rsidP="00034072">
      <w:pPr>
        <w:pStyle w:val="ZStandaard"/>
      </w:pPr>
      <w:r w:rsidRPr="00FD721C">
        <w:rPr>
          <w:b/>
          <w:bCs/>
        </w:rPr>
        <w:t>Vraag</w:t>
      </w:r>
      <w:r w:rsidRPr="00FD721C">
        <w:t>: zijn de exacte cijfers van de besparing door verledding beschikbaar?</w:t>
      </w:r>
    </w:p>
    <w:p w14:paraId="182C6DE3" w14:textId="47D7A339" w:rsidR="00FD721C" w:rsidRPr="00FD721C" w:rsidRDefault="00FD721C" w:rsidP="00FD721C">
      <w:pPr>
        <w:pStyle w:val="ZStandaard"/>
        <w:numPr>
          <w:ilvl w:val="0"/>
          <w:numId w:val="16"/>
        </w:numPr>
        <w:rPr>
          <w:sz w:val="22"/>
          <w:szCs w:val="22"/>
        </w:rPr>
      </w:pPr>
      <w:r>
        <w:t>Moet nog nagevraagd worden</w:t>
      </w:r>
    </w:p>
    <w:p w14:paraId="3B37D07E" w14:textId="77777777" w:rsidR="00FD721C" w:rsidRDefault="00FD721C" w:rsidP="00034072">
      <w:pPr>
        <w:pStyle w:val="ZStandaard"/>
        <w:rPr>
          <w:b/>
          <w:bCs/>
          <w:sz w:val="22"/>
          <w:szCs w:val="22"/>
        </w:rPr>
      </w:pPr>
    </w:p>
    <w:p w14:paraId="767FDADA" w14:textId="2C1BA28D" w:rsidR="00034072" w:rsidRDefault="00FD721C" w:rsidP="00034072">
      <w:pPr>
        <w:pStyle w:val="ZStandaard"/>
        <w:rPr>
          <w:b/>
          <w:bCs/>
          <w:sz w:val="22"/>
          <w:szCs w:val="22"/>
        </w:rPr>
      </w:pPr>
      <w:r w:rsidRPr="00FD721C">
        <w:rPr>
          <w:b/>
          <w:bCs/>
          <w:sz w:val="22"/>
          <w:szCs w:val="22"/>
        </w:rPr>
        <w:drawing>
          <wp:inline distT="0" distB="0" distL="0" distR="0" wp14:anchorId="1128C072" wp14:editId="636B9D91">
            <wp:extent cx="1438982" cy="3270245"/>
            <wp:effectExtent l="0" t="0" r="8890" b="6985"/>
            <wp:docPr id="1037906665" name="Picture 2">
              <a:extLst xmlns:a="http://schemas.openxmlformats.org/drawingml/2006/main">
                <a:ext uri="{FF2B5EF4-FFF2-40B4-BE49-F238E27FC236}">
                  <a16:creationId xmlns:a16="http://schemas.microsoft.com/office/drawing/2014/main" id="{73D8A859-9C89-9330-56FF-51EC5B8D6C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73D8A859-9C89-9330-56FF-51EC5B8D6C0D}"/>
                        </a:ext>
                      </a:extLst>
                    </pic:cNvPr>
                    <pic:cNvPicPr>
                      <a:picLocks noGrp="1" noChangeAspect="1" noChangeArrowheads="1"/>
                    </pic:cNvPicPr>
                  </pic:nvPicPr>
                  <pic:blipFill rotWithShape="1">
                    <a:blip r:embed="rId14">
                      <a:extLst>
                        <a:ext uri="{28A0092B-C50C-407E-A947-70E740481C1C}">
                          <a14:useLocalDpi xmlns:a14="http://schemas.microsoft.com/office/drawing/2010/main" val="0"/>
                        </a:ext>
                      </a:extLst>
                    </a:blip>
                    <a:srcRect l="83930" t="19696" r="1976" b="35055"/>
                    <a:stretch>
                      <a:fillRect/>
                    </a:stretch>
                  </pic:blipFill>
                  <pic:spPr bwMode="auto">
                    <a:xfrm>
                      <a:off x="0" y="0"/>
                      <a:ext cx="1438982" cy="327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034072" w:rsidRPr="00034072">
        <w:rPr>
          <w:b/>
          <w:bCs/>
          <w:sz w:val="22"/>
          <w:szCs w:val="22"/>
        </w:rPr>
        <w:drawing>
          <wp:anchor distT="0" distB="0" distL="114300" distR="114300" simplePos="0" relativeHeight="251660288" behindDoc="0" locked="0" layoutInCell="1" allowOverlap="1" wp14:anchorId="5E221C90" wp14:editId="31D1884A">
            <wp:simplePos x="0" y="0"/>
            <wp:positionH relativeFrom="column">
              <wp:posOffset>8883015</wp:posOffset>
            </wp:positionH>
            <wp:positionV relativeFrom="paragraph">
              <wp:posOffset>3060065</wp:posOffset>
            </wp:positionV>
            <wp:extent cx="1438982" cy="3270245"/>
            <wp:effectExtent l="0" t="0" r="8890" b="6985"/>
            <wp:wrapNone/>
            <wp:docPr id="6" name="Picture 2">
              <a:extLst xmlns:a="http://schemas.openxmlformats.org/drawingml/2006/main">
                <a:ext uri="{FF2B5EF4-FFF2-40B4-BE49-F238E27FC236}">
                  <a16:creationId xmlns:a16="http://schemas.microsoft.com/office/drawing/2014/main" id="{73D8A859-9C89-9330-56FF-51EC5B8D6C0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73D8A859-9C89-9330-56FF-51EC5B8D6C0D}"/>
                        </a:ext>
                      </a:extLst>
                    </pic:cNvPr>
                    <pic:cNvPicPr>
                      <a:picLocks noGrp="1" noChangeAspect="1" noChangeArrowheads="1"/>
                    </pic:cNvPicPr>
                  </pic:nvPicPr>
                  <pic:blipFill rotWithShape="1">
                    <a:blip r:embed="rId14">
                      <a:extLst>
                        <a:ext uri="{28A0092B-C50C-407E-A947-70E740481C1C}">
                          <a14:useLocalDpi xmlns:a14="http://schemas.microsoft.com/office/drawing/2010/main" val="0"/>
                        </a:ext>
                      </a:extLst>
                    </a:blip>
                    <a:srcRect l="83930" t="19696" r="1976" b="35055"/>
                    <a:stretch>
                      <a:fillRect/>
                    </a:stretch>
                  </pic:blipFill>
                  <pic:spPr bwMode="auto">
                    <a:xfrm>
                      <a:off x="0" y="0"/>
                      <a:ext cx="1438982" cy="327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5FE10F7F" w14:textId="32B1F52D" w:rsidR="005B6AF2" w:rsidRDefault="005B6AF2" w:rsidP="005B6AF2">
      <w:pPr>
        <w:pStyle w:val="ZStandaard"/>
        <w:numPr>
          <w:ilvl w:val="0"/>
          <w:numId w:val="2"/>
        </w:numPr>
        <w:rPr>
          <w:b/>
          <w:bCs/>
          <w:sz w:val="22"/>
          <w:szCs w:val="22"/>
        </w:rPr>
      </w:pPr>
      <w:r w:rsidRPr="005B6AF2">
        <w:rPr>
          <w:b/>
          <w:bCs/>
          <w:sz w:val="22"/>
          <w:szCs w:val="22"/>
        </w:rPr>
        <w:t>Varia</w:t>
      </w:r>
    </w:p>
    <w:p w14:paraId="558E0F89" w14:textId="77777777" w:rsidR="009F7849" w:rsidRDefault="009F7849" w:rsidP="009F7849">
      <w:pPr>
        <w:pStyle w:val="ZStandaard"/>
      </w:pPr>
    </w:p>
    <w:p w14:paraId="0C1CA8E8" w14:textId="1FB72CA8" w:rsidR="00337ED3" w:rsidRDefault="00337ED3" w:rsidP="009F7849">
      <w:pPr>
        <w:pStyle w:val="ZStandaard"/>
        <w:ind w:left="720"/>
      </w:pPr>
      <w:r w:rsidRPr="009F7849">
        <w:rPr>
          <w:b/>
          <w:bCs/>
          <w:sz w:val="22"/>
          <w:szCs w:val="22"/>
        </w:rPr>
        <w:t>Mogelijke</w:t>
      </w:r>
      <w:r w:rsidR="008F5A01">
        <w:rPr>
          <w:b/>
          <w:bCs/>
          <w:sz w:val="22"/>
          <w:szCs w:val="22"/>
        </w:rPr>
        <w:t xml:space="preserve"> ideeën/</w:t>
      </w:r>
      <w:r w:rsidRPr="009F7849">
        <w:rPr>
          <w:b/>
          <w:bCs/>
          <w:sz w:val="22"/>
          <w:szCs w:val="22"/>
        </w:rPr>
        <w:t xml:space="preserve">uit te werken acties </w:t>
      </w:r>
    </w:p>
    <w:p w14:paraId="33D5FF41" w14:textId="378EDDC1" w:rsidR="00FD721C" w:rsidRDefault="00FD721C" w:rsidP="00FD721C">
      <w:pPr>
        <w:pStyle w:val="ZStandaard"/>
        <w:numPr>
          <w:ilvl w:val="0"/>
          <w:numId w:val="11"/>
        </w:numPr>
      </w:pPr>
      <w:r>
        <w:t>Aanleg van een lijst met ‘groene mogelijkheden’ in Zottegem.</w:t>
      </w:r>
      <w:r>
        <w:br/>
        <w:t>Al enkele opties</w:t>
      </w:r>
    </w:p>
    <w:p w14:paraId="27525F6D" w14:textId="7A83B216" w:rsidR="00FD721C" w:rsidRDefault="00FD721C" w:rsidP="00FD721C">
      <w:pPr>
        <w:pStyle w:val="ZStandaard"/>
        <w:numPr>
          <w:ilvl w:val="1"/>
          <w:numId w:val="11"/>
        </w:numPr>
      </w:pPr>
      <w:r>
        <w:lastRenderedPageBreak/>
        <w:t>Heraanplant bomen kastanjelaan</w:t>
      </w:r>
    </w:p>
    <w:p w14:paraId="744E42A8" w14:textId="593D857A" w:rsidR="00FD721C" w:rsidRDefault="00FD721C" w:rsidP="00FD721C">
      <w:pPr>
        <w:pStyle w:val="ZStandaard"/>
        <w:ind w:left="1788"/>
      </w:pPr>
      <w:r>
        <w:t>De bomen zijn slecht aangeplant +- 10 jaar geleden, de wortels verstikken zichzelf.</w:t>
      </w:r>
      <w:r>
        <w:br/>
        <w:t>Het plantvak is ook te klein, de wortels zaten nog in de verpakking bij de aanplant…</w:t>
      </w:r>
    </w:p>
    <w:p w14:paraId="4DEF466B" w14:textId="77777777" w:rsidR="00FD721C" w:rsidRDefault="00FD721C" w:rsidP="00FD721C">
      <w:pPr>
        <w:pStyle w:val="ZStandaard"/>
        <w:ind w:left="1788"/>
      </w:pPr>
    </w:p>
    <w:p w14:paraId="4E5C97B2" w14:textId="1720447B" w:rsidR="00FD721C" w:rsidRDefault="00FD721C" w:rsidP="00FD721C">
      <w:pPr>
        <w:pStyle w:val="ZStandaard"/>
        <w:ind w:left="1788"/>
      </w:pPr>
      <w:r>
        <w:t>Er moet vervanging voorzien worden op een goede manier</w:t>
      </w:r>
    </w:p>
    <w:p w14:paraId="6706ED44" w14:textId="27DF3E9D" w:rsidR="00FD721C" w:rsidRDefault="00FD721C" w:rsidP="00FD721C">
      <w:pPr>
        <w:pStyle w:val="ZStandaard"/>
        <w:ind w:left="1788"/>
      </w:pPr>
    </w:p>
    <w:p w14:paraId="4BBE0BA4" w14:textId="1143C2FC" w:rsidR="00FD721C" w:rsidRDefault="00FD721C" w:rsidP="00FD721C">
      <w:pPr>
        <w:pStyle w:val="ZStandaard"/>
        <w:numPr>
          <w:ilvl w:val="1"/>
          <w:numId w:val="11"/>
        </w:numPr>
      </w:pPr>
      <w:r>
        <w:t>Speelplein achter kerk Bevegem</w:t>
      </w:r>
    </w:p>
    <w:p w14:paraId="4C6345E3" w14:textId="0E2AC880" w:rsidR="00FD721C" w:rsidRDefault="00FD721C" w:rsidP="00FD721C">
      <w:pPr>
        <w:pStyle w:val="ZStandaard"/>
        <w:ind w:left="1788"/>
      </w:pPr>
      <w:r>
        <w:t>Hier zijn veel bomen verdwenen en niet heraangeplant</w:t>
      </w:r>
    </w:p>
    <w:p w14:paraId="53C7320F" w14:textId="75B87290" w:rsidR="00871A82" w:rsidRPr="004D1532" w:rsidRDefault="00337ED3" w:rsidP="00FD721C">
      <w:pPr>
        <w:pStyle w:val="ZStandaard"/>
        <w:ind w:left="1788"/>
      </w:pPr>
      <w:r w:rsidRPr="000E153C">
        <w:t xml:space="preserve"> </w:t>
      </w:r>
    </w:p>
    <w:sectPr w:rsidR="00871A82" w:rsidRPr="004D1532" w:rsidSect="00D3525F">
      <w:footerReference w:type="default" r:id="rId15"/>
      <w:headerReference w:type="first" r:id="rId16"/>
      <w:pgSz w:w="11906" w:h="16838"/>
      <w:pgMar w:top="851" w:right="851" w:bottom="851" w:left="3402"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dinda Vanommeslaeghe" w:date="2026-07-17T21:55:00Z" w:initials="AV">
    <w:p w14:paraId="02B33E6F" w14:textId="77777777" w:rsidR="00386265" w:rsidRDefault="00386265" w:rsidP="00386265">
      <w:pPr>
        <w:pStyle w:val="Tekstopmerking"/>
      </w:pPr>
      <w:r>
        <w:rPr>
          <w:rStyle w:val="Verwijzingopmerking"/>
        </w:rPr>
        <w:annotationRef/>
      </w:r>
      <w:r>
        <w:t>Nog aanvullen met timing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B33E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CB3BAF" w16cex:dateUtc="2026-07-17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B33E6F" w16cid:durableId="4FCB3BA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B73F3" w14:textId="77777777" w:rsidR="00B130DB" w:rsidRPr="00A723C5" w:rsidRDefault="00B130DB" w:rsidP="00A723C5">
      <w:r>
        <w:separator/>
      </w:r>
    </w:p>
  </w:endnote>
  <w:endnote w:type="continuationSeparator" w:id="0">
    <w:p w14:paraId="3E1CEC31" w14:textId="77777777" w:rsidR="00B130DB" w:rsidRPr="00A723C5" w:rsidRDefault="00B130DB"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ind Light">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D4FD5"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57ECA300"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CF434" w14:textId="77777777" w:rsidR="00B130DB" w:rsidRPr="00A723C5" w:rsidRDefault="00B130DB" w:rsidP="00A723C5">
      <w:r>
        <w:separator/>
      </w:r>
    </w:p>
  </w:footnote>
  <w:footnote w:type="continuationSeparator" w:id="0">
    <w:p w14:paraId="16184833" w14:textId="77777777" w:rsidR="00B130DB" w:rsidRPr="00A723C5" w:rsidRDefault="00B130DB"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3827"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62F94B2A" wp14:editId="10C563BA">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655B"/>
    <w:multiLevelType w:val="hybridMultilevel"/>
    <w:tmpl w:val="B82E4DF0"/>
    <w:lvl w:ilvl="0" w:tplc="8AA2F578">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6336947"/>
    <w:multiLevelType w:val="hybridMultilevel"/>
    <w:tmpl w:val="393C3D34"/>
    <w:lvl w:ilvl="0" w:tplc="4E768D96">
      <w:start w:val="1"/>
      <w:numFmt w:val="bullet"/>
      <w:lvlText w:val="•"/>
      <w:lvlJc w:val="left"/>
      <w:pPr>
        <w:tabs>
          <w:tab w:val="num" w:pos="720"/>
        </w:tabs>
        <w:ind w:left="720" w:hanging="360"/>
      </w:pPr>
      <w:rPr>
        <w:rFonts w:ascii="Arial" w:hAnsi="Arial" w:hint="default"/>
      </w:rPr>
    </w:lvl>
    <w:lvl w:ilvl="1" w:tplc="312E292C" w:tentative="1">
      <w:start w:val="1"/>
      <w:numFmt w:val="bullet"/>
      <w:lvlText w:val="•"/>
      <w:lvlJc w:val="left"/>
      <w:pPr>
        <w:tabs>
          <w:tab w:val="num" w:pos="1440"/>
        </w:tabs>
        <w:ind w:left="1440" w:hanging="360"/>
      </w:pPr>
      <w:rPr>
        <w:rFonts w:ascii="Arial" w:hAnsi="Arial" w:hint="default"/>
      </w:rPr>
    </w:lvl>
    <w:lvl w:ilvl="2" w:tplc="EA80E832" w:tentative="1">
      <w:start w:val="1"/>
      <w:numFmt w:val="bullet"/>
      <w:lvlText w:val="•"/>
      <w:lvlJc w:val="left"/>
      <w:pPr>
        <w:tabs>
          <w:tab w:val="num" w:pos="2160"/>
        </w:tabs>
        <w:ind w:left="2160" w:hanging="360"/>
      </w:pPr>
      <w:rPr>
        <w:rFonts w:ascii="Arial" w:hAnsi="Arial" w:hint="default"/>
      </w:rPr>
    </w:lvl>
    <w:lvl w:ilvl="3" w:tplc="893EAF9A" w:tentative="1">
      <w:start w:val="1"/>
      <w:numFmt w:val="bullet"/>
      <w:lvlText w:val="•"/>
      <w:lvlJc w:val="left"/>
      <w:pPr>
        <w:tabs>
          <w:tab w:val="num" w:pos="2880"/>
        </w:tabs>
        <w:ind w:left="2880" w:hanging="360"/>
      </w:pPr>
      <w:rPr>
        <w:rFonts w:ascii="Arial" w:hAnsi="Arial" w:hint="default"/>
      </w:rPr>
    </w:lvl>
    <w:lvl w:ilvl="4" w:tplc="219A7C4C" w:tentative="1">
      <w:start w:val="1"/>
      <w:numFmt w:val="bullet"/>
      <w:lvlText w:val="•"/>
      <w:lvlJc w:val="left"/>
      <w:pPr>
        <w:tabs>
          <w:tab w:val="num" w:pos="3600"/>
        </w:tabs>
        <w:ind w:left="3600" w:hanging="360"/>
      </w:pPr>
      <w:rPr>
        <w:rFonts w:ascii="Arial" w:hAnsi="Arial" w:hint="default"/>
      </w:rPr>
    </w:lvl>
    <w:lvl w:ilvl="5" w:tplc="00506824" w:tentative="1">
      <w:start w:val="1"/>
      <w:numFmt w:val="bullet"/>
      <w:lvlText w:val="•"/>
      <w:lvlJc w:val="left"/>
      <w:pPr>
        <w:tabs>
          <w:tab w:val="num" w:pos="4320"/>
        </w:tabs>
        <w:ind w:left="4320" w:hanging="360"/>
      </w:pPr>
      <w:rPr>
        <w:rFonts w:ascii="Arial" w:hAnsi="Arial" w:hint="default"/>
      </w:rPr>
    </w:lvl>
    <w:lvl w:ilvl="6" w:tplc="BD944E76" w:tentative="1">
      <w:start w:val="1"/>
      <w:numFmt w:val="bullet"/>
      <w:lvlText w:val="•"/>
      <w:lvlJc w:val="left"/>
      <w:pPr>
        <w:tabs>
          <w:tab w:val="num" w:pos="5040"/>
        </w:tabs>
        <w:ind w:left="5040" w:hanging="360"/>
      </w:pPr>
      <w:rPr>
        <w:rFonts w:ascii="Arial" w:hAnsi="Arial" w:hint="default"/>
      </w:rPr>
    </w:lvl>
    <w:lvl w:ilvl="7" w:tplc="6734C50E" w:tentative="1">
      <w:start w:val="1"/>
      <w:numFmt w:val="bullet"/>
      <w:lvlText w:val="•"/>
      <w:lvlJc w:val="left"/>
      <w:pPr>
        <w:tabs>
          <w:tab w:val="num" w:pos="5760"/>
        </w:tabs>
        <w:ind w:left="5760" w:hanging="360"/>
      </w:pPr>
      <w:rPr>
        <w:rFonts w:ascii="Arial" w:hAnsi="Arial" w:hint="default"/>
      </w:rPr>
    </w:lvl>
    <w:lvl w:ilvl="8" w:tplc="5EAC7C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DC58DB"/>
    <w:multiLevelType w:val="multilevel"/>
    <w:tmpl w:val="12FE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AF7D95"/>
    <w:multiLevelType w:val="hybridMultilevel"/>
    <w:tmpl w:val="1B2CCC12"/>
    <w:lvl w:ilvl="0" w:tplc="7792A9B6">
      <w:start w:val="1"/>
      <w:numFmt w:val="bullet"/>
      <w:lvlText w:val="•"/>
      <w:lvlJc w:val="left"/>
      <w:pPr>
        <w:tabs>
          <w:tab w:val="num" w:pos="720"/>
        </w:tabs>
        <w:ind w:left="720" w:hanging="360"/>
      </w:pPr>
      <w:rPr>
        <w:rFonts w:ascii="Arial" w:hAnsi="Arial" w:hint="default"/>
      </w:rPr>
    </w:lvl>
    <w:lvl w:ilvl="1" w:tplc="4CAE0CBE">
      <w:start w:val="1"/>
      <w:numFmt w:val="bullet"/>
      <w:lvlText w:val="•"/>
      <w:lvlJc w:val="left"/>
      <w:pPr>
        <w:tabs>
          <w:tab w:val="num" w:pos="1440"/>
        </w:tabs>
        <w:ind w:left="1440" w:hanging="360"/>
      </w:pPr>
      <w:rPr>
        <w:rFonts w:ascii="Arial" w:hAnsi="Arial" w:hint="default"/>
      </w:rPr>
    </w:lvl>
    <w:lvl w:ilvl="2" w:tplc="2102BB10" w:tentative="1">
      <w:start w:val="1"/>
      <w:numFmt w:val="bullet"/>
      <w:lvlText w:val="•"/>
      <w:lvlJc w:val="left"/>
      <w:pPr>
        <w:tabs>
          <w:tab w:val="num" w:pos="2160"/>
        </w:tabs>
        <w:ind w:left="2160" w:hanging="360"/>
      </w:pPr>
      <w:rPr>
        <w:rFonts w:ascii="Arial" w:hAnsi="Arial" w:hint="default"/>
      </w:rPr>
    </w:lvl>
    <w:lvl w:ilvl="3" w:tplc="E28CC926" w:tentative="1">
      <w:start w:val="1"/>
      <w:numFmt w:val="bullet"/>
      <w:lvlText w:val="•"/>
      <w:lvlJc w:val="left"/>
      <w:pPr>
        <w:tabs>
          <w:tab w:val="num" w:pos="2880"/>
        </w:tabs>
        <w:ind w:left="2880" w:hanging="360"/>
      </w:pPr>
      <w:rPr>
        <w:rFonts w:ascii="Arial" w:hAnsi="Arial" w:hint="default"/>
      </w:rPr>
    </w:lvl>
    <w:lvl w:ilvl="4" w:tplc="590CAFFE" w:tentative="1">
      <w:start w:val="1"/>
      <w:numFmt w:val="bullet"/>
      <w:lvlText w:val="•"/>
      <w:lvlJc w:val="left"/>
      <w:pPr>
        <w:tabs>
          <w:tab w:val="num" w:pos="3600"/>
        </w:tabs>
        <w:ind w:left="3600" w:hanging="360"/>
      </w:pPr>
      <w:rPr>
        <w:rFonts w:ascii="Arial" w:hAnsi="Arial" w:hint="default"/>
      </w:rPr>
    </w:lvl>
    <w:lvl w:ilvl="5" w:tplc="3124B78A" w:tentative="1">
      <w:start w:val="1"/>
      <w:numFmt w:val="bullet"/>
      <w:lvlText w:val="•"/>
      <w:lvlJc w:val="left"/>
      <w:pPr>
        <w:tabs>
          <w:tab w:val="num" w:pos="4320"/>
        </w:tabs>
        <w:ind w:left="4320" w:hanging="360"/>
      </w:pPr>
      <w:rPr>
        <w:rFonts w:ascii="Arial" w:hAnsi="Arial" w:hint="default"/>
      </w:rPr>
    </w:lvl>
    <w:lvl w:ilvl="6" w:tplc="D2023F8E" w:tentative="1">
      <w:start w:val="1"/>
      <w:numFmt w:val="bullet"/>
      <w:lvlText w:val="•"/>
      <w:lvlJc w:val="left"/>
      <w:pPr>
        <w:tabs>
          <w:tab w:val="num" w:pos="5040"/>
        </w:tabs>
        <w:ind w:left="5040" w:hanging="360"/>
      </w:pPr>
      <w:rPr>
        <w:rFonts w:ascii="Arial" w:hAnsi="Arial" w:hint="default"/>
      </w:rPr>
    </w:lvl>
    <w:lvl w:ilvl="7" w:tplc="95380D24" w:tentative="1">
      <w:start w:val="1"/>
      <w:numFmt w:val="bullet"/>
      <w:lvlText w:val="•"/>
      <w:lvlJc w:val="left"/>
      <w:pPr>
        <w:tabs>
          <w:tab w:val="num" w:pos="5760"/>
        </w:tabs>
        <w:ind w:left="5760" w:hanging="360"/>
      </w:pPr>
      <w:rPr>
        <w:rFonts w:ascii="Arial" w:hAnsi="Arial" w:hint="default"/>
      </w:rPr>
    </w:lvl>
    <w:lvl w:ilvl="8" w:tplc="622E101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6568AD"/>
    <w:multiLevelType w:val="multilevel"/>
    <w:tmpl w:val="938AA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numFmt w:val="bullet"/>
      <w:lvlText w:val=""/>
      <w:lvlJc w:val="left"/>
      <w:pPr>
        <w:ind w:left="2880" w:hanging="360"/>
      </w:pPr>
      <w:rPr>
        <w:rFonts w:ascii="Wingdings" w:eastAsiaTheme="minorHAnsi" w:hAnsi="Wingdings" w:cs="Hind Light"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6D37DC"/>
    <w:multiLevelType w:val="hybridMultilevel"/>
    <w:tmpl w:val="88D61B34"/>
    <w:lvl w:ilvl="0" w:tplc="0813000F">
      <w:start w:val="1"/>
      <w:numFmt w:val="decimal"/>
      <w:lvlText w:val="%1."/>
      <w:lvlJc w:val="left"/>
      <w:pPr>
        <w:ind w:left="1080" w:hanging="360"/>
      </w:pPr>
      <w:rPr>
        <w:rFonts w:hint="default"/>
      </w:rPr>
    </w:lvl>
    <w:lvl w:ilvl="1" w:tplc="08130003">
      <w:start w:val="1"/>
      <w:numFmt w:val="bullet"/>
      <w:lvlText w:val="o"/>
      <w:lvlJc w:val="left"/>
      <w:pPr>
        <w:ind w:left="1800" w:hanging="360"/>
      </w:pPr>
      <w:rPr>
        <w:rFonts w:ascii="Courier New" w:hAnsi="Courier New" w:cs="Courier New" w:hint="default"/>
      </w:rPr>
    </w:lvl>
    <w:lvl w:ilvl="2" w:tplc="F7A2A89A">
      <w:numFmt w:val="bullet"/>
      <w:lvlText w:val="-"/>
      <w:lvlJc w:val="left"/>
      <w:pPr>
        <w:ind w:left="2520" w:hanging="360"/>
      </w:pPr>
      <w:rPr>
        <w:rFonts w:ascii="Hind Light" w:eastAsiaTheme="minorHAnsi" w:hAnsi="Hind Light" w:cs="Hind Light"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3A9A6065"/>
    <w:multiLevelType w:val="multilevel"/>
    <w:tmpl w:val="B030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BA2D9B"/>
    <w:multiLevelType w:val="multilevel"/>
    <w:tmpl w:val="BDB6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75D7A20"/>
    <w:multiLevelType w:val="multilevel"/>
    <w:tmpl w:val="4B2C3D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923D80"/>
    <w:multiLevelType w:val="hybridMultilevel"/>
    <w:tmpl w:val="29667242"/>
    <w:lvl w:ilvl="0" w:tplc="EF0E7B28">
      <w:start w:val="1"/>
      <w:numFmt w:val="bullet"/>
      <w:lvlText w:val="•"/>
      <w:lvlJc w:val="left"/>
      <w:pPr>
        <w:tabs>
          <w:tab w:val="num" w:pos="720"/>
        </w:tabs>
        <w:ind w:left="720" w:hanging="360"/>
      </w:pPr>
      <w:rPr>
        <w:rFonts w:ascii="Arial" w:hAnsi="Arial" w:hint="default"/>
      </w:rPr>
    </w:lvl>
    <w:lvl w:ilvl="1" w:tplc="34C48EAE">
      <w:start w:val="1"/>
      <w:numFmt w:val="bullet"/>
      <w:lvlText w:val="•"/>
      <w:lvlJc w:val="left"/>
      <w:pPr>
        <w:tabs>
          <w:tab w:val="num" w:pos="1440"/>
        </w:tabs>
        <w:ind w:left="1440" w:hanging="360"/>
      </w:pPr>
      <w:rPr>
        <w:rFonts w:ascii="Arial" w:hAnsi="Arial" w:hint="default"/>
      </w:rPr>
    </w:lvl>
    <w:lvl w:ilvl="2" w:tplc="12C20CAE" w:tentative="1">
      <w:start w:val="1"/>
      <w:numFmt w:val="bullet"/>
      <w:lvlText w:val="•"/>
      <w:lvlJc w:val="left"/>
      <w:pPr>
        <w:tabs>
          <w:tab w:val="num" w:pos="2160"/>
        </w:tabs>
        <w:ind w:left="2160" w:hanging="360"/>
      </w:pPr>
      <w:rPr>
        <w:rFonts w:ascii="Arial" w:hAnsi="Arial" w:hint="default"/>
      </w:rPr>
    </w:lvl>
    <w:lvl w:ilvl="3" w:tplc="C234D032" w:tentative="1">
      <w:start w:val="1"/>
      <w:numFmt w:val="bullet"/>
      <w:lvlText w:val="•"/>
      <w:lvlJc w:val="left"/>
      <w:pPr>
        <w:tabs>
          <w:tab w:val="num" w:pos="2880"/>
        </w:tabs>
        <w:ind w:left="2880" w:hanging="360"/>
      </w:pPr>
      <w:rPr>
        <w:rFonts w:ascii="Arial" w:hAnsi="Arial" w:hint="default"/>
      </w:rPr>
    </w:lvl>
    <w:lvl w:ilvl="4" w:tplc="B4AE20B2" w:tentative="1">
      <w:start w:val="1"/>
      <w:numFmt w:val="bullet"/>
      <w:lvlText w:val="•"/>
      <w:lvlJc w:val="left"/>
      <w:pPr>
        <w:tabs>
          <w:tab w:val="num" w:pos="3600"/>
        </w:tabs>
        <w:ind w:left="3600" w:hanging="360"/>
      </w:pPr>
      <w:rPr>
        <w:rFonts w:ascii="Arial" w:hAnsi="Arial" w:hint="default"/>
      </w:rPr>
    </w:lvl>
    <w:lvl w:ilvl="5" w:tplc="C9626B28" w:tentative="1">
      <w:start w:val="1"/>
      <w:numFmt w:val="bullet"/>
      <w:lvlText w:val="•"/>
      <w:lvlJc w:val="left"/>
      <w:pPr>
        <w:tabs>
          <w:tab w:val="num" w:pos="4320"/>
        </w:tabs>
        <w:ind w:left="4320" w:hanging="360"/>
      </w:pPr>
      <w:rPr>
        <w:rFonts w:ascii="Arial" w:hAnsi="Arial" w:hint="default"/>
      </w:rPr>
    </w:lvl>
    <w:lvl w:ilvl="6" w:tplc="364682E6" w:tentative="1">
      <w:start w:val="1"/>
      <w:numFmt w:val="bullet"/>
      <w:lvlText w:val="•"/>
      <w:lvlJc w:val="left"/>
      <w:pPr>
        <w:tabs>
          <w:tab w:val="num" w:pos="5040"/>
        </w:tabs>
        <w:ind w:left="5040" w:hanging="360"/>
      </w:pPr>
      <w:rPr>
        <w:rFonts w:ascii="Arial" w:hAnsi="Arial" w:hint="default"/>
      </w:rPr>
    </w:lvl>
    <w:lvl w:ilvl="7" w:tplc="42E0DDF6" w:tentative="1">
      <w:start w:val="1"/>
      <w:numFmt w:val="bullet"/>
      <w:lvlText w:val="•"/>
      <w:lvlJc w:val="left"/>
      <w:pPr>
        <w:tabs>
          <w:tab w:val="num" w:pos="5760"/>
        </w:tabs>
        <w:ind w:left="5760" w:hanging="360"/>
      </w:pPr>
      <w:rPr>
        <w:rFonts w:ascii="Arial" w:hAnsi="Arial" w:hint="default"/>
      </w:rPr>
    </w:lvl>
    <w:lvl w:ilvl="8" w:tplc="E2C4349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FE41560"/>
    <w:multiLevelType w:val="hybridMultilevel"/>
    <w:tmpl w:val="5226F696"/>
    <w:lvl w:ilvl="0" w:tplc="A2CE2306">
      <w:start w:val="1"/>
      <w:numFmt w:val="bullet"/>
      <w:lvlText w:val="•"/>
      <w:lvlJc w:val="left"/>
      <w:pPr>
        <w:tabs>
          <w:tab w:val="num" w:pos="720"/>
        </w:tabs>
        <w:ind w:left="720" w:hanging="360"/>
      </w:pPr>
      <w:rPr>
        <w:rFonts w:ascii="Arial" w:hAnsi="Arial" w:hint="default"/>
      </w:rPr>
    </w:lvl>
    <w:lvl w:ilvl="1" w:tplc="ECECA252">
      <w:start w:val="1"/>
      <w:numFmt w:val="bullet"/>
      <w:lvlText w:val="•"/>
      <w:lvlJc w:val="left"/>
      <w:pPr>
        <w:tabs>
          <w:tab w:val="num" w:pos="1440"/>
        </w:tabs>
        <w:ind w:left="1440" w:hanging="360"/>
      </w:pPr>
      <w:rPr>
        <w:rFonts w:ascii="Arial" w:hAnsi="Arial" w:hint="default"/>
      </w:rPr>
    </w:lvl>
    <w:lvl w:ilvl="2" w:tplc="A022B934" w:tentative="1">
      <w:start w:val="1"/>
      <w:numFmt w:val="bullet"/>
      <w:lvlText w:val="•"/>
      <w:lvlJc w:val="left"/>
      <w:pPr>
        <w:tabs>
          <w:tab w:val="num" w:pos="2160"/>
        </w:tabs>
        <w:ind w:left="2160" w:hanging="360"/>
      </w:pPr>
      <w:rPr>
        <w:rFonts w:ascii="Arial" w:hAnsi="Arial" w:hint="default"/>
      </w:rPr>
    </w:lvl>
    <w:lvl w:ilvl="3" w:tplc="83467E66" w:tentative="1">
      <w:start w:val="1"/>
      <w:numFmt w:val="bullet"/>
      <w:lvlText w:val="•"/>
      <w:lvlJc w:val="left"/>
      <w:pPr>
        <w:tabs>
          <w:tab w:val="num" w:pos="2880"/>
        </w:tabs>
        <w:ind w:left="2880" w:hanging="360"/>
      </w:pPr>
      <w:rPr>
        <w:rFonts w:ascii="Arial" w:hAnsi="Arial" w:hint="default"/>
      </w:rPr>
    </w:lvl>
    <w:lvl w:ilvl="4" w:tplc="9D68046C" w:tentative="1">
      <w:start w:val="1"/>
      <w:numFmt w:val="bullet"/>
      <w:lvlText w:val="•"/>
      <w:lvlJc w:val="left"/>
      <w:pPr>
        <w:tabs>
          <w:tab w:val="num" w:pos="3600"/>
        </w:tabs>
        <w:ind w:left="3600" w:hanging="360"/>
      </w:pPr>
      <w:rPr>
        <w:rFonts w:ascii="Arial" w:hAnsi="Arial" w:hint="default"/>
      </w:rPr>
    </w:lvl>
    <w:lvl w:ilvl="5" w:tplc="0F102996" w:tentative="1">
      <w:start w:val="1"/>
      <w:numFmt w:val="bullet"/>
      <w:lvlText w:val="•"/>
      <w:lvlJc w:val="left"/>
      <w:pPr>
        <w:tabs>
          <w:tab w:val="num" w:pos="4320"/>
        </w:tabs>
        <w:ind w:left="4320" w:hanging="360"/>
      </w:pPr>
      <w:rPr>
        <w:rFonts w:ascii="Arial" w:hAnsi="Arial" w:hint="default"/>
      </w:rPr>
    </w:lvl>
    <w:lvl w:ilvl="6" w:tplc="E97021E0" w:tentative="1">
      <w:start w:val="1"/>
      <w:numFmt w:val="bullet"/>
      <w:lvlText w:val="•"/>
      <w:lvlJc w:val="left"/>
      <w:pPr>
        <w:tabs>
          <w:tab w:val="num" w:pos="5040"/>
        </w:tabs>
        <w:ind w:left="5040" w:hanging="360"/>
      </w:pPr>
      <w:rPr>
        <w:rFonts w:ascii="Arial" w:hAnsi="Arial" w:hint="default"/>
      </w:rPr>
    </w:lvl>
    <w:lvl w:ilvl="7" w:tplc="D0C6F352" w:tentative="1">
      <w:start w:val="1"/>
      <w:numFmt w:val="bullet"/>
      <w:lvlText w:val="•"/>
      <w:lvlJc w:val="left"/>
      <w:pPr>
        <w:tabs>
          <w:tab w:val="num" w:pos="5760"/>
        </w:tabs>
        <w:ind w:left="5760" w:hanging="360"/>
      </w:pPr>
      <w:rPr>
        <w:rFonts w:ascii="Arial" w:hAnsi="Arial" w:hint="default"/>
      </w:rPr>
    </w:lvl>
    <w:lvl w:ilvl="8" w:tplc="390604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69B384B"/>
    <w:multiLevelType w:val="hybridMultilevel"/>
    <w:tmpl w:val="1B4CA9EC"/>
    <w:lvl w:ilvl="0" w:tplc="9D16F6F8">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7A76786"/>
    <w:multiLevelType w:val="multilevel"/>
    <w:tmpl w:val="C0368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B93521"/>
    <w:multiLevelType w:val="hybridMultilevel"/>
    <w:tmpl w:val="ECA29BA8"/>
    <w:lvl w:ilvl="0" w:tplc="C8CEF970">
      <w:numFmt w:val="bullet"/>
      <w:lvlText w:val=""/>
      <w:lvlJc w:val="left"/>
      <w:pPr>
        <w:ind w:left="1440" w:hanging="360"/>
      </w:pPr>
      <w:rPr>
        <w:rFonts w:ascii="Wingdings" w:eastAsiaTheme="minorHAnsi" w:hAnsi="Wingdings" w:cs="Hind Light"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66D367BE"/>
    <w:multiLevelType w:val="multilevel"/>
    <w:tmpl w:val="DDBADBF0"/>
    <w:lvl w:ilvl="0">
      <w:start w:val="1"/>
      <w:numFmt w:val="bullet"/>
      <w:lvlText w:val=""/>
      <w:lvlJc w:val="left"/>
      <w:pPr>
        <w:tabs>
          <w:tab w:val="num" w:pos="1068"/>
        </w:tabs>
        <w:ind w:left="1068" w:hanging="360"/>
      </w:pPr>
      <w:rPr>
        <w:rFonts w:ascii="Symbol" w:hAnsi="Symbol" w:hint="default"/>
        <w:sz w:val="20"/>
      </w:rPr>
    </w:lvl>
    <w:lvl w:ilvl="1">
      <w:start w:val="9620"/>
      <w:numFmt w:val="bullet"/>
      <w:lvlText w:val=""/>
      <w:lvlJc w:val="left"/>
      <w:pPr>
        <w:ind w:left="1788" w:hanging="360"/>
      </w:pPr>
      <w:rPr>
        <w:rFonts w:ascii="Wingdings" w:eastAsiaTheme="minorHAnsi" w:hAnsi="Wingdings" w:cs="Hind Light" w:hint="default"/>
      </w:rPr>
    </w:lvl>
    <w:lvl w:ilvl="2">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5" w15:restartNumberingAfterBreak="0">
    <w:nsid w:val="6C7339EF"/>
    <w:multiLevelType w:val="multilevel"/>
    <w:tmpl w:val="9552D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44121F4"/>
    <w:multiLevelType w:val="multilevel"/>
    <w:tmpl w:val="8FAAF8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4C66D0"/>
    <w:multiLevelType w:val="hybridMultilevel"/>
    <w:tmpl w:val="15A6F42A"/>
    <w:lvl w:ilvl="0" w:tplc="7F7E62BE">
      <w:start w:val="1"/>
      <w:numFmt w:val="decimal"/>
      <w:lvlText w:val="%1."/>
      <w:lvlJc w:val="left"/>
      <w:pPr>
        <w:tabs>
          <w:tab w:val="num" w:pos="720"/>
        </w:tabs>
        <w:ind w:left="720" w:hanging="360"/>
      </w:pPr>
      <w:rPr>
        <w:b/>
        <w:bCs/>
      </w:rPr>
    </w:lvl>
    <w:lvl w:ilvl="1" w:tplc="EA88F24E">
      <w:start w:val="1"/>
      <w:numFmt w:val="decimal"/>
      <w:lvlText w:val="%2."/>
      <w:lvlJc w:val="left"/>
      <w:pPr>
        <w:tabs>
          <w:tab w:val="num" w:pos="1440"/>
        </w:tabs>
        <w:ind w:left="1440" w:hanging="360"/>
      </w:pPr>
    </w:lvl>
    <w:lvl w:ilvl="2" w:tplc="2E26CB56">
      <w:start w:val="1"/>
      <w:numFmt w:val="decimal"/>
      <w:lvlText w:val="%3."/>
      <w:lvlJc w:val="left"/>
      <w:pPr>
        <w:tabs>
          <w:tab w:val="num" w:pos="2160"/>
        </w:tabs>
        <w:ind w:left="2160" w:hanging="360"/>
      </w:pPr>
    </w:lvl>
    <w:lvl w:ilvl="3" w:tplc="4D82FBFA" w:tentative="1">
      <w:start w:val="1"/>
      <w:numFmt w:val="decimal"/>
      <w:lvlText w:val="%4."/>
      <w:lvlJc w:val="left"/>
      <w:pPr>
        <w:tabs>
          <w:tab w:val="num" w:pos="2880"/>
        </w:tabs>
        <w:ind w:left="2880" w:hanging="360"/>
      </w:pPr>
    </w:lvl>
    <w:lvl w:ilvl="4" w:tplc="47469724" w:tentative="1">
      <w:start w:val="1"/>
      <w:numFmt w:val="decimal"/>
      <w:lvlText w:val="%5."/>
      <w:lvlJc w:val="left"/>
      <w:pPr>
        <w:tabs>
          <w:tab w:val="num" w:pos="3600"/>
        </w:tabs>
        <w:ind w:left="3600" w:hanging="360"/>
      </w:pPr>
    </w:lvl>
    <w:lvl w:ilvl="5" w:tplc="D89C82DE" w:tentative="1">
      <w:start w:val="1"/>
      <w:numFmt w:val="decimal"/>
      <w:lvlText w:val="%6."/>
      <w:lvlJc w:val="left"/>
      <w:pPr>
        <w:tabs>
          <w:tab w:val="num" w:pos="4320"/>
        </w:tabs>
        <w:ind w:left="4320" w:hanging="360"/>
      </w:pPr>
    </w:lvl>
    <w:lvl w:ilvl="6" w:tplc="F2FA1742" w:tentative="1">
      <w:start w:val="1"/>
      <w:numFmt w:val="decimal"/>
      <w:lvlText w:val="%7."/>
      <w:lvlJc w:val="left"/>
      <w:pPr>
        <w:tabs>
          <w:tab w:val="num" w:pos="5040"/>
        </w:tabs>
        <w:ind w:left="5040" w:hanging="360"/>
      </w:pPr>
    </w:lvl>
    <w:lvl w:ilvl="7" w:tplc="958A451A" w:tentative="1">
      <w:start w:val="1"/>
      <w:numFmt w:val="decimal"/>
      <w:lvlText w:val="%8."/>
      <w:lvlJc w:val="left"/>
      <w:pPr>
        <w:tabs>
          <w:tab w:val="num" w:pos="5760"/>
        </w:tabs>
        <w:ind w:left="5760" w:hanging="360"/>
      </w:pPr>
    </w:lvl>
    <w:lvl w:ilvl="8" w:tplc="5F9A1FB6" w:tentative="1">
      <w:start w:val="1"/>
      <w:numFmt w:val="decimal"/>
      <w:lvlText w:val="%9."/>
      <w:lvlJc w:val="left"/>
      <w:pPr>
        <w:tabs>
          <w:tab w:val="num" w:pos="6480"/>
        </w:tabs>
        <w:ind w:left="6480" w:hanging="360"/>
      </w:pPr>
    </w:lvl>
  </w:abstractNum>
  <w:abstractNum w:abstractNumId="18" w15:restartNumberingAfterBreak="0">
    <w:nsid w:val="78F7699C"/>
    <w:multiLevelType w:val="hybridMultilevel"/>
    <w:tmpl w:val="704451E8"/>
    <w:lvl w:ilvl="0" w:tplc="46C43B18">
      <w:numFmt w:val="bullet"/>
      <w:lvlText w:val="-"/>
      <w:lvlJc w:val="left"/>
      <w:pPr>
        <w:ind w:left="1080" w:hanging="360"/>
      </w:pPr>
      <w:rPr>
        <w:rFonts w:ascii="Hind Light" w:eastAsiaTheme="minorHAnsi" w:hAnsi="Hind Light" w:cs="Hind Light" w:hint="default"/>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9"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759255172">
    <w:abstractNumId w:val="19"/>
  </w:num>
  <w:num w:numId="2" w16cid:durableId="179854102">
    <w:abstractNumId w:val="17"/>
  </w:num>
  <w:num w:numId="3" w16cid:durableId="1533880003">
    <w:abstractNumId w:val="0"/>
  </w:num>
  <w:num w:numId="4" w16cid:durableId="764040599">
    <w:abstractNumId w:val="11"/>
  </w:num>
  <w:num w:numId="5" w16cid:durableId="709963144">
    <w:abstractNumId w:val="5"/>
  </w:num>
  <w:num w:numId="6" w16cid:durableId="1495341151">
    <w:abstractNumId w:val="18"/>
  </w:num>
  <w:num w:numId="7" w16cid:durableId="1755856203">
    <w:abstractNumId w:val="6"/>
  </w:num>
  <w:num w:numId="8" w16cid:durableId="2103602283">
    <w:abstractNumId w:val="2"/>
  </w:num>
  <w:num w:numId="9" w16cid:durableId="1671062096">
    <w:abstractNumId w:val="12"/>
  </w:num>
  <w:num w:numId="10" w16cid:durableId="1858932238">
    <w:abstractNumId w:val="15"/>
  </w:num>
  <w:num w:numId="11" w16cid:durableId="282543623">
    <w:abstractNumId w:val="14"/>
  </w:num>
  <w:num w:numId="12" w16cid:durableId="1378970884">
    <w:abstractNumId w:val="4"/>
  </w:num>
  <w:num w:numId="13" w16cid:durableId="527455005">
    <w:abstractNumId w:val="16"/>
  </w:num>
  <w:num w:numId="14" w16cid:durableId="1607538765">
    <w:abstractNumId w:val="7"/>
  </w:num>
  <w:num w:numId="15" w16cid:durableId="1972250330">
    <w:abstractNumId w:val="8"/>
  </w:num>
  <w:num w:numId="16" w16cid:durableId="478155095">
    <w:abstractNumId w:val="13"/>
  </w:num>
  <w:num w:numId="17" w16cid:durableId="684593040">
    <w:abstractNumId w:val="10"/>
  </w:num>
  <w:num w:numId="18" w16cid:durableId="172645718">
    <w:abstractNumId w:val="9"/>
  </w:num>
  <w:num w:numId="19" w16cid:durableId="373385108">
    <w:abstractNumId w:val="1"/>
  </w:num>
  <w:num w:numId="20" w16cid:durableId="154193528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inda Vanommeslaeghe">
    <w15:presenceInfo w15:providerId="AD" w15:userId="S-1-5-21-436374069-583907252-839522115-208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A1D"/>
    <w:rsid w:val="00002659"/>
    <w:rsid w:val="00017C71"/>
    <w:rsid w:val="00034072"/>
    <w:rsid w:val="00045BD7"/>
    <w:rsid w:val="000732A9"/>
    <w:rsid w:val="0009718B"/>
    <w:rsid w:val="000E153C"/>
    <w:rsid w:val="000F767B"/>
    <w:rsid w:val="00114691"/>
    <w:rsid w:val="00123F55"/>
    <w:rsid w:val="00143F2B"/>
    <w:rsid w:val="00146CD5"/>
    <w:rsid w:val="00162A2B"/>
    <w:rsid w:val="00173294"/>
    <w:rsid w:val="00185D0B"/>
    <w:rsid w:val="001A0019"/>
    <w:rsid w:val="001A35D9"/>
    <w:rsid w:val="002234BA"/>
    <w:rsid w:val="00231F26"/>
    <w:rsid w:val="00237117"/>
    <w:rsid w:val="00252EE8"/>
    <w:rsid w:val="00257427"/>
    <w:rsid w:val="00271453"/>
    <w:rsid w:val="002953B3"/>
    <w:rsid w:val="002A0181"/>
    <w:rsid w:val="002B06DC"/>
    <w:rsid w:val="002D17ED"/>
    <w:rsid w:val="002D2A11"/>
    <w:rsid w:val="002D7E2E"/>
    <w:rsid w:val="002E6231"/>
    <w:rsid w:val="002F1E3F"/>
    <w:rsid w:val="00302FA0"/>
    <w:rsid w:val="00337ED3"/>
    <w:rsid w:val="00364771"/>
    <w:rsid w:val="003718ED"/>
    <w:rsid w:val="003720D7"/>
    <w:rsid w:val="00386265"/>
    <w:rsid w:val="003A7B69"/>
    <w:rsid w:val="003B5EFF"/>
    <w:rsid w:val="003C2A1E"/>
    <w:rsid w:val="003C3D91"/>
    <w:rsid w:val="003F750F"/>
    <w:rsid w:val="00405550"/>
    <w:rsid w:val="00416F68"/>
    <w:rsid w:val="00435146"/>
    <w:rsid w:val="00450CAC"/>
    <w:rsid w:val="0045571C"/>
    <w:rsid w:val="004711A5"/>
    <w:rsid w:val="00482CD2"/>
    <w:rsid w:val="004A4F3A"/>
    <w:rsid w:val="004C5D9E"/>
    <w:rsid w:val="004D1532"/>
    <w:rsid w:val="004D52B4"/>
    <w:rsid w:val="00513784"/>
    <w:rsid w:val="0051468C"/>
    <w:rsid w:val="00522285"/>
    <w:rsid w:val="00522324"/>
    <w:rsid w:val="00586E3F"/>
    <w:rsid w:val="005A3D74"/>
    <w:rsid w:val="005B6AF2"/>
    <w:rsid w:val="005B70B8"/>
    <w:rsid w:val="005D13E9"/>
    <w:rsid w:val="0060130E"/>
    <w:rsid w:val="00611939"/>
    <w:rsid w:val="00633240"/>
    <w:rsid w:val="0065255D"/>
    <w:rsid w:val="006706A9"/>
    <w:rsid w:val="006837E4"/>
    <w:rsid w:val="0069539A"/>
    <w:rsid w:val="006B2FD9"/>
    <w:rsid w:val="006E678F"/>
    <w:rsid w:val="006F2591"/>
    <w:rsid w:val="00713672"/>
    <w:rsid w:val="00754076"/>
    <w:rsid w:val="00754EAA"/>
    <w:rsid w:val="00757BBA"/>
    <w:rsid w:val="00763533"/>
    <w:rsid w:val="007A42A9"/>
    <w:rsid w:val="007C19A4"/>
    <w:rsid w:val="007E1346"/>
    <w:rsid w:val="00852A1E"/>
    <w:rsid w:val="0087199B"/>
    <w:rsid w:val="00871A82"/>
    <w:rsid w:val="00892114"/>
    <w:rsid w:val="0089676C"/>
    <w:rsid w:val="00897A29"/>
    <w:rsid w:val="008C1113"/>
    <w:rsid w:val="008E56F6"/>
    <w:rsid w:val="008F5A01"/>
    <w:rsid w:val="00933AF9"/>
    <w:rsid w:val="00937A1D"/>
    <w:rsid w:val="00956BEE"/>
    <w:rsid w:val="009631CD"/>
    <w:rsid w:val="00966882"/>
    <w:rsid w:val="009B03AA"/>
    <w:rsid w:val="009C7FAB"/>
    <w:rsid w:val="009F27FA"/>
    <w:rsid w:val="009F7849"/>
    <w:rsid w:val="00A034DB"/>
    <w:rsid w:val="00A363B0"/>
    <w:rsid w:val="00A47608"/>
    <w:rsid w:val="00A5433D"/>
    <w:rsid w:val="00A56A1D"/>
    <w:rsid w:val="00A5726A"/>
    <w:rsid w:val="00A70CE2"/>
    <w:rsid w:val="00A723C5"/>
    <w:rsid w:val="00A90896"/>
    <w:rsid w:val="00A94242"/>
    <w:rsid w:val="00AC6457"/>
    <w:rsid w:val="00AE7BDD"/>
    <w:rsid w:val="00B00281"/>
    <w:rsid w:val="00B041A1"/>
    <w:rsid w:val="00B130DB"/>
    <w:rsid w:val="00B53794"/>
    <w:rsid w:val="00B66651"/>
    <w:rsid w:val="00B6749D"/>
    <w:rsid w:val="00B73F58"/>
    <w:rsid w:val="00B7664D"/>
    <w:rsid w:val="00BA4F8C"/>
    <w:rsid w:val="00BA78E1"/>
    <w:rsid w:val="00BA78F1"/>
    <w:rsid w:val="00BC4275"/>
    <w:rsid w:val="00BD7F2A"/>
    <w:rsid w:val="00BE11B3"/>
    <w:rsid w:val="00BF0020"/>
    <w:rsid w:val="00C11C7F"/>
    <w:rsid w:val="00C14BA9"/>
    <w:rsid w:val="00C238B8"/>
    <w:rsid w:val="00C35FFF"/>
    <w:rsid w:val="00C63910"/>
    <w:rsid w:val="00C77F62"/>
    <w:rsid w:val="00C8472C"/>
    <w:rsid w:val="00CB0E28"/>
    <w:rsid w:val="00CB4097"/>
    <w:rsid w:val="00CD1D70"/>
    <w:rsid w:val="00CD3A2F"/>
    <w:rsid w:val="00CE4B87"/>
    <w:rsid w:val="00CF02C4"/>
    <w:rsid w:val="00D27284"/>
    <w:rsid w:val="00D27A6A"/>
    <w:rsid w:val="00D3525F"/>
    <w:rsid w:val="00D40114"/>
    <w:rsid w:val="00D47D25"/>
    <w:rsid w:val="00D775BE"/>
    <w:rsid w:val="00DC0DCB"/>
    <w:rsid w:val="00DD20B0"/>
    <w:rsid w:val="00DD621D"/>
    <w:rsid w:val="00DE7F32"/>
    <w:rsid w:val="00DF4D79"/>
    <w:rsid w:val="00DF7CA9"/>
    <w:rsid w:val="00E251B1"/>
    <w:rsid w:val="00E6532B"/>
    <w:rsid w:val="00E7034A"/>
    <w:rsid w:val="00E824B6"/>
    <w:rsid w:val="00E844F5"/>
    <w:rsid w:val="00E928C2"/>
    <w:rsid w:val="00EB3BE2"/>
    <w:rsid w:val="00ED2FCC"/>
    <w:rsid w:val="00F13C59"/>
    <w:rsid w:val="00F24093"/>
    <w:rsid w:val="00F3286B"/>
    <w:rsid w:val="00F40E0C"/>
    <w:rsid w:val="00FC08CF"/>
    <w:rsid w:val="00FC5882"/>
    <w:rsid w:val="00FD1D53"/>
    <w:rsid w:val="00FD721C"/>
    <w:rsid w:val="00FE625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D880D"/>
  <w15:chartTrackingRefBased/>
  <w15:docId w15:val="{1967CC11-DA98-4E45-8E9E-E12F6222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character" w:styleId="Hyperlink">
    <w:name w:val="Hyperlink"/>
    <w:basedOn w:val="Standaardalinea-lettertype"/>
    <w:uiPriority w:val="99"/>
    <w:unhideWhenUsed/>
    <w:locked/>
    <w:rsid w:val="00AE7BDD"/>
    <w:rPr>
      <w:color w:val="0563C1" w:themeColor="hyperlink"/>
      <w:u w:val="single"/>
    </w:rPr>
  </w:style>
  <w:style w:type="character" w:styleId="Onopgelostemelding">
    <w:name w:val="Unresolved Mention"/>
    <w:basedOn w:val="Standaardalinea-lettertype"/>
    <w:uiPriority w:val="99"/>
    <w:semiHidden/>
    <w:unhideWhenUsed/>
    <w:rsid w:val="00AE7BDD"/>
    <w:rPr>
      <w:color w:val="605E5C"/>
      <w:shd w:val="clear" w:color="auto" w:fill="E1DFDD"/>
    </w:rPr>
  </w:style>
  <w:style w:type="paragraph" w:styleId="Lijstalinea">
    <w:name w:val="List Paragraph"/>
    <w:basedOn w:val="Standaard"/>
    <w:uiPriority w:val="34"/>
    <w:locked/>
    <w:rsid w:val="00871A82"/>
    <w:pPr>
      <w:ind w:left="720"/>
      <w:contextualSpacing/>
    </w:pPr>
  </w:style>
  <w:style w:type="character" w:styleId="GevolgdeHyperlink">
    <w:name w:val="FollowedHyperlink"/>
    <w:basedOn w:val="Standaardalinea-lettertype"/>
    <w:uiPriority w:val="99"/>
    <w:semiHidden/>
    <w:unhideWhenUsed/>
    <w:locked/>
    <w:rsid w:val="00754EAA"/>
    <w:rPr>
      <w:color w:val="954F72" w:themeColor="followedHyperlink"/>
      <w:u w:val="single"/>
    </w:rPr>
  </w:style>
  <w:style w:type="character" w:styleId="Verwijzingopmerking">
    <w:name w:val="annotation reference"/>
    <w:basedOn w:val="Standaardalinea-lettertype"/>
    <w:uiPriority w:val="99"/>
    <w:semiHidden/>
    <w:unhideWhenUsed/>
    <w:locked/>
    <w:rsid w:val="00386265"/>
    <w:rPr>
      <w:sz w:val="16"/>
      <w:szCs w:val="16"/>
    </w:rPr>
  </w:style>
  <w:style w:type="paragraph" w:styleId="Tekstopmerking">
    <w:name w:val="annotation text"/>
    <w:basedOn w:val="Standaard"/>
    <w:link w:val="TekstopmerkingChar"/>
    <w:uiPriority w:val="99"/>
    <w:unhideWhenUsed/>
    <w:locked/>
    <w:rsid w:val="00386265"/>
    <w:pPr>
      <w:spacing w:line="240" w:lineRule="auto"/>
    </w:pPr>
    <w:rPr>
      <w:sz w:val="20"/>
      <w:szCs w:val="20"/>
    </w:rPr>
  </w:style>
  <w:style w:type="character" w:customStyle="1" w:styleId="TekstopmerkingChar">
    <w:name w:val="Tekst opmerking Char"/>
    <w:basedOn w:val="Standaardalinea-lettertype"/>
    <w:link w:val="Tekstopmerking"/>
    <w:uiPriority w:val="99"/>
    <w:rsid w:val="00386265"/>
    <w:rPr>
      <w:sz w:val="20"/>
      <w:szCs w:val="20"/>
    </w:rPr>
  </w:style>
  <w:style w:type="paragraph" w:styleId="Onderwerpvanopmerking">
    <w:name w:val="annotation subject"/>
    <w:basedOn w:val="Tekstopmerking"/>
    <w:next w:val="Tekstopmerking"/>
    <w:link w:val="OnderwerpvanopmerkingChar"/>
    <w:uiPriority w:val="99"/>
    <w:semiHidden/>
    <w:unhideWhenUsed/>
    <w:locked/>
    <w:rsid w:val="00386265"/>
    <w:rPr>
      <w:b/>
      <w:bCs/>
    </w:rPr>
  </w:style>
  <w:style w:type="character" w:customStyle="1" w:styleId="OnderwerpvanopmerkingChar">
    <w:name w:val="Onderwerp van opmerking Char"/>
    <w:basedOn w:val="TekstopmerkingChar"/>
    <w:link w:val="Onderwerpvanopmerking"/>
    <w:uiPriority w:val="99"/>
    <w:semiHidden/>
    <w:rsid w:val="003862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zottegem.be/natuur-en-milieu/waterbeleid/hemelwater-en-droogteplan"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ieu@zottegem.b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Publiek\Huisstijl\STAD\Sjablonen\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398</TotalTime>
  <Pages>3</Pages>
  <Words>532</Words>
  <Characters>2929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Adinda Vanommeslaeghe</dc:creator>
  <cp:keywords/>
  <dc:description/>
  <cp:lastModifiedBy>Adinda Vanommeslaeghe</cp:lastModifiedBy>
  <cp:revision>7</cp:revision>
  <cp:lastPrinted>2025-10-22T13:37:00Z</cp:lastPrinted>
  <dcterms:created xsi:type="dcterms:W3CDTF">2026-07-03T14:06:00Z</dcterms:created>
  <dcterms:modified xsi:type="dcterms:W3CDTF">2026-07-17T19:55:00Z</dcterms:modified>
</cp:coreProperties>
</file>