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701" w:rightFromText="1701" w:topFromText="1701" w:bottomFromText="1701" w:vertAnchor="page" w:horzAnchor="margin" w:tblpXSpec="right" w:tblpY="1986"/>
        <w:tblW w:w="6237" w:type="dxa"/>
        <w:tblLayout w:type="fixed"/>
        <w:tblLook w:val="04A0" w:firstRow="1" w:lastRow="0" w:firstColumn="1" w:lastColumn="0" w:noHBand="0" w:noVBand="1"/>
      </w:tblPr>
      <w:tblGrid>
        <w:gridCol w:w="6237"/>
      </w:tblGrid>
      <w:tr w:rsidR="00611939" w:rsidRPr="004D52B4" w14:paraId="2B9CE1D5" w14:textId="77777777" w:rsidTr="00611939">
        <w:trPr>
          <w:trHeight w:hRule="exact" w:val="2268"/>
        </w:trPr>
        <w:tc>
          <w:tcPr>
            <w:tcW w:w="3119" w:type="dxa"/>
            <w:vAlign w:val="bottom"/>
          </w:tcPr>
          <w:p w14:paraId="0B78929A" w14:textId="56483219" w:rsidR="00611939" w:rsidRPr="00B7664D" w:rsidRDefault="00C23B30" w:rsidP="00956BEE">
            <w:pPr>
              <w:pStyle w:val="Hoofdtitel"/>
              <w:framePr w:hSpace="0" w:vSpace="0" w:wrap="auto" w:vAnchor="margin" w:hAnchor="text" w:xAlign="left" w:yAlign="inline"/>
            </w:pPr>
            <w:r>
              <w:t>Beheerraad</w:t>
            </w:r>
            <w:r>
              <w:br/>
              <w:t xml:space="preserve"> Bibliotheek &amp; </w:t>
            </w:r>
            <w:r>
              <w:br/>
              <w:t xml:space="preserve">CC </w:t>
            </w:r>
            <w:proofErr w:type="spellStart"/>
            <w:r>
              <w:t>Zoetegem</w:t>
            </w:r>
            <w:proofErr w:type="spellEnd"/>
          </w:p>
        </w:tc>
      </w:tr>
    </w:tbl>
    <w:tbl>
      <w:tblPr>
        <w:tblStyle w:val="Tabelraster"/>
        <w:tblpPr w:vertAnchor="page" w:horzAnchor="page" w:tblpX="852" w:tblpY="5955"/>
        <w:tblOverlap w:val="never"/>
        <w:tblW w:w="2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tblGrid>
      <w:tr w:rsidR="00A70CE2" w14:paraId="02696A63" w14:textId="77777777" w:rsidTr="00E824B6">
        <w:trPr>
          <w:trHeight w:val="6804"/>
        </w:trPr>
        <w:tc>
          <w:tcPr>
            <w:tcW w:w="2381" w:type="dxa"/>
          </w:tcPr>
          <w:p w14:paraId="3C907196" w14:textId="77777777" w:rsidR="00A70CE2" w:rsidRPr="00E640D1" w:rsidRDefault="00A70CE2" w:rsidP="00A70CE2">
            <w:pPr>
              <w:pStyle w:val="ZTitel"/>
            </w:pPr>
            <w:r w:rsidRPr="00E640D1">
              <w:t>Datum</w:t>
            </w:r>
          </w:p>
          <w:p w14:paraId="32264F1E" w14:textId="3F847305" w:rsidR="00A70CE2" w:rsidRDefault="008867C4" w:rsidP="00A70CE2">
            <w:pPr>
              <w:pStyle w:val="ZStandaard"/>
            </w:pPr>
            <w:r>
              <w:t>28</w:t>
            </w:r>
            <w:r w:rsidR="00A70CE2">
              <w:t xml:space="preserve"> </w:t>
            </w:r>
            <w:proofErr w:type="spellStart"/>
            <w:r>
              <w:t>april</w:t>
            </w:r>
            <w:proofErr w:type="spellEnd"/>
            <w:r>
              <w:t xml:space="preserve"> 2022</w:t>
            </w:r>
          </w:p>
          <w:p w14:paraId="02B5F9AF" w14:textId="77777777" w:rsidR="00A70CE2" w:rsidRPr="00E640D1" w:rsidRDefault="00A70CE2" w:rsidP="00A70CE2">
            <w:pPr>
              <w:pStyle w:val="ZStandaard"/>
            </w:pPr>
          </w:p>
          <w:p w14:paraId="1A386281" w14:textId="77777777" w:rsidR="00A70CE2" w:rsidRPr="005C3C80" w:rsidRDefault="00A70CE2" w:rsidP="00A70CE2">
            <w:pPr>
              <w:pStyle w:val="ZTitel"/>
            </w:pPr>
            <w:proofErr w:type="spellStart"/>
            <w:r>
              <w:t>Pagina</w:t>
            </w:r>
            <w:proofErr w:type="spellEnd"/>
          </w:p>
          <w:p w14:paraId="00279DA0" w14:textId="77777777" w:rsidR="00A70CE2" w:rsidRPr="005C3C80" w:rsidRDefault="00A70CE2" w:rsidP="00A70CE2">
            <w:pPr>
              <w:pStyle w:val="ZStandaard"/>
            </w:pPr>
            <w:r>
              <w:fldChar w:fldCharType="begin"/>
            </w:r>
            <w:r>
              <w:instrText xml:space="preserve"> PAGE  \* Arabic  \* MERGEFORMAT </w:instrText>
            </w:r>
            <w:r>
              <w:fldChar w:fldCharType="separate"/>
            </w:r>
            <w:r>
              <w:rPr>
                <w:noProof/>
              </w:rPr>
              <w:t>1</w:t>
            </w:r>
            <w:r>
              <w:fldChar w:fldCharType="end"/>
            </w:r>
            <w:r>
              <w:t xml:space="preserve"> / </w:t>
            </w:r>
            <w:r w:rsidRPr="00A723C5">
              <w:fldChar w:fldCharType="begin"/>
            </w:r>
            <w:r>
              <w:instrText xml:space="preserve"> NUMPAGES  \* Arabic  \* MERGEFORMAT </w:instrText>
            </w:r>
            <w:r w:rsidRPr="00A723C5">
              <w:fldChar w:fldCharType="separate"/>
            </w:r>
            <w:r w:rsidR="008867C4">
              <w:rPr>
                <w:noProof/>
              </w:rPr>
              <w:t>2</w:t>
            </w:r>
            <w:r w:rsidRPr="00A723C5">
              <w:fldChar w:fldCharType="end"/>
            </w:r>
          </w:p>
          <w:p w14:paraId="0AD6B46E" w14:textId="77777777" w:rsidR="00A70CE2" w:rsidRDefault="00A70CE2" w:rsidP="00A70CE2">
            <w:pPr>
              <w:pStyle w:val="ZStandaard"/>
            </w:pPr>
          </w:p>
          <w:p w14:paraId="69D4A75E" w14:textId="77777777" w:rsidR="00A70CE2" w:rsidRPr="005C3C80" w:rsidRDefault="00A70CE2" w:rsidP="00A70CE2">
            <w:pPr>
              <w:pStyle w:val="ZTitel"/>
            </w:pPr>
            <w:r w:rsidRPr="005C3C80">
              <w:t xml:space="preserve">Contact </w:t>
            </w:r>
          </w:p>
          <w:p w14:paraId="267791E3" w14:textId="099AB6F1" w:rsidR="00A70CE2" w:rsidRPr="00950625" w:rsidRDefault="008867C4" w:rsidP="00A70CE2">
            <w:pPr>
              <w:pStyle w:val="ZStandaard"/>
            </w:pPr>
            <w:r>
              <w:t>Sarah Vanroye</w:t>
            </w:r>
          </w:p>
          <w:p w14:paraId="54247C8B" w14:textId="77777777" w:rsidR="00A70CE2" w:rsidRPr="00950625" w:rsidRDefault="00A70CE2" w:rsidP="00A70CE2">
            <w:pPr>
              <w:pStyle w:val="ZStandaard"/>
            </w:pPr>
          </w:p>
          <w:p w14:paraId="16CABA7D" w14:textId="6CA100FF" w:rsidR="00A70CE2" w:rsidRPr="00002659" w:rsidRDefault="008867C4" w:rsidP="00A70CE2">
            <w:pPr>
              <w:pStyle w:val="ZStandaard"/>
            </w:pPr>
            <w:r>
              <w:t>Bibliotheek</w:t>
            </w:r>
            <w:r w:rsidR="00A70CE2" w:rsidRPr="00002659">
              <w:t xml:space="preserve"> Zottegem </w:t>
            </w:r>
          </w:p>
          <w:p w14:paraId="4D30AFC3" w14:textId="007B9E80" w:rsidR="00A70CE2" w:rsidRPr="00A723C5" w:rsidRDefault="008867C4" w:rsidP="00A70CE2">
            <w:pPr>
              <w:pStyle w:val="ZStandaard"/>
            </w:pPr>
            <w:proofErr w:type="spellStart"/>
            <w:r>
              <w:t>Kasteel</w:t>
            </w:r>
            <w:proofErr w:type="spellEnd"/>
            <w:r>
              <w:t xml:space="preserve"> van Egmont </w:t>
            </w:r>
            <w:r>
              <w:br/>
              <w:t>9620 Zottegem</w:t>
            </w:r>
          </w:p>
          <w:p w14:paraId="35E82A41" w14:textId="77777777" w:rsidR="008867C4" w:rsidRDefault="008867C4" w:rsidP="00A70CE2">
            <w:pPr>
              <w:pStyle w:val="ZStandaard"/>
            </w:pPr>
          </w:p>
          <w:p w14:paraId="5FD39797" w14:textId="4C38A203" w:rsidR="00A70CE2" w:rsidRDefault="00A70CE2" w:rsidP="00A70CE2">
            <w:pPr>
              <w:pStyle w:val="ZStandaard"/>
            </w:pPr>
            <w:r>
              <w:t>09 364 6</w:t>
            </w:r>
            <w:r w:rsidR="008867C4">
              <w:t>4</w:t>
            </w:r>
            <w:r>
              <w:t xml:space="preserve"> </w:t>
            </w:r>
            <w:r w:rsidR="008867C4">
              <w:t>14</w:t>
            </w:r>
          </w:p>
          <w:p w14:paraId="536B6E32" w14:textId="133587E0" w:rsidR="00A70CE2" w:rsidRPr="00950625" w:rsidRDefault="008867C4" w:rsidP="00A70CE2">
            <w:pPr>
              <w:pStyle w:val="ZStandaard"/>
            </w:pPr>
            <w:proofErr w:type="spellStart"/>
            <w:r>
              <w:t>sarah.vanroye</w:t>
            </w:r>
            <w:proofErr w:type="spellEnd"/>
          </w:p>
          <w:p w14:paraId="5B6F550C" w14:textId="77777777" w:rsidR="00A70CE2" w:rsidRDefault="00A70CE2" w:rsidP="00A70CE2">
            <w:pPr>
              <w:pStyle w:val="ZStandaard"/>
            </w:pPr>
            <w:r w:rsidRPr="00A723C5">
              <w:t>@zottegem.be</w:t>
            </w:r>
          </w:p>
          <w:p w14:paraId="591E81E1" w14:textId="77777777" w:rsidR="00A70CE2" w:rsidRDefault="00A70CE2" w:rsidP="00A70CE2">
            <w:pPr>
              <w:pStyle w:val="ZTitel"/>
            </w:pPr>
          </w:p>
        </w:tc>
      </w:tr>
    </w:tbl>
    <w:p w14:paraId="2122FCAF" w14:textId="6AB22652" w:rsidR="009631CD" w:rsidRDefault="00C23B30" w:rsidP="005B70B8">
      <w:pPr>
        <w:pStyle w:val="ZTitel"/>
      </w:pPr>
      <w:r>
        <w:t>BEHEERRAAD BIBLIOTHEEK EN CC ZOETEGEM</w:t>
      </w:r>
    </w:p>
    <w:p w14:paraId="56447933" w14:textId="0461E524" w:rsidR="00CF02C4" w:rsidRDefault="00C23B30" w:rsidP="003A7B69">
      <w:pPr>
        <w:pStyle w:val="ZOndertitel"/>
      </w:pPr>
      <w:r>
        <w:t>20 april 2022</w:t>
      </w:r>
    </w:p>
    <w:p w14:paraId="1BEA9024" w14:textId="6FE2B8F1" w:rsidR="00E6532B" w:rsidRPr="009B03AA" w:rsidRDefault="00E6532B" w:rsidP="009B03AA">
      <w:pPr>
        <w:pStyle w:val="ZTussentitel"/>
        <w:rPr>
          <w:rStyle w:val="ZStandaardChar"/>
        </w:rPr>
      </w:pPr>
      <w:r>
        <w:t>Aanwezig</w:t>
      </w:r>
      <w:r w:rsidR="009B03AA">
        <w:t xml:space="preserve">: </w:t>
      </w:r>
      <w:r w:rsidR="008867C4">
        <w:rPr>
          <w:rStyle w:val="ZStandaardChar"/>
        </w:rPr>
        <w:t xml:space="preserve">Coessens Katrien, De Both Luc, De Clercq Robbie, </w:t>
      </w:r>
      <w:r w:rsidR="009E1F46">
        <w:rPr>
          <w:rStyle w:val="ZStandaardChar"/>
        </w:rPr>
        <w:t xml:space="preserve">De Roover Lieselotte (schepen), </w:t>
      </w:r>
      <w:r w:rsidR="008867C4">
        <w:rPr>
          <w:rStyle w:val="ZStandaardChar"/>
        </w:rPr>
        <w:t xml:space="preserve">De Smet Veerle, De Vos Guido, Fiers Jan, Geeraerts Hendrik, Gezels Johan, </w:t>
      </w:r>
      <w:proofErr w:type="spellStart"/>
      <w:r w:rsidR="008867C4">
        <w:rPr>
          <w:rStyle w:val="ZStandaardChar"/>
        </w:rPr>
        <w:t>Gijsels</w:t>
      </w:r>
      <w:proofErr w:type="spellEnd"/>
      <w:r w:rsidR="008867C4">
        <w:rPr>
          <w:rStyle w:val="ZStandaardChar"/>
        </w:rPr>
        <w:t xml:space="preserve"> Robert, Lateur Ilse, Van Wambeke Pieter, </w:t>
      </w:r>
      <w:r w:rsidR="009E1F46">
        <w:rPr>
          <w:rStyle w:val="ZStandaardChar"/>
        </w:rPr>
        <w:t xml:space="preserve">Vanroye Sarah (bibliothecaris), </w:t>
      </w:r>
      <w:r w:rsidR="008867C4">
        <w:rPr>
          <w:rStyle w:val="ZStandaardChar"/>
        </w:rPr>
        <w:t>Vansintjan Maarten, Verplancken Peter, Vos Maarten</w:t>
      </w:r>
    </w:p>
    <w:p w14:paraId="10A87D2A" w14:textId="77777777" w:rsidR="00E6532B" w:rsidRDefault="00E6532B" w:rsidP="00A723C5">
      <w:pPr>
        <w:pStyle w:val="ZStandaard"/>
      </w:pPr>
    </w:p>
    <w:p w14:paraId="2AD65DB2" w14:textId="04CA6883" w:rsidR="009B03AA" w:rsidRPr="009B03AA" w:rsidRDefault="009B03AA" w:rsidP="009B03AA">
      <w:pPr>
        <w:pStyle w:val="ZTussentitel"/>
      </w:pPr>
      <w:r w:rsidRPr="009B03AA">
        <w:t>Verontschuldigd:</w:t>
      </w:r>
      <w:r>
        <w:t xml:space="preserve"> </w:t>
      </w:r>
      <w:r w:rsidR="008867C4">
        <w:rPr>
          <w:rStyle w:val="ZStandaardChar"/>
        </w:rPr>
        <w:t>D</w:t>
      </w:r>
      <w:r w:rsidR="009E1F46">
        <w:rPr>
          <w:rStyle w:val="ZStandaardChar"/>
        </w:rPr>
        <w:t>e Putter Frederik, D</w:t>
      </w:r>
      <w:r w:rsidR="008867C4">
        <w:rPr>
          <w:rStyle w:val="ZStandaardChar"/>
        </w:rPr>
        <w:t>e Staercke Andy,</w:t>
      </w:r>
      <w:r w:rsidR="009E1F46">
        <w:rPr>
          <w:rStyle w:val="ZStandaardChar"/>
        </w:rPr>
        <w:t xml:space="preserve"> De Turck Jo,</w:t>
      </w:r>
      <w:r w:rsidR="008867C4">
        <w:rPr>
          <w:rStyle w:val="ZStandaardChar"/>
        </w:rPr>
        <w:t xml:space="preserve"> Dhondt Andy, Hacke Ewoud, </w:t>
      </w:r>
    </w:p>
    <w:p w14:paraId="7CD53A4C" w14:textId="77777777" w:rsidR="009B03AA" w:rsidRDefault="009B03AA" w:rsidP="00E6532B">
      <w:pPr>
        <w:pStyle w:val="ZTussentitel"/>
      </w:pPr>
    </w:p>
    <w:p w14:paraId="1B2A5E23" w14:textId="3B22E98B" w:rsidR="00E6532B" w:rsidRDefault="00E6532B" w:rsidP="009B03AA">
      <w:pPr>
        <w:pStyle w:val="ZStandaard"/>
      </w:pPr>
      <w:r w:rsidRPr="009B03AA">
        <w:rPr>
          <w:rStyle w:val="ZTussentitelChar"/>
        </w:rPr>
        <w:t>Afwezig</w:t>
      </w:r>
      <w:r w:rsidR="009B03AA" w:rsidRPr="009B03AA">
        <w:rPr>
          <w:rStyle w:val="ZTussentitelChar"/>
        </w:rPr>
        <w:t>:</w:t>
      </w:r>
      <w:r w:rsidR="009B03AA">
        <w:t xml:space="preserve"> </w:t>
      </w:r>
      <w:proofErr w:type="spellStart"/>
      <w:r w:rsidR="009E1F46">
        <w:rPr>
          <w:rStyle w:val="ZStandaardChar"/>
        </w:rPr>
        <w:t>Cousy</w:t>
      </w:r>
      <w:proofErr w:type="spellEnd"/>
      <w:r w:rsidR="009E1F46">
        <w:rPr>
          <w:rStyle w:val="ZStandaardChar"/>
        </w:rPr>
        <w:t xml:space="preserve"> </w:t>
      </w:r>
      <w:proofErr w:type="spellStart"/>
      <w:r w:rsidR="009E1F46">
        <w:rPr>
          <w:rStyle w:val="ZStandaardChar"/>
        </w:rPr>
        <w:t>Katlien</w:t>
      </w:r>
      <w:proofErr w:type="spellEnd"/>
      <w:r w:rsidR="009E1F46">
        <w:rPr>
          <w:rStyle w:val="ZStandaardChar"/>
        </w:rPr>
        <w:t xml:space="preserve">, De Rouck Nele, Roman Peter, Seghers Ann, Van </w:t>
      </w:r>
      <w:proofErr w:type="spellStart"/>
      <w:r w:rsidR="009E1F46">
        <w:rPr>
          <w:rStyle w:val="ZStandaardChar"/>
        </w:rPr>
        <w:t>Rijsselberge</w:t>
      </w:r>
      <w:proofErr w:type="spellEnd"/>
      <w:r w:rsidR="009E1F46">
        <w:rPr>
          <w:rStyle w:val="ZStandaardChar"/>
        </w:rPr>
        <w:t xml:space="preserve"> Louie</w:t>
      </w:r>
    </w:p>
    <w:p w14:paraId="436A272D" w14:textId="77777777" w:rsidR="00E6532B" w:rsidRDefault="00E6532B" w:rsidP="00E6532B">
      <w:pPr>
        <w:pStyle w:val="ZTussentitel"/>
      </w:pPr>
    </w:p>
    <w:p w14:paraId="5A6DC79B" w14:textId="77777777" w:rsidR="00E6532B" w:rsidRDefault="009B03AA" w:rsidP="00E6532B">
      <w:pPr>
        <w:pStyle w:val="ZTussentitel"/>
      </w:pPr>
      <w:r>
        <w:t>Agenda</w:t>
      </w:r>
    </w:p>
    <w:p w14:paraId="408F727B" w14:textId="77777777" w:rsidR="00416F68" w:rsidRDefault="00416F68" w:rsidP="00E6532B">
      <w:pPr>
        <w:pStyle w:val="ZTussentitel"/>
      </w:pPr>
    </w:p>
    <w:p w14:paraId="5A27A51C" w14:textId="6CA58459" w:rsidR="009B03AA" w:rsidRDefault="00C4259A" w:rsidP="009B03AA">
      <w:pPr>
        <w:pStyle w:val="ZStandaard"/>
        <w:numPr>
          <w:ilvl w:val="0"/>
          <w:numId w:val="1"/>
        </w:numPr>
      </w:pPr>
      <w:r>
        <w:t>Verwelkoming: voorstelling nieuwe leden</w:t>
      </w:r>
    </w:p>
    <w:p w14:paraId="3DF60780" w14:textId="224B0CDE" w:rsidR="009B03AA" w:rsidRDefault="00C4259A" w:rsidP="009B03AA">
      <w:pPr>
        <w:pStyle w:val="ZStandaard"/>
        <w:numPr>
          <w:ilvl w:val="0"/>
          <w:numId w:val="1"/>
        </w:numPr>
      </w:pPr>
      <w:r>
        <w:t>Goedkeuring verslag vorige vergadering</w:t>
      </w:r>
    </w:p>
    <w:p w14:paraId="228A9BA8" w14:textId="507E24F0" w:rsidR="009B03AA" w:rsidRDefault="00C4259A" w:rsidP="009B03AA">
      <w:pPr>
        <w:pStyle w:val="ZStandaard"/>
        <w:numPr>
          <w:ilvl w:val="0"/>
          <w:numId w:val="1"/>
        </w:numPr>
      </w:pPr>
      <w:r>
        <w:t>Bespreking statuten en werking beheerraad</w:t>
      </w:r>
    </w:p>
    <w:p w14:paraId="3A8253EC" w14:textId="148800CD" w:rsidR="009B03AA" w:rsidRDefault="00C4259A" w:rsidP="009B03AA">
      <w:pPr>
        <w:pStyle w:val="ZStandaard"/>
        <w:numPr>
          <w:ilvl w:val="0"/>
          <w:numId w:val="1"/>
        </w:numPr>
      </w:pPr>
      <w:r>
        <w:t xml:space="preserve">Stand van zaken verhuis bibliotheek en communicatie </w:t>
      </w:r>
    </w:p>
    <w:p w14:paraId="34DA610C" w14:textId="7CBD9672" w:rsidR="009B03AA" w:rsidRDefault="00C4259A" w:rsidP="009B03AA">
      <w:pPr>
        <w:pStyle w:val="ZStandaard"/>
        <w:numPr>
          <w:ilvl w:val="0"/>
          <w:numId w:val="1"/>
        </w:numPr>
      </w:pPr>
      <w:r>
        <w:t>Voorstelling aanpassing uitleenreglement bibliotheek</w:t>
      </w:r>
    </w:p>
    <w:p w14:paraId="38C9DACF" w14:textId="3FF6129C" w:rsidR="009B03AA" w:rsidRDefault="00C4259A" w:rsidP="009B03AA">
      <w:pPr>
        <w:pStyle w:val="ZStandaard"/>
        <w:numPr>
          <w:ilvl w:val="0"/>
          <w:numId w:val="1"/>
        </w:numPr>
      </w:pPr>
      <w:r>
        <w:t xml:space="preserve">Vraag vanuit de beheerraad: opening over de middag </w:t>
      </w:r>
    </w:p>
    <w:p w14:paraId="32DBFBAF" w14:textId="4AB259EA" w:rsidR="009B03AA" w:rsidRDefault="00C4259A" w:rsidP="009B03AA">
      <w:pPr>
        <w:pStyle w:val="ZStandaard"/>
        <w:numPr>
          <w:ilvl w:val="0"/>
          <w:numId w:val="1"/>
        </w:numPr>
      </w:pPr>
      <w:r>
        <w:t>Vraag vanuit de beheerraad: evaluatie poëzieweek (Route42)</w:t>
      </w:r>
    </w:p>
    <w:p w14:paraId="3C53432A" w14:textId="088228ED" w:rsidR="003A7B69" w:rsidRDefault="00C4259A" w:rsidP="009B03AA">
      <w:pPr>
        <w:pStyle w:val="ZStandaard"/>
        <w:numPr>
          <w:ilvl w:val="0"/>
          <w:numId w:val="1"/>
        </w:numPr>
      </w:pPr>
      <w:r>
        <w:t xml:space="preserve">Stand van zaken aanwervingen </w:t>
      </w:r>
      <w:r w:rsidR="00351FFC">
        <w:t xml:space="preserve">en personeelssituatie CC </w:t>
      </w:r>
      <w:proofErr w:type="spellStart"/>
      <w:r w:rsidR="00351FFC">
        <w:t>Zoetegem</w:t>
      </w:r>
      <w:proofErr w:type="spellEnd"/>
    </w:p>
    <w:p w14:paraId="0468BAA2" w14:textId="5877704F" w:rsidR="00351FFC" w:rsidRDefault="00351FFC" w:rsidP="009B03AA">
      <w:pPr>
        <w:pStyle w:val="ZStandaard"/>
        <w:numPr>
          <w:ilvl w:val="0"/>
          <w:numId w:val="1"/>
        </w:numPr>
      </w:pPr>
      <w:proofErr w:type="spellStart"/>
      <w:r>
        <w:t>Seizoensprogramma</w:t>
      </w:r>
      <w:proofErr w:type="spellEnd"/>
      <w:r>
        <w:t xml:space="preserve"> CC </w:t>
      </w:r>
      <w:proofErr w:type="spellStart"/>
      <w:r>
        <w:t>Zoetegem</w:t>
      </w:r>
      <w:proofErr w:type="spellEnd"/>
    </w:p>
    <w:p w14:paraId="791C72AB" w14:textId="4FBA974B" w:rsidR="00351FFC" w:rsidRDefault="00351FFC" w:rsidP="009B03AA">
      <w:pPr>
        <w:pStyle w:val="ZStandaard"/>
        <w:numPr>
          <w:ilvl w:val="0"/>
          <w:numId w:val="1"/>
        </w:numPr>
      </w:pPr>
      <w:r>
        <w:t>Stand van zaken nieuw cultuurcentrum</w:t>
      </w:r>
    </w:p>
    <w:p w14:paraId="444AE5CC" w14:textId="5FF75EB7" w:rsidR="00351FFC" w:rsidRPr="00A723C5" w:rsidRDefault="00351FFC" w:rsidP="009B03AA">
      <w:pPr>
        <w:pStyle w:val="ZStandaard"/>
        <w:numPr>
          <w:ilvl w:val="0"/>
          <w:numId w:val="1"/>
        </w:numPr>
      </w:pPr>
      <w:r>
        <w:t>Varia</w:t>
      </w:r>
    </w:p>
    <w:p w14:paraId="61446CE2" w14:textId="77777777" w:rsidR="00A723C5" w:rsidRPr="00A723C5" w:rsidRDefault="00A723C5" w:rsidP="00A723C5">
      <w:pPr>
        <w:pStyle w:val="ZStandaard"/>
      </w:pPr>
    </w:p>
    <w:p w14:paraId="19121702" w14:textId="2F08E436" w:rsidR="00BE11B3" w:rsidRDefault="00713672" w:rsidP="00BE11B3">
      <w:pPr>
        <w:pStyle w:val="ZTussentitel"/>
      </w:pPr>
      <w:r>
        <w:t>Punt 1</w:t>
      </w:r>
      <w:r w:rsidR="00351FFC" w:rsidRPr="00351FFC">
        <w:t xml:space="preserve"> </w:t>
      </w:r>
      <w:r w:rsidR="00351FFC" w:rsidRPr="00351FFC">
        <w:tab/>
        <w:t>Verwelkoming: voorstelling nieuwe leden</w:t>
      </w:r>
    </w:p>
    <w:p w14:paraId="54FF570D" w14:textId="77777777" w:rsidR="00222A80" w:rsidRDefault="00222A80" w:rsidP="00A723C5">
      <w:pPr>
        <w:pStyle w:val="ZStandaard"/>
      </w:pPr>
    </w:p>
    <w:p w14:paraId="660979B2" w14:textId="678ADAF8" w:rsidR="00BE11B3" w:rsidRDefault="00222A80" w:rsidP="00A723C5">
      <w:pPr>
        <w:pStyle w:val="ZStandaard"/>
      </w:pPr>
      <w:r>
        <w:t xml:space="preserve">Hendrik Geeraerts wordt verwelkomd in de beheerraad van de bibliotheek en cc </w:t>
      </w:r>
      <w:proofErr w:type="spellStart"/>
      <w:r>
        <w:t>Zoetegem</w:t>
      </w:r>
      <w:proofErr w:type="spellEnd"/>
      <w:r>
        <w:t xml:space="preserve"> als vertegenwoordiger van NV-A. </w:t>
      </w:r>
    </w:p>
    <w:p w14:paraId="3D40E634" w14:textId="77777777" w:rsidR="00BE11B3" w:rsidRPr="00A723C5" w:rsidRDefault="00BE11B3" w:rsidP="00A723C5">
      <w:pPr>
        <w:pStyle w:val="ZStandaard"/>
      </w:pPr>
    </w:p>
    <w:p w14:paraId="7DCC2623" w14:textId="56BFBD03" w:rsidR="00713672" w:rsidRDefault="00713672" w:rsidP="00713672">
      <w:pPr>
        <w:pStyle w:val="ZTussentitel"/>
      </w:pPr>
      <w:r>
        <w:t>Punt 2</w:t>
      </w:r>
      <w:r w:rsidR="00351FFC" w:rsidRPr="00351FFC">
        <w:t xml:space="preserve"> </w:t>
      </w:r>
      <w:r w:rsidR="00351FFC">
        <w:tab/>
      </w:r>
      <w:r w:rsidR="00351FFC" w:rsidRPr="00351FFC">
        <w:t>Goedkeuring verslag vorige vergadering</w:t>
      </w:r>
    </w:p>
    <w:p w14:paraId="1BE01756" w14:textId="77777777" w:rsidR="00713672" w:rsidRPr="00A723C5" w:rsidRDefault="00713672" w:rsidP="00713672">
      <w:pPr>
        <w:pStyle w:val="ZStandaard"/>
      </w:pPr>
    </w:p>
    <w:p w14:paraId="3CDE6EEE" w14:textId="5BD723F2" w:rsidR="001A0019" w:rsidRDefault="00222A80" w:rsidP="00405550">
      <w:pPr>
        <w:pStyle w:val="ZStandaard"/>
      </w:pPr>
      <w:r>
        <w:t>Geen opmerkingen bij het verslag.</w:t>
      </w:r>
    </w:p>
    <w:p w14:paraId="3C52744E" w14:textId="77777777" w:rsidR="00CD1D70" w:rsidRDefault="00CD1D70" w:rsidP="00405550">
      <w:pPr>
        <w:pStyle w:val="ZStandaard"/>
      </w:pPr>
    </w:p>
    <w:p w14:paraId="4244B7FE" w14:textId="3D6E47AD" w:rsidR="00C11C7F" w:rsidRDefault="00C11C7F" w:rsidP="00C11C7F">
      <w:pPr>
        <w:pStyle w:val="ZTussentitel"/>
      </w:pPr>
      <w:r>
        <w:t>Punt 3</w:t>
      </w:r>
      <w:r w:rsidR="00351FFC" w:rsidRPr="00351FFC">
        <w:t xml:space="preserve"> </w:t>
      </w:r>
      <w:r w:rsidR="00351FFC">
        <w:tab/>
      </w:r>
      <w:r w:rsidR="00351FFC" w:rsidRPr="00351FFC">
        <w:t>Bespreking statuten en werking beheerraad</w:t>
      </w:r>
    </w:p>
    <w:p w14:paraId="4AC09F66" w14:textId="77777777" w:rsidR="00351FFC" w:rsidRDefault="00351FFC" w:rsidP="00C11C7F">
      <w:pPr>
        <w:pStyle w:val="ZTussentitel"/>
      </w:pPr>
    </w:p>
    <w:p w14:paraId="24C0C67C" w14:textId="5E4594D4" w:rsidR="00351FFC" w:rsidRDefault="00222A80" w:rsidP="00C11C7F">
      <w:pPr>
        <w:pStyle w:val="ZTussentitel"/>
        <w:rPr>
          <w:rFonts w:ascii="Hind Light" w:hAnsi="Hind Light"/>
        </w:rPr>
      </w:pPr>
      <w:r>
        <w:rPr>
          <w:rFonts w:ascii="Hind Light" w:hAnsi="Hind Light"/>
        </w:rPr>
        <w:t>De beheerraad focust zich deze vergadering op hoofdstuk 4: bevoegdheden en verplichtingen. Alle leden lezen de statuten na en indien er verder opmerkingen zijn wordt dit besproken op de volgende vergadering.</w:t>
      </w:r>
    </w:p>
    <w:p w14:paraId="2E6B833A" w14:textId="6D96055C" w:rsidR="00222A80" w:rsidRDefault="00222A80" w:rsidP="00C11C7F">
      <w:pPr>
        <w:pStyle w:val="ZTussentitel"/>
        <w:rPr>
          <w:rFonts w:ascii="Hind Light" w:hAnsi="Hind Light"/>
        </w:rPr>
      </w:pPr>
    </w:p>
    <w:p w14:paraId="60C86DE4" w14:textId="77777777" w:rsidR="00DA3672" w:rsidRDefault="00222A80" w:rsidP="00C11C7F">
      <w:pPr>
        <w:pStyle w:val="ZTussentitel"/>
        <w:rPr>
          <w:rFonts w:ascii="Hind Light" w:hAnsi="Hind Light"/>
        </w:rPr>
      </w:pPr>
      <w:r>
        <w:rPr>
          <w:rFonts w:ascii="Hind Light" w:hAnsi="Hind Light"/>
        </w:rPr>
        <w:lastRenderedPageBreak/>
        <w:t xml:space="preserve">Enkele leden merken op dat volgens de statuten de beheerraad inspraak moet krijgen bij een verhuis van de bibliotheek. Bij de keuze voor de nieuwe tijdelijke locatie van de bibliotheek was er een gemiste kans om de beheerraad inspraak te geven. </w:t>
      </w:r>
    </w:p>
    <w:p w14:paraId="423B91AB" w14:textId="77777777" w:rsidR="00DA3672" w:rsidRDefault="00DA3672" w:rsidP="00C11C7F">
      <w:pPr>
        <w:pStyle w:val="ZTussentitel"/>
        <w:rPr>
          <w:rFonts w:ascii="Hind Light" w:hAnsi="Hind Light"/>
        </w:rPr>
      </w:pPr>
    </w:p>
    <w:p w14:paraId="2F588A97" w14:textId="042CB580" w:rsidR="00222A80" w:rsidRDefault="00222A80" w:rsidP="00C11C7F">
      <w:pPr>
        <w:pStyle w:val="ZTussentitel"/>
        <w:rPr>
          <w:rFonts w:ascii="Hind Light" w:hAnsi="Hind Light"/>
        </w:rPr>
      </w:pPr>
      <w:r>
        <w:rPr>
          <w:rFonts w:ascii="Hind Light" w:hAnsi="Hind Light"/>
        </w:rPr>
        <w:t xml:space="preserve">Er wordt afgesproken om sneller te communiceren </w:t>
      </w:r>
      <w:r w:rsidR="00DA3672">
        <w:rPr>
          <w:rFonts w:ascii="Hind Light" w:hAnsi="Hind Light"/>
        </w:rPr>
        <w:t xml:space="preserve">vanuit de administratie en het bestuur </w:t>
      </w:r>
      <w:r>
        <w:rPr>
          <w:rFonts w:ascii="Hind Light" w:hAnsi="Hind Light"/>
        </w:rPr>
        <w:t xml:space="preserve">over </w:t>
      </w:r>
      <w:r w:rsidR="00DA3672">
        <w:rPr>
          <w:rFonts w:ascii="Hind Light" w:hAnsi="Hind Light"/>
        </w:rPr>
        <w:t>dergelijke zaken in de toekomst. Hiervoor mag gecommuniceerd worden via e-mail.</w:t>
      </w:r>
    </w:p>
    <w:p w14:paraId="748CA110" w14:textId="520BD7A0" w:rsidR="00DA3672" w:rsidRDefault="00DA3672" w:rsidP="00C11C7F">
      <w:pPr>
        <w:pStyle w:val="ZTussentitel"/>
        <w:rPr>
          <w:rFonts w:ascii="Hind Light" w:hAnsi="Hind Light"/>
        </w:rPr>
      </w:pPr>
    </w:p>
    <w:p w14:paraId="2B5BF5DC" w14:textId="2F1D780D" w:rsidR="00DA3672" w:rsidRPr="00222A80" w:rsidRDefault="00DA3672" w:rsidP="00C11C7F">
      <w:pPr>
        <w:pStyle w:val="ZTussentitel"/>
        <w:rPr>
          <w:rFonts w:ascii="Hind Light" w:hAnsi="Hind Light"/>
        </w:rPr>
      </w:pPr>
      <w:r>
        <w:rPr>
          <w:rFonts w:ascii="Hind Light" w:hAnsi="Hind Light"/>
        </w:rPr>
        <w:t xml:space="preserve">De consensus bij de bespreking is dat de beheerraad mee de visie op de toekomst van cc </w:t>
      </w:r>
      <w:proofErr w:type="spellStart"/>
      <w:r>
        <w:rPr>
          <w:rFonts w:ascii="Hind Light" w:hAnsi="Hind Light"/>
        </w:rPr>
        <w:t>Zoetegem</w:t>
      </w:r>
      <w:proofErr w:type="spellEnd"/>
      <w:r>
        <w:rPr>
          <w:rFonts w:ascii="Hind Light" w:hAnsi="Hind Light"/>
        </w:rPr>
        <w:t xml:space="preserve"> en de bibliotheek bepaalt. </w:t>
      </w:r>
    </w:p>
    <w:p w14:paraId="0269BC56" w14:textId="77777777" w:rsidR="00351FFC" w:rsidRDefault="00351FFC" w:rsidP="00C11C7F">
      <w:pPr>
        <w:pStyle w:val="ZTussentitel"/>
      </w:pPr>
    </w:p>
    <w:p w14:paraId="24BBD50B" w14:textId="5880F50B" w:rsidR="00C11C7F" w:rsidRDefault="00351FFC" w:rsidP="00351FFC">
      <w:pPr>
        <w:pStyle w:val="ZTussentitel"/>
      </w:pPr>
      <w:r>
        <w:t>Punt 4</w:t>
      </w:r>
      <w:r w:rsidRPr="00351FFC">
        <w:t xml:space="preserve"> </w:t>
      </w:r>
      <w:r>
        <w:tab/>
      </w:r>
      <w:r w:rsidRPr="00351FFC">
        <w:t xml:space="preserve">Stand van zaken verhuis bibliotheek en communicatie </w:t>
      </w:r>
    </w:p>
    <w:p w14:paraId="66457CA3" w14:textId="05575BB3" w:rsidR="00351FFC" w:rsidRDefault="00351FFC" w:rsidP="00351FFC">
      <w:pPr>
        <w:pStyle w:val="ZTussentitel"/>
      </w:pPr>
    </w:p>
    <w:p w14:paraId="72649529" w14:textId="77777777" w:rsidR="00DA3672" w:rsidRDefault="00DA3672" w:rsidP="00351FFC">
      <w:pPr>
        <w:pStyle w:val="ZTussentitel"/>
        <w:rPr>
          <w:rFonts w:ascii="Hind Light" w:hAnsi="Hind Light"/>
        </w:rPr>
      </w:pPr>
      <w:r>
        <w:rPr>
          <w:rFonts w:ascii="Hind Light" w:hAnsi="Hind Light"/>
        </w:rPr>
        <w:t xml:space="preserve">De aannemer voor de renovatie van het kasteel is Monument van de Kerkhove. </w:t>
      </w:r>
    </w:p>
    <w:p w14:paraId="5B4A7CD8" w14:textId="3B5A6978" w:rsidR="00DA3672" w:rsidRDefault="00DA3672" w:rsidP="00351FFC">
      <w:pPr>
        <w:pStyle w:val="ZTussentitel"/>
        <w:rPr>
          <w:rFonts w:ascii="Hind Light" w:hAnsi="Hind Light"/>
        </w:rPr>
      </w:pPr>
      <w:r>
        <w:rPr>
          <w:rFonts w:ascii="Hind Light" w:hAnsi="Hind Light"/>
        </w:rPr>
        <w:t>Een vraag vanuit de beheerraad: van waar komt de 6 maanden om te verhuizen uit het draaiboek van Monument van de Kerkhove? &gt; Sarah vraagt dit na op het volgend overleg met de aannemer en neemt dit mee naar de volgende vergadering.</w:t>
      </w:r>
    </w:p>
    <w:p w14:paraId="168D02C1" w14:textId="3AAF57A4" w:rsidR="008106C4" w:rsidRDefault="008106C4" w:rsidP="00351FFC">
      <w:pPr>
        <w:pStyle w:val="ZTussentitel"/>
        <w:rPr>
          <w:rFonts w:ascii="Hind Light" w:hAnsi="Hind Light"/>
        </w:rPr>
      </w:pPr>
    </w:p>
    <w:p w14:paraId="73C20AE3" w14:textId="7E19CCAC" w:rsidR="008106C4" w:rsidRDefault="008106C4" w:rsidP="00351FFC">
      <w:pPr>
        <w:pStyle w:val="ZTussentitel"/>
        <w:rPr>
          <w:rFonts w:ascii="Hind Light" w:hAnsi="Hind Light"/>
        </w:rPr>
      </w:pPr>
      <w:r>
        <w:rPr>
          <w:rFonts w:ascii="Hind Light" w:hAnsi="Hind Light"/>
        </w:rPr>
        <w:t xml:space="preserve">Voor het nieuwe leescafé werd nog geen budget voor nieuwe meubelen. De bibliotheek vraagt raad aan de architect van het project, Thierry Ferfers, voor stijladvies en advies voor budget. Budgetwijzigingen moeten in september aangevraagd worden. Sarah stuurt updates door naar de beheerraad. Als de beheerraad begin september samenkomt kan hierover nog knopen doorgehakt worden. </w:t>
      </w:r>
    </w:p>
    <w:p w14:paraId="583A23D5" w14:textId="497D989E" w:rsidR="00DA3672" w:rsidRDefault="00DA3672" w:rsidP="00351FFC">
      <w:pPr>
        <w:pStyle w:val="ZTussentitel"/>
        <w:rPr>
          <w:rFonts w:ascii="Hind Light" w:hAnsi="Hind Light"/>
        </w:rPr>
      </w:pPr>
    </w:p>
    <w:p w14:paraId="7254B100" w14:textId="24AD3740" w:rsidR="00DA3672" w:rsidRDefault="00DA3672" w:rsidP="00351FFC">
      <w:pPr>
        <w:pStyle w:val="ZTussentitel"/>
        <w:rPr>
          <w:rFonts w:ascii="Hind Light" w:hAnsi="Hind Light"/>
        </w:rPr>
      </w:pPr>
      <w:r>
        <w:rPr>
          <w:rFonts w:ascii="Hind Light" w:hAnsi="Hind Light"/>
        </w:rPr>
        <w:t>De beheerraad bespreekt de timing voor de verhuis. Vanaf de data vastgelegd zijn met de verhuisfirma (</w:t>
      </w:r>
      <w:proofErr w:type="spellStart"/>
      <w:r>
        <w:rPr>
          <w:rFonts w:ascii="Hind Light" w:hAnsi="Hind Light"/>
        </w:rPr>
        <w:t>Vervaet</w:t>
      </w:r>
      <w:proofErr w:type="spellEnd"/>
      <w:r>
        <w:rPr>
          <w:rFonts w:ascii="Hind Light" w:hAnsi="Hind Light"/>
        </w:rPr>
        <w:t xml:space="preserve"> Verhuis bv.), stuurt Sarah deze ook door via e-mail. </w:t>
      </w:r>
      <w:r w:rsidR="009843BB">
        <w:rPr>
          <w:rFonts w:ascii="Hind Light" w:hAnsi="Hind Light"/>
        </w:rPr>
        <w:t xml:space="preserve">Het voorstel van de administratie is om nog minstens een week te voorzien nadat de verhuisfirma klaar is (maximum op 10 dagen, volgens de voorwaarden vastgelegd in het bestek). De beheerraad gaat akkoord om de bibliotheek te sluiten voor de verhuisperiode voor maximum 3 weken. </w:t>
      </w:r>
      <w:r w:rsidR="00077F92">
        <w:rPr>
          <w:rFonts w:ascii="Hind Light" w:hAnsi="Hind Light"/>
        </w:rPr>
        <w:t xml:space="preserve">Het voorstel is om gebruikers 6 weken uitleentermijn te geven, zodat er voldoende tijd is om boeken terug te brengen. Zo hoeft niet iedereen meteen de eerste openingsdag meteen alles terug te brengen. De bibliotheek voorziet ook een </w:t>
      </w:r>
      <w:proofErr w:type="spellStart"/>
      <w:r w:rsidR="00077F92">
        <w:rPr>
          <w:rFonts w:ascii="Hind Light" w:hAnsi="Hind Light"/>
        </w:rPr>
        <w:t>inleverbus</w:t>
      </w:r>
      <w:proofErr w:type="spellEnd"/>
      <w:r w:rsidR="00077F92">
        <w:rPr>
          <w:rFonts w:ascii="Hind Light" w:hAnsi="Hind Light"/>
        </w:rPr>
        <w:t xml:space="preserve"> aan het nieuwe gebouw tijdens de sluitingsdagen. </w:t>
      </w:r>
    </w:p>
    <w:p w14:paraId="5282CA67" w14:textId="7E9BB73E" w:rsidR="009843BB" w:rsidRDefault="009843BB" w:rsidP="00351FFC">
      <w:pPr>
        <w:pStyle w:val="ZTussentitel"/>
        <w:rPr>
          <w:rFonts w:ascii="Hind Light" w:hAnsi="Hind Light"/>
        </w:rPr>
      </w:pPr>
    </w:p>
    <w:p w14:paraId="36D1BFF5" w14:textId="7689D18A" w:rsidR="009843BB" w:rsidRDefault="009843BB" w:rsidP="00351FFC">
      <w:pPr>
        <w:pStyle w:val="ZTussentitel"/>
        <w:rPr>
          <w:rFonts w:ascii="Hind Light" w:hAnsi="Hind Light"/>
        </w:rPr>
      </w:pPr>
      <w:r>
        <w:rPr>
          <w:rFonts w:ascii="Hind Light" w:hAnsi="Hind Light"/>
        </w:rPr>
        <w:t>De bibliotheek denkt na over hoe ze best communiceert naar de burger over de verhuis. Er wordt een voorstel gedaan om te communiceren in de stijl van commerciële warenhuizen (geïnspireerd op de nieuwe tijdelijke locatie, het oude Lidl gebouw). De beheerraad raadt aan om kort en krachtig te communiceren voor een zo goed mogelijk bereik.</w:t>
      </w:r>
    </w:p>
    <w:p w14:paraId="2038854F" w14:textId="335EEA03" w:rsidR="009843BB" w:rsidRDefault="009843BB" w:rsidP="00351FFC">
      <w:pPr>
        <w:pStyle w:val="ZTussentitel"/>
        <w:rPr>
          <w:rFonts w:ascii="Hind Light" w:hAnsi="Hind Light"/>
        </w:rPr>
      </w:pPr>
    </w:p>
    <w:p w14:paraId="5B444569" w14:textId="063E78C7" w:rsidR="009843BB" w:rsidRDefault="009843BB" w:rsidP="00351FFC">
      <w:pPr>
        <w:pStyle w:val="ZTussentitel"/>
        <w:rPr>
          <w:rFonts w:ascii="Hind Light" w:hAnsi="Hind Light"/>
        </w:rPr>
      </w:pPr>
      <w:r>
        <w:rPr>
          <w:rFonts w:ascii="Hind Light" w:hAnsi="Hind Light"/>
        </w:rPr>
        <w:t>Enkele ideeën vanuit de beheerraad voor betrokkenheid van de burgers/leners bij de verhuis:</w:t>
      </w:r>
    </w:p>
    <w:p w14:paraId="3E11A574" w14:textId="501CEFD2" w:rsidR="009843BB" w:rsidRDefault="009843BB" w:rsidP="009843BB">
      <w:pPr>
        <w:pStyle w:val="ZTussentitel"/>
        <w:numPr>
          <w:ilvl w:val="0"/>
          <w:numId w:val="2"/>
        </w:numPr>
        <w:rPr>
          <w:rFonts w:ascii="Hind Light" w:hAnsi="Hind Light"/>
        </w:rPr>
      </w:pPr>
      <w:r>
        <w:rPr>
          <w:rFonts w:ascii="Hind Light" w:hAnsi="Hind Light"/>
        </w:rPr>
        <w:t>Ideeën-bus in de bibliotheek</w:t>
      </w:r>
    </w:p>
    <w:p w14:paraId="0129237C" w14:textId="156EAA6C" w:rsidR="009843BB" w:rsidRDefault="009843BB" w:rsidP="009843BB">
      <w:pPr>
        <w:pStyle w:val="ZTussentitel"/>
        <w:numPr>
          <w:ilvl w:val="0"/>
          <w:numId w:val="2"/>
        </w:numPr>
        <w:rPr>
          <w:rFonts w:ascii="Hind Light" w:hAnsi="Hind Light"/>
        </w:rPr>
      </w:pPr>
      <w:r>
        <w:rPr>
          <w:rFonts w:ascii="Hind Light" w:hAnsi="Hind Light"/>
        </w:rPr>
        <w:t>Online bereik &gt; via de nieuwsbrief (dit zijn mensen die al interesse hebben in de bibliotheek)</w:t>
      </w:r>
    </w:p>
    <w:p w14:paraId="2265FB58" w14:textId="77777777" w:rsidR="00077F92" w:rsidRDefault="00077F92" w:rsidP="009843BB">
      <w:pPr>
        <w:pStyle w:val="ZTussentitel"/>
        <w:rPr>
          <w:rFonts w:ascii="Hind Light" w:hAnsi="Hind Light"/>
        </w:rPr>
      </w:pPr>
    </w:p>
    <w:p w14:paraId="518CBE7C" w14:textId="6B89D965" w:rsidR="009843BB" w:rsidRDefault="009843BB" w:rsidP="009843BB">
      <w:pPr>
        <w:pStyle w:val="ZTussentitel"/>
        <w:rPr>
          <w:rFonts w:ascii="Hind Light" w:hAnsi="Hind Light"/>
        </w:rPr>
      </w:pPr>
      <w:r>
        <w:rPr>
          <w:rFonts w:ascii="Hind Light" w:hAnsi="Hind Light"/>
        </w:rPr>
        <w:t xml:space="preserve">De beheerraad denkt ook na over hoe de bibliotheek nieuwe mensen kan lokken naar de bibliotheek. Hierover wordt verder nagedacht op de volgende vergadering. </w:t>
      </w:r>
    </w:p>
    <w:p w14:paraId="77364DB4" w14:textId="794FE03B" w:rsidR="009843BB" w:rsidRDefault="009843BB" w:rsidP="009843BB">
      <w:pPr>
        <w:pStyle w:val="ZTussentitel"/>
        <w:rPr>
          <w:rFonts w:ascii="Hind Light" w:hAnsi="Hind Light"/>
        </w:rPr>
      </w:pPr>
    </w:p>
    <w:p w14:paraId="085A42BB" w14:textId="4D1A4CCC" w:rsidR="009843BB" w:rsidRDefault="00077F92" w:rsidP="009843BB">
      <w:pPr>
        <w:pStyle w:val="ZTussentitel"/>
        <w:rPr>
          <w:rFonts w:ascii="Hind Light" w:hAnsi="Hind Light"/>
        </w:rPr>
      </w:pPr>
      <w:r>
        <w:rPr>
          <w:rFonts w:ascii="Hind Light" w:hAnsi="Hind Light"/>
        </w:rPr>
        <w:t xml:space="preserve">Enkele leden geven als opmerking dat er voor de burger een duidelijke route aanduiding moet komen naar de nieuwe, tijdelijke locatie en hierbij ook aandacht te tonen voor fietsers en voetgangers. Ook de scholen moeten hierover goed worden geïnformeerd. </w:t>
      </w:r>
    </w:p>
    <w:p w14:paraId="050109D3" w14:textId="13E2A3B8" w:rsidR="00077F92" w:rsidRDefault="00077F92" w:rsidP="009843BB">
      <w:pPr>
        <w:pStyle w:val="ZTussentitel"/>
        <w:rPr>
          <w:rFonts w:ascii="Hind Light" w:hAnsi="Hind Light"/>
        </w:rPr>
      </w:pPr>
    </w:p>
    <w:p w14:paraId="743B6E35" w14:textId="242D4A39" w:rsidR="00077F92" w:rsidRDefault="00077F92" w:rsidP="009843BB">
      <w:pPr>
        <w:pStyle w:val="ZTussentitel"/>
        <w:rPr>
          <w:rFonts w:ascii="Hind Light" w:hAnsi="Hind Light"/>
        </w:rPr>
      </w:pPr>
      <w:r>
        <w:rPr>
          <w:rFonts w:ascii="Hind Light" w:hAnsi="Hind Light"/>
        </w:rPr>
        <w:t>Wat doet de bibliotheek om kwetsbaren te bereiken? De bibliotheek heeft een goede samenwerking met het Huis van het Kind, de woonzorgcentra, het Sociaal Huis, dienst Burgerzaken, etc.. Langs deze weg kan al gecommuniceerd naar een heleboel doelgroepen.</w:t>
      </w:r>
    </w:p>
    <w:p w14:paraId="5FB9B479" w14:textId="77777777" w:rsidR="00077F92" w:rsidRPr="00DA3672" w:rsidRDefault="00077F92" w:rsidP="009843BB">
      <w:pPr>
        <w:pStyle w:val="ZTussentitel"/>
        <w:rPr>
          <w:rFonts w:ascii="Hind Light" w:hAnsi="Hind Light"/>
        </w:rPr>
      </w:pPr>
    </w:p>
    <w:p w14:paraId="66B0FC6D" w14:textId="77777777" w:rsidR="00351FFC" w:rsidRDefault="00351FFC" w:rsidP="00351FFC">
      <w:pPr>
        <w:pStyle w:val="ZTussentitel"/>
      </w:pPr>
    </w:p>
    <w:p w14:paraId="21E0646D" w14:textId="2ED0D151" w:rsidR="00351FFC" w:rsidRDefault="00351FFC" w:rsidP="00351FFC">
      <w:pPr>
        <w:pStyle w:val="ZTussentitel"/>
      </w:pPr>
      <w:r>
        <w:t>Punt 5</w:t>
      </w:r>
      <w:r w:rsidRPr="00351FFC">
        <w:t xml:space="preserve"> </w:t>
      </w:r>
      <w:r>
        <w:tab/>
      </w:r>
      <w:r w:rsidRPr="00351FFC">
        <w:t>Voorstelling aanpassing uitleenreglement bibliotheek</w:t>
      </w:r>
    </w:p>
    <w:p w14:paraId="1BFAE399" w14:textId="02FA2FE4" w:rsidR="00351FFC" w:rsidRDefault="00351FFC" w:rsidP="00351FFC">
      <w:pPr>
        <w:pStyle w:val="ZTussentitel"/>
      </w:pPr>
    </w:p>
    <w:p w14:paraId="530BDFFF" w14:textId="3C77D7CA" w:rsidR="00351FFC" w:rsidRDefault="008106C4" w:rsidP="00351FFC">
      <w:pPr>
        <w:pStyle w:val="ZTussentitel"/>
        <w:rPr>
          <w:rFonts w:ascii="Hind Light" w:hAnsi="Hind Light"/>
        </w:rPr>
      </w:pPr>
      <w:r>
        <w:rPr>
          <w:rFonts w:ascii="Hind Light" w:hAnsi="Hind Light"/>
        </w:rPr>
        <w:t xml:space="preserve">De beheerraad gaat akkoord met het voorstel om de aanpassingen door te voeren. De bibliotheek moet in haar reglement gelijklopen met de rest van de bibliotheken binnen het </w:t>
      </w:r>
      <w:r>
        <w:rPr>
          <w:rFonts w:ascii="Hind Light" w:hAnsi="Hind Light"/>
        </w:rPr>
        <w:lastRenderedPageBreak/>
        <w:t xml:space="preserve">samenwerkingsverband Route42. Het voorgestelde uitleenreglement en distributiereglement wordt bijgevoegd als </w:t>
      </w:r>
      <w:r w:rsidR="00085DE6">
        <w:rPr>
          <w:rFonts w:ascii="Hind Light" w:hAnsi="Hind Light"/>
        </w:rPr>
        <w:t xml:space="preserve">bijlage bij dit verslag. </w:t>
      </w:r>
    </w:p>
    <w:p w14:paraId="23C37043" w14:textId="1BB68066" w:rsidR="008106C4" w:rsidRDefault="008106C4" w:rsidP="00351FFC">
      <w:pPr>
        <w:pStyle w:val="ZTussentitel"/>
        <w:rPr>
          <w:rFonts w:ascii="Hind Light" w:hAnsi="Hind Light"/>
        </w:rPr>
      </w:pPr>
    </w:p>
    <w:p w14:paraId="43689C86" w14:textId="1F32A72B" w:rsidR="008106C4" w:rsidRDefault="008106C4" w:rsidP="00351FFC">
      <w:pPr>
        <w:pStyle w:val="ZTussentitel"/>
        <w:rPr>
          <w:rFonts w:ascii="Hind Light" w:hAnsi="Hind Light"/>
        </w:rPr>
      </w:pPr>
      <w:r>
        <w:rPr>
          <w:rFonts w:ascii="Hind Light" w:hAnsi="Hind Light"/>
        </w:rPr>
        <w:t xml:space="preserve">De voorstelling voor aanpassing wordt geagendeerd op </w:t>
      </w:r>
      <w:r w:rsidR="00085DE6">
        <w:rPr>
          <w:rFonts w:ascii="Hind Light" w:hAnsi="Hind Light"/>
        </w:rPr>
        <w:t>de</w:t>
      </w:r>
      <w:r>
        <w:rPr>
          <w:rFonts w:ascii="Hind Light" w:hAnsi="Hind Light"/>
        </w:rPr>
        <w:t xml:space="preserve"> eerstvolgende </w:t>
      </w:r>
      <w:r w:rsidR="00085DE6">
        <w:rPr>
          <w:rFonts w:ascii="Hind Light" w:hAnsi="Hind Light"/>
        </w:rPr>
        <w:t xml:space="preserve">gemeenteraad in september. </w:t>
      </w:r>
    </w:p>
    <w:p w14:paraId="26F7E1EE" w14:textId="0EA330D2" w:rsidR="008106C4" w:rsidRDefault="008106C4" w:rsidP="00351FFC">
      <w:pPr>
        <w:pStyle w:val="ZTussentitel"/>
        <w:rPr>
          <w:rFonts w:ascii="Hind Light" w:hAnsi="Hind Light"/>
        </w:rPr>
      </w:pPr>
    </w:p>
    <w:p w14:paraId="25949519" w14:textId="5FF64E61" w:rsidR="008106C4" w:rsidRPr="008106C4" w:rsidRDefault="008106C4" w:rsidP="00351FFC">
      <w:pPr>
        <w:pStyle w:val="ZTussentitel"/>
        <w:rPr>
          <w:rFonts w:ascii="Hind Light" w:hAnsi="Hind Light"/>
        </w:rPr>
      </w:pPr>
      <w:r>
        <w:rPr>
          <w:rFonts w:ascii="Hind Light" w:hAnsi="Hind Light"/>
        </w:rPr>
        <w:t xml:space="preserve">Indien er voorstellen zijn om de verwoording aan te passen: gelieve dit door te geven aan Sarah. </w:t>
      </w:r>
    </w:p>
    <w:p w14:paraId="527F7148" w14:textId="7E29BE1B" w:rsidR="00351FFC" w:rsidRDefault="00351FFC" w:rsidP="00351FFC">
      <w:pPr>
        <w:pStyle w:val="ZTussentitel"/>
      </w:pPr>
    </w:p>
    <w:p w14:paraId="226F01AE" w14:textId="12FF83A8" w:rsidR="00351FFC" w:rsidRDefault="00351FFC" w:rsidP="00351FFC">
      <w:pPr>
        <w:pStyle w:val="ZTussentitel"/>
      </w:pPr>
      <w:r>
        <w:t xml:space="preserve">Punt 6 </w:t>
      </w:r>
      <w:r>
        <w:tab/>
      </w:r>
      <w:r w:rsidRPr="00351FFC">
        <w:t>Vraag vanuit de beheerraad: opening over de middag</w:t>
      </w:r>
    </w:p>
    <w:p w14:paraId="6F6A7196" w14:textId="099D0CE3" w:rsidR="00351FFC" w:rsidRDefault="00351FFC" w:rsidP="00351FFC">
      <w:pPr>
        <w:pStyle w:val="ZTussentitel"/>
      </w:pPr>
    </w:p>
    <w:p w14:paraId="69042360" w14:textId="0D43C25A" w:rsidR="00351FFC" w:rsidRDefault="00085DE6" w:rsidP="00351FFC">
      <w:pPr>
        <w:pStyle w:val="ZTussentitel"/>
        <w:rPr>
          <w:rFonts w:ascii="Hind Light" w:hAnsi="Hind Light"/>
        </w:rPr>
      </w:pPr>
      <w:r>
        <w:rPr>
          <w:rFonts w:ascii="Hind Light" w:hAnsi="Hind Light"/>
        </w:rPr>
        <w:t>Vanuit enkele gebruikers in de beheerraad komt de vraag om de bibliotheek extra te openen over de middag: op donderdag en vrijdag tussen 12u en 14u.</w:t>
      </w:r>
    </w:p>
    <w:p w14:paraId="7B83AE97" w14:textId="05CDC408" w:rsidR="00085DE6" w:rsidRDefault="00085DE6" w:rsidP="00351FFC">
      <w:pPr>
        <w:pStyle w:val="ZTussentitel"/>
        <w:rPr>
          <w:rFonts w:ascii="Hind Light" w:hAnsi="Hind Light"/>
        </w:rPr>
      </w:pPr>
    </w:p>
    <w:p w14:paraId="41E60D0C" w14:textId="48D7DAA4" w:rsidR="00085DE6" w:rsidRDefault="00085DE6" w:rsidP="00351FFC">
      <w:pPr>
        <w:pStyle w:val="ZTussentitel"/>
        <w:rPr>
          <w:rFonts w:ascii="Hind Light" w:hAnsi="Hind Light"/>
        </w:rPr>
      </w:pPr>
      <w:r>
        <w:rPr>
          <w:rFonts w:ascii="Hind Light" w:hAnsi="Hind Light"/>
        </w:rPr>
        <w:t xml:space="preserve">Deze vraag moet verder onderzocht worden: is er interesse voor bij het brede publiek? Er moet een bevraging gebeuren bij het publiek. Dit wordt verder besproken op de volgende vergadering. </w:t>
      </w:r>
    </w:p>
    <w:p w14:paraId="1BEB8FD6" w14:textId="36F9B872" w:rsidR="00085DE6" w:rsidRDefault="00085DE6" w:rsidP="00351FFC">
      <w:pPr>
        <w:pStyle w:val="ZTussentitel"/>
        <w:rPr>
          <w:rFonts w:ascii="Hind Light" w:hAnsi="Hind Light"/>
        </w:rPr>
      </w:pPr>
    </w:p>
    <w:p w14:paraId="2525ADA1" w14:textId="703BF4A5" w:rsidR="00085DE6" w:rsidRDefault="00085DE6" w:rsidP="00351FFC">
      <w:pPr>
        <w:pStyle w:val="ZTussentitel"/>
        <w:rPr>
          <w:rFonts w:ascii="Hind Light" w:hAnsi="Hind Light"/>
        </w:rPr>
      </w:pPr>
      <w:r>
        <w:rPr>
          <w:rFonts w:ascii="Hind Light" w:hAnsi="Hind Light"/>
        </w:rPr>
        <w:t xml:space="preserve">Daarna moet er gekeken worden wat er kan als de vraag er effectief is bij het publiek. </w:t>
      </w:r>
    </w:p>
    <w:p w14:paraId="47255215" w14:textId="2EDB5194" w:rsidR="00085DE6" w:rsidRDefault="00085DE6" w:rsidP="00351FFC">
      <w:pPr>
        <w:pStyle w:val="ZTussentitel"/>
        <w:rPr>
          <w:rFonts w:ascii="Hind Light" w:hAnsi="Hind Light"/>
        </w:rPr>
      </w:pPr>
      <w:r>
        <w:rPr>
          <w:rFonts w:ascii="Hind Light" w:hAnsi="Hind Light"/>
        </w:rPr>
        <w:t xml:space="preserve">Moet hier extra man voor voorzien worden? Wat met het voorziene budget in de MJP, het arbeidsreglement? Meer personeel voorzien hiervoor is praktisch niet haalbaar, aangezien er binnen een paar jaar met heel wat minder personeel gewerkt moet worden volgens de voorzieningen in het meerjarenplan. </w:t>
      </w:r>
    </w:p>
    <w:p w14:paraId="12536CF2" w14:textId="25872F7F" w:rsidR="00085DE6" w:rsidRDefault="00085DE6" w:rsidP="00351FFC">
      <w:pPr>
        <w:pStyle w:val="ZTussentitel"/>
        <w:rPr>
          <w:rFonts w:ascii="Hind Light" w:hAnsi="Hind Light"/>
        </w:rPr>
      </w:pPr>
    </w:p>
    <w:p w14:paraId="4E35DBB9" w14:textId="7DC739A6" w:rsidR="00085DE6" w:rsidRDefault="00085DE6" w:rsidP="00351FFC">
      <w:pPr>
        <w:pStyle w:val="ZTussentitel"/>
        <w:rPr>
          <w:rFonts w:ascii="Hind Light" w:hAnsi="Hind Light"/>
        </w:rPr>
      </w:pPr>
      <w:r>
        <w:rPr>
          <w:rFonts w:ascii="Hind Light" w:hAnsi="Hind Light"/>
        </w:rPr>
        <w:t xml:space="preserve">Is er een mogelijkheid om te werken met vrijwilligers? Sarah bekijkt de vraag binnen de huidige vrijwilligerspoel binnen de bibliotheek. Vermoedelijk zal hiervoor op zoek moeten gegaan worden naar nieuwe krachten. Sarah vraagt ook na bij bibliotheken die voor baliewerk al werken met vrijwilligers. </w:t>
      </w:r>
    </w:p>
    <w:p w14:paraId="5EFBA398" w14:textId="76BFD5A8" w:rsidR="00085DE6" w:rsidRDefault="00085DE6" w:rsidP="00351FFC">
      <w:pPr>
        <w:pStyle w:val="ZTussentitel"/>
        <w:rPr>
          <w:rFonts w:ascii="Hind Light" w:hAnsi="Hind Light"/>
        </w:rPr>
      </w:pPr>
    </w:p>
    <w:p w14:paraId="38748D43" w14:textId="10F723FF" w:rsidR="00085DE6" w:rsidRDefault="00C8200E" w:rsidP="00351FFC">
      <w:pPr>
        <w:pStyle w:val="ZTussentitel"/>
        <w:rPr>
          <w:rFonts w:ascii="Hind Light" w:hAnsi="Hind Light"/>
        </w:rPr>
      </w:pPr>
      <w:r>
        <w:rPr>
          <w:rFonts w:ascii="Hind Light" w:hAnsi="Hind Light"/>
        </w:rPr>
        <w:t>Als de middagopening een mogelijkheid wordt met onbemande balies, wat moet er gebeuren om te voorkomen dat er misbruik voorvalt in de bibliotheek?</w:t>
      </w:r>
    </w:p>
    <w:p w14:paraId="742CACF3" w14:textId="70F3D2C5" w:rsidR="00C8200E" w:rsidRDefault="00C8200E" w:rsidP="00351FFC">
      <w:pPr>
        <w:pStyle w:val="ZTussentitel"/>
        <w:rPr>
          <w:rFonts w:ascii="Hind Light" w:hAnsi="Hind Light"/>
        </w:rPr>
      </w:pPr>
    </w:p>
    <w:p w14:paraId="54E9D05E" w14:textId="74A84905" w:rsidR="00C8200E" w:rsidRPr="00085DE6" w:rsidRDefault="00C8200E" w:rsidP="00351FFC">
      <w:pPr>
        <w:pStyle w:val="ZTussentitel"/>
        <w:rPr>
          <w:rFonts w:ascii="Hind Light" w:hAnsi="Hind Light"/>
        </w:rPr>
      </w:pPr>
      <w:r>
        <w:rPr>
          <w:rFonts w:ascii="Hind Light" w:hAnsi="Hind Light"/>
        </w:rPr>
        <w:t xml:space="preserve">Dit en verdere vragen worden geagendeerd voor de volgende vergadering van de beheerraad. </w:t>
      </w:r>
    </w:p>
    <w:p w14:paraId="1F395793" w14:textId="77777777" w:rsidR="00351FFC" w:rsidRDefault="00351FFC" w:rsidP="00351FFC">
      <w:pPr>
        <w:pStyle w:val="ZTussentitel"/>
      </w:pPr>
    </w:p>
    <w:p w14:paraId="16EAAEA9" w14:textId="75E17113" w:rsidR="00351FFC" w:rsidRDefault="00351FFC" w:rsidP="00351FFC">
      <w:pPr>
        <w:pStyle w:val="ZTussentitel"/>
      </w:pPr>
      <w:r>
        <w:t xml:space="preserve">Punt 7 </w:t>
      </w:r>
      <w:r>
        <w:tab/>
      </w:r>
      <w:r w:rsidRPr="00351FFC">
        <w:t>Vraag vanuit de beheerraad: evaluatie poëzieweek (Route42)</w:t>
      </w:r>
    </w:p>
    <w:p w14:paraId="64BBDB77" w14:textId="15DF3DEC" w:rsidR="00351FFC" w:rsidRDefault="00351FFC" w:rsidP="00351FFC">
      <w:pPr>
        <w:pStyle w:val="ZTussentitel"/>
      </w:pPr>
    </w:p>
    <w:p w14:paraId="30574A79" w14:textId="5CD0038B" w:rsidR="00351FFC" w:rsidRDefault="00C8200E" w:rsidP="00351FFC">
      <w:pPr>
        <w:pStyle w:val="ZTussentitel"/>
        <w:rPr>
          <w:rFonts w:ascii="Hind Light" w:hAnsi="Hind Light"/>
        </w:rPr>
      </w:pPr>
      <w:r>
        <w:rPr>
          <w:rFonts w:ascii="Hind Light" w:hAnsi="Hind Light"/>
        </w:rPr>
        <w:t xml:space="preserve">Een eerste echte samenwerking tussen bibliotheken en cultuurcentra binnen Route42. Een vlotte samenwerking met mooie resultaten. Bijna 3000 unieke stemmen werden binnengehaald voor de wedstrijd. </w:t>
      </w:r>
    </w:p>
    <w:p w14:paraId="3324C616" w14:textId="24D0049F" w:rsidR="00C8200E" w:rsidRDefault="00C8200E" w:rsidP="00351FFC">
      <w:pPr>
        <w:pStyle w:val="ZTussentitel"/>
        <w:rPr>
          <w:rFonts w:ascii="Hind Light" w:hAnsi="Hind Light"/>
        </w:rPr>
      </w:pPr>
    </w:p>
    <w:p w14:paraId="5B4E1E4D" w14:textId="337DA4CC" w:rsidR="00C8200E" w:rsidRPr="00C8200E" w:rsidRDefault="00C8200E" w:rsidP="00351FFC">
      <w:pPr>
        <w:pStyle w:val="ZTussentitel"/>
        <w:rPr>
          <w:rFonts w:ascii="Hind Light" w:hAnsi="Hind Light"/>
        </w:rPr>
      </w:pPr>
      <w:r>
        <w:rPr>
          <w:rFonts w:ascii="Hind Light" w:hAnsi="Hind Light"/>
        </w:rPr>
        <w:t xml:space="preserve">De </w:t>
      </w:r>
      <w:proofErr w:type="spellStart"/>
      <w:r>
        <w:rPr>
          <w:rFonts w:ascii="Hind Light" w:hAnsi="Hind Light"/>
        </w:rPr>
        <w:t>Suyghelingen</w:t>
      </w:r>
      <w:proofErr w:type="spellEnd"/>
      <w:r>
        <w:rPr>
          <w:rFonts w:ascii="Hind Light" w:hAnsi="Hind Light"/>
        </w:rPr>
        <w:t xml:space="preserve"> van </w:t>
      </w:r>
      <w:proofErr w:type="spellStart"/>
      <w:r>
        <w:rPr>
          <w:rFonts w:ascii="Hind Light" w:hAnsi="Hind Light"/>
        </w:rPr>
        <w:t>Polus</w:t>
      </w:r>
      <w:proofErr w:type="spellEnd"/>
      <w:r>
        <w:rPr>
          <w:rFonts w:ascii="Hind Light" w:hAnsi="Hind Light"/>
        </w:rPr>
        <w:t xml:space="preserve"> geven aan dat ze sinds 2 jaar een wedstrijd organiseren voor middelbare scholen in Zottegem. Zij zouden graag de kans krijgen om ook mee te werken aan het project van de poëzieweek van Route42 in de editie van 2023. Sarah licht de werkgroep poëzie hierover in. </w:t>
      </w:r>
    </w:p>
    <w:p w14:paraId="1F76F669" w14:textId="31D7D111" w:rsidR="00351FFC" w:rsidRDefault="00351FFC" w:rsidP="00351FFC">
      <w:pPr>
        <w:pStyle w:val="ZTussentitel"/>
      </w:pPr>
    </w:p>
    <w:p w14:paraId="3F7C587C" w14:textId="1FD0BF3A" w:rsidR="00351FFC" w:rsidRDefault="00351FFC" w:rsidP="00351FFC">
      <w:pPr>
        <w:pStyle w:val="ZTussentitel"/>
      </w:pPr>
      <w:r>
        <w:t>Punt 8</w:t>
      </w:r>
      <w:r w:rsidRPr="00351FFC">
        <w:t xml:space="preserve"> </w:t>
      </w:r>
      <w:r>
        <w:tab/>
      </w:r>
      <w:r w:rsidRPr="00351FFC">
        <w:t xml:space="preserve">Stand van zaken aanwervingen en personeelssituatie CC </w:t>
      </w:r>
      <w:proofErr w:type="spellStart"/>
      <w:r w:rsidRPr="00351FFC">
        <w:t>Zoetegem</w:t>
      </w:r>
      <w:proofErr w:type="spellEnd"/>
    </w:p>
    <w:p w14:paraId="2644E18C" w14:textId="3B8D8AA8" w:rsidR="00351FFC" w:rsidRDefault="00351FFC" w:rsidP="00351FFC">
      <w:pPr>
        <w:pStyle w:val="ZTussentitel"/>
      </w:pPr>
    </w:p>
    <w:p w14:paraId="400D1DDB" w14:textId="02CBDA71" w:rsidR="00351FFC" w:rsidRDefault="00F75598" w:rsidP="00351FFC">
      <w:pPr>
        <w:pStyle w:val="ZTussentitel"/>
        <w:rPr>
          <w:rFonts w:ascii="Hind Light" w:hAnsi="Hind Light"/>
        </w:rPr>
      </w:pPr>
      <w:r>
        <w:rPr>
          <w:rFonts w:ascii="Hind Light" w:hAnsi="Hind Light"/>
        </w:rPr>
        <w:t xml:space="preserve">Cc </w:t>
      </w:r>
      <w:proofErr w:type="spellStart"/>
      <w:r>
        <w:rPr>
          <w:rFonts w:ascii="Hind Light" w:hAnsi="Hind Light"/>
        </w:rPr>
        <w:t>Zoetegem</w:t>
      </w:r>
      <w:proofErr w:type="spellEnd"/>
      <w:r>
        <w:rPr>
          <w:rFonts w:ascii="Hind Light" w:hAnsi="Hind Light"/>
        </w:rPr>
        <w:t xml:space="preserve"> heeft een nieuwe </w:t>
      </w:r>
      <w:proofErr w:type="spellStart"/>
      <w:r>
        <w:rPr>
          <w:rFonts w:ascii="Hind Light" w:hAnsi="Hind Light"/>
        </w:rPr>
        <w:t>full-time</w:t>
      </w:r>
      <w:proofErr w:type="spellEnd"/>
      <w:r>
        <w:rPr>
          <w:rFonts w:ascii="Hind Light" w:hAnsi="Hind Light"/>
        </w:rPr>
        <w:t xml:space="preserve"> administratief medewerker: Anja Van de Kerkhove. </w:t>
      </w:r>
    </w:p>
    <w:p w14:paraId="6187D1C1" w14:textId="3286B581" w:rsidR="00F75598" w:rsidRDefault="00F75598" w:rsidP="00351FFC">
      <w:pPr>
        <w:pStyle w:val="ZTussentitel"/>
        <w:rPr>
          <w:rFonts w:ascii="Hind Light" w:hAnsi="Hind Light"/>
        </w:rPr>
      </w:pPr>
    </w:p>
    <w:p w14:paraId="74EDDEEA" w14:textId="4B210E06" w:rsidR="00F75598" w:rsidRDefault="00F75598" w:rsidP="00351FFC">
      <w:pPr>
        <w:pStyle w:val="ZTussentitel"/>
        <w:rPr>
          <w:rFonts w:ascii="Hind Light" w:hAnsi="Hind Light"/>
        </w:rPr>
      </w:pPr>
      <w:r>
        <w:rPr>
          <w:rFonts w:ascii="Hind Light" w:hAnsi="Hind Light"/>
        </w:rPr>
        <w:t xml:space="preserve">Er werd een vacature opengesteld voor de vervanging van het diensthoofd cc. De procedure is hiervoor nu afgerond. </w:t>
      </w:r>
    </w:p>
    <w:p w14:paraId="5A38BADE" w14:textId="4D65B150" w:rsidR="00F75598" w:rsidRDefault="00F75598" w:rsidP="00351FFC">
      <w:pPr>
        <w:pStyle w:val="ZTussentitel"/>
        <w:rPr>
          <w:rFonts w:ascii="Hind Light" w:hAnsi="Hind Light"/>
        </w:rPr>
      </w:pPr>
    </w:p>
    <w:p w14:paraId="51501BA9" w14:textId="4CDBE1CD" w:rsidR="00F75598" w:rsidRPr="00C8200E" w:rsidRDefault="00F75598" w:rsidP="00351FFC">
      <w:pPr>
        <w:pStyle w:val="ZTussentitel"/>
        <w:rPr>
          <w:rFonts w:ascii="Hind Light" w:hAnsi="Hind Light"/>
        </w:rPr>
      </w:pPr>
      <w:r>
        <w:rPr>
          <w:rFonts w:ascii="Hind Light" w:hAnsi="Hind Light"/>
        </w:rPr>
        <w:t xml:space="preserve">Er is momenteel een technieker in dienst: Evelien Fostier. Vanaf de zomer komt er nog een technieker halftime in dienst. </w:t>
      </w:r>
    </w:p>
    <w:p w14:paraId="1692C05F" w14:textId="16EAB203" w:rsidR="00351FFC" w:rsidRDefault="00351FFC" w:rsidP="00351FFC">
      <w:pPr>
        <w:pStyle w:val="ZTussentitel"/>
      </w:pPr>
    </w:p>
    <w:p w14:paraId="44BBEB17" w14:textId="523F37B2" w:rsidR="00351FFC" w:rsidRDefault="00351FFC" w:rsidP="00351FFC">
      <w:pPr>
        <w:pStyle w:val="ZTussentitel"/>
      </w:pPr>
      <w:r>
        <w:t xml:space="preserve">Punt 9 </w:t>
      </w:r>
      <w:r>
        <w:tab/>
      </w:r>
      <w:proofErr w:type="spellStart"/>
      <w:r w:rsidRPr="00351FFC">
        <w:t>Seizoensprogramma</w:t>
      </w:r>
      <w:proofErr w:type="spellEnd"/>
      <w:r w:rsidRPr="00351FFC">
        <w:t xml:space="preserve"> CC </w:t>
      </w:r>
      <w:proofErr w:type="spellStart"/>
      <w:r w:rsidRPr="00351FFC">
        <w:t>Zoetegem</w:t>
      </w:r>
      <w:proofErr w:type="spellEnd"/>
    </w:p>
    <w:p w14:paraId="5E487909" w14:textId="1D583227" w:rsidR="00351FFC" w:rsidRDefault="00351FFC" w:rsidP="00351FFC">
      <w:pPr>
        <w:pStyle w:val="ZTussentitel"/>
      </w:pPr>
    </w:p>
    <w:p w14:paraId="5B88BA83" w14:textId="4F817806" w:rsidR="00351FFC" w:rsidRDefault="00D535CB" w:rsidP="00351FFC">
      <w:pPr>
        <w:pStyle w:val="ZTussentitel"/>
        <w:rPr>
          <w:rFonts w:ascii="Hind Light" w:hAnsi="Hind Light"/>
        </w:rPr>
      </w:pPr>
      <w:r>
        <w:rPr>
          <w:rFonts w:ascii="Hind Light" w:hAnsi="Hind Light"/>
        </w:rPr>
        <w:lastRenderedPageBreak/>
        <w:t xml:space="preserve">De beheerraad wordt uitgenodigd op de </w:t>
      </w:r>
      <w:proofErr w:type="spellStart"/>
      <w:r>
        <w:rPr>
          <w:rFonts w:ascii="Hind Light" w:hAnsi="Hind Light"/>
        </w:rPr>
        <w:t>seizoenspresentatie</w:t>
      </w:r>
      <w:proofErr w:type="spellEnd"/>
      <w:r>
        <w:rPr>
          <w:rFonts w:ascii="Hind Light" w:hAnsi="Hind Light"/>
        </w:rPr>
        <w:t xml:space="preserve"> van het cc op 02/06/2022 om 20u in CC </w:t>
      </w:r>
      <w:proofErr w:type="spellStart"/>
      <w:r>
        <w:rPr>
          <w:rFonts w:ascii="Hind Light" w:hAnsi="Hind Light"/>
        </w:rPr>
        <w:t>Zoetegem</w:t>
      </w:r>
      <w:proofErr w:type="spellEnd"/>
      <w:r>
        <w:rPr>
          <w:rFonts w:ascii="Hind Light" w:hAnsi="Hind Light"/>
        </w:rPr>
        <w:t xml:space="preserve">. </w:t>
      </w:r>
    </w:p>
    <w:p w14:paraId="34E653D3" w14:textId="032A90BC" w:rsidR="00D535CB" w:rsidRDefault="00D535CB" w:rsidP="00351FFC">
      <w:pPr>
        <w:pStyle w:val="ZTussentitel"/>
        <w:rPr>
          <w:rFonts w:ascii="Hind Light" w:hAnsi="Hind Light"/>
        </w:rPr>
      </w:pPr>
    </w:p>
    <w:p w14:paraId="12FF2FED" w14:textId="3086E694" w:rsidR="00D535CB" w:rsidRPr="00D535CB" w:rsidRDefault="00D535CB" w:rsidP="00351FFC">
      <w:pPr>
        <w:pStyle w:val="ZTussentitel"/>
        <w:rPr>
          <w:rFonts w:ascii="Hind Light" w:hAnsi="Hind Light"/>
        </w:rPr>
      </w:pPr>
      <w:r>
        <w:rPr>
          <w:rFonts w:ascii="Hind Light" w:hAnsi="Hind Light"/>
        </w:rPr>
        <w:t xml:space="preserve">Schepen Lieselotte geeft een snel overzicht van het nieuwe programma. Dit is zeer gevarieerd, voor diverse doelgroepen en met diverse </w:t>
      </w:r>
      <w:r w:rsidR="00F75598">
        <w:rPr>
          <w:rFonts w:ascii="Hind Light" w:hAnsi="Hind Light"/>
        </w:rPr>
        <w:t xml:space="preserve">disciplines die aan bod komen. </w:t>
      </w:r>
    </w:p>
    <w:p w14:paraId="285B2263" w14:textId="77777777" w:rsidR="00351FFC" w:rsidRDefault="00351FFC" w:rsidP="00351FFC">
      <w:pPr>
        <w:pStyle w:val="ZTussentitel"/>
      </w:pPr>
    </w:p>
    <w:p w14:paraId="20C78906" w14:textId="27682435" w:rsidR="00351FFC" w:rsidRDefault="00351FFC" w:rsidP="00351FFC">
      <w:pPr>
        <w:pStyle w:val="ZTussentitel"/>
      </w:pPr>
      <w:r>
        <w:t xml:space="preserve">Punt 10 </w:t>
      </w:r>
      <w:r>
        <w:tab/>
      </w:r>
      <w:r w:rsidRPr="00351FFC">
        <w:t>Stand van zaken nieuw cultuurcentrum</w:t>
      </w:r>
    </w:p>
    <w:p w14:paraId="6141DF51" w14:textId="37210D01" w:rsidR="00351FFC" w:rsidRDefault="00351FFC" w:rsidP="00351FFC">
      <w:pPr>
        <w:pStyle w:val="ZTussentitel"/>
      </w:pPr>
    </w:p>
    <w:p w14:paraId="09FCAC65" w14:textId="085C7109" w:rsidR="00351FFC" w:rsidRDefault="00C8200E" w:rsidP="00351FFC">
      <w:pPr>
        <w:pStyle w:val="ZTussentitel"/>
        <w:rPr>
          <w:rFonts w:ascii="Hind Light" w:hAnsi="Hind Light"/>
        </w:rPr>
      </w:pPr>
      <w:r>
        <w:rPr>
          <w:rFonts w:ascii="Hind Light" w:hAnsi="Hind Light"/>
        </w:rPr>
        <w:t>D</w:t>
      </w:r>
      <w:r w:rsidR="00D535CB">
        <w:rPr>
          <w:rFonts w:ascii="Hind Light" w:hAnsi="Hind Light"/>
        </w:rPr>
        <w:t xml:space="preserve">e schepen onderlijnt nog eens dat dit een project is voor zowel cc </w:t>
      </w:r>
      <w:proofErr w:type="spellStart"/>
      <w:r w:rsidR="00D535CB">
        <w:rPr>
          <w:rFonts w:ascii="Hind Light" w:hAnsi="Hind Light"/>
        </w:rPr>
        <w:t>Zoetegem</w:t>
      </w:r>
      <w:proofErr w:type="spellEnd"/>
      <w:r w:rsidR="00D535CB">
        <w:rPr>
          <w:rFonts w:ascii="Hind Light" w:hAnsi="Hind Light"/>
        </w:rPr>
        <w:t xml:space="preserve"> als de academie. </w:t>
      </w:r>
    </w:p>
    <w:p w14:paraId="5D692DAD" w14:textId="270A23A9" w:rsidR="00D535CB" w:rsidRDefault="00D535CB" w:rsidP="00351FFC">
      <w:pPr>
        <w:pStyle w:val="ZTussentitel"/>
        <w:rPr>
          <w:rFonts w:ascii="Hind Light" w:hAnsi="Hind Light"/>
        </w:rPr>
      </w:pPr>
    </w:p>
    <w:p w14:paraId="504CAC91" w14:textId="77777777" w:rsidR="00D535CB" w:rsidRDefault="00D535CB" w:rsidP="00D535CB">
      <w:pPr>
        <w:pStyle w:val="ZTussentitel"/>
        <w:rPr>
          <w:rFonts w:ascii="Hind Light" w:hAnsi="Hind Light"/>
        </w:rPr>
      </w:pPr>
      <w:r>
        <w:rPr>
          <w:rFonts w:ascii="Hind Light" w:hAnsi="Hind Light"/>
        </w:rPr>
        <w:t xml:space="preserve">Er wordt nog nagedacht over de situatie voor de parking en de omgevingsaanleg. </w:t>
      </w:r>
      <w:r w:rsidRPr="00D535CB">
        <w:rPr>
          <w:rFonts w:ascii="Hind Light" w:hAnsi="Hind Light"/>
        </w:rPr>
        <w:t>De parking komt een stuk rond het gebouw en aan de Molenstraat</w:t>
      </w:r>
      <w:r>
        <w:rPr>
          <w:rFonts w:ascii="Hind Light" w:hAnsi="Hind Light"/>
        </w:rPr>
        <w:t>. Bij een kosten-baten analyse bleek dat een</w:t>
      </w:r>
      <w:r w:rsidRPr="00D535CB">
        <w:rPr>
          <w:rFonts w:ascii="Hind Light" w:hAnsi="Hind Light"/>
        </w:rPr>
        <w:t xml:space="preserve"> ondergrondse parking niet betaalbaar</w:t>
      </w:r>
      <w:r>
        <w:rPr>
          <w:rFonts w:ascii="Hind Light" w:hAnsi="Hind Light"/>
        </w:rPr>
        <w:t xml:space="preserve"> is voor dit project. </w:t>
      </w:r>
    </w:p>
    <w:p w14:paraId="166F6BC1" w14:textId="77777777" w:rsidR="00D535CB" w:rsidRDefault="00D535CB" w:rsidP="00D535CB">
      <w:pPr>
        <w:pStyle w:val="ZTussentitel"/>
        <w:rPr>
          <w:rFonts w:ascii="Hind Light" w:hAnsi="Hind Light"/>
        </w:rPr>
      </w:pPr>
    </w:p>
    <w:p w14:paraId="68E59EBE" w14:textId="77777777" w:rsidR="00D535CB" w:rsidRDefault="00D535CB" w:rsidP="00D535CB">
      <w:pPr>
        <w:pStyle w:val="ZTussentitel"/>
        <w:rPr>
          <w:rFonts w:ascii="Hind Light" w:hAnsi="Hind Light"/>
        </w:rPr>
      </w:pPr>
      <w:r w:rsidRPr="00D535CB">
        <w:rPr>
          <w:rFonts w:ascii="Hind Light" w:hAnsi="Hind Light"/>
        </w:rPr>
        <w:t>Andy</w:t>
      </w:r>
      <w:r>
        <w:rPr>
          <w:rFonts w:ascii="Hind Light" w:hAnsi="Hind Light"/>
        </w:rPr>
        <w:t xml:space="preserve"> Dhondt (directeur SAMWD)</w:t>
      </w:r>
      <w:r w:rsidRPr="00D535CB">
        <w:rPr>
          <w:rFonts w:ascii="Hind Light" w:hAnsi="Hind Light"/>
        </w:rPr>
        <w:t>, diensthoofd cc, schepen</w:t>
      </w:r>
      <w:r>
        <w:rPr>
          <w:rFonts w:ascii="Hind Light" w:hAnsi="Hind Light"/>
        </w:rPr>
        <w:t xml:space="preserve"> Lieselotte De Roover</w:t>
      </w:r>
      <w:r w:rsidRPr="00D535CB">
        <w:rPr>
          <w:rFonts w:ascii="Hind Light" w:hAnsi="Hind Light"/>
        </w:rPr>
        <w:t xml:space="preserve"> en architecten zitten om de 3 maanden samen </w:t>
      </w:r>
      <w:r>
        <w:rPr>
          <w:rFonts w:ascii="Hind Light" w:hAnsi="Hind Light"/>
        </w:rPr>
        <w:t xml:space="preserve">voor dit project. De </w:t>
      </w:r>
      <w:r w:rsidRPr="00D535CB">
        <w:rPr>
          <w:rFonts w:ascii="Hind Light" w:hAnsi="Hind Light"/>
        </w:rPr>
        <w:t>plannen zijn nu rond</w:t>
      </w:r>
      <w:r>
        <w:rPr>
          <w:rFonts w:ascii="Hind Light" w:hAnsi="Hind Light"/>
        </w:rPr>
        <w:t xml:space="preserve">, </w:t>
      </w:r>
      <w:r w:rsidRPr="00D535CB">
        <w:rPr>
          <w:rFonts w:ascii="Hind Light" w:hAnsi="Hind Light"/>
        </w:rPr>
        <w:t xml:space="preserve">met </w:t>
      </w:r>
      <w:r>
        <w:rPr>
          <w:rFonts w:ascii="Hind Light" w:hAnsi="Hind Light"/>
        </w:rPr>
        <w:t xml:space="preserve">volgende </w:t>
      </w:r>
      <w:r w:rsidRPr="00D535CB">
        <w:rPr>
          <w:rFonts w:ascii="Hind Light" w:hAnsi="Hind Light"/>
        </w:rPr>
        <w:t>aanpassingen</w:t>
      </w:r>
      <w:r>
        <w:rPr>
          <w:rFonts w:ascii="Hind Light" w:hAnsi="Hind Light"/>
        </w:rPr>
        <w:t xml:space="preserve">: </w:t>
      </w:r>
    </w:p>
    <w:p w14:paraId="5107C123" w14:textId="77777777" w:rsidR="00D535CB" w:rsidRDefault="00D535CB" w:rsidP="00D535CB">
      <w:pPr>
        <w:pStyle w:val="ZTussentitel"/>
        <w:numPr>
          <w:ilvl w:val="0"/>
          <w:numId w:val="4"/>
        </w:numPr>
        <w:rPr>
          <w:rFonts w:ascii="Hind Light" w:hAnsi="Hind Light"/>
        </w:rPr>
      </w:pPr>
      <w:r>
        <w:rPr>
          <w:rFonts w:ascii="Hind Light" w:hAnsi="Hind Light"/>
        </w:rPr>
        <w:t>aandacht</w:t>
      </w:r>
      <w:r w:rsidRPr="00D535CB">
        <w:rPr>
          <w:rFonts w:ascii="Hind Light" w:hAnsi="Hind Light"/>
        </w:rPr>
        <w:t xml:space="preserve"> voor</w:t>
      </w:r>
      <w:r>
        <w:rPr>
          <w:rFonts w:ascii="Hind Light" w:hAnsi="Hind Light"/>
        </w:rPr>
        <w:t xml:space="preserve"> de</w:t>
      </w:r>
      <w:r w:rsidRPr="00D535CB">
        <w:rPr>
          <w:rFonts w:ascii="Hind Light" w:hAnsi="Hind Light"/>
        </w:rPr>
        <w:t xml:space="preserve"> privacy van de kinderen</w:t>
      </w:r>
    </w:p>
    <w:p w14:paraId="56ACD3E2" w14:textId="77777777" w:rsidR="00D535CB" w:rsidRDefault="00D535CB" w:rsidP="00D535CB">
      <w:pPr>
        <w:pStyle w:val="ZTussentitel"/>
        <w:numPr>
          <w:ilvl w:val="0"/>
          <w:numId w:val="4"/>
        </w:numPr>
        <w:rPr>
          <w:rFonts w:ascii="Hind Light" w:hAnsi="Hind Light"/>
        </w:rPr>
      </w:pPr>
      <w:r w:rsidRPr="00D535CB">
        <w:rPr>
          <w:rFonts w:ascii="Hind Light" w:hAnsi="Hind Light"/>
        </w:rPr>
        <w:t>akoestiek</w:t>
      </w:r>
      <w:r w:rsidRPr="00D535CB">
        <w:rPr>
          <w:rFonts w:ascii="Hind Light" w:hAnsi="Hind Light"/>
        </w:rPr>
        <w:t xml:space="preserve"> voor de muziekschool</w:t>
      </w:r>
    </w:p>
    <w:p w14:paraId="4CB71DBD" w14:textId="77777777" w:rsidR="00D535CB" w:rsidRDefault="00D535CB" w:rsidP="00D535CB">
      <w:pPr>
        <w:pStyle w:val="ZTussentitel"/>
        <w:numPr>
          <w:ilvl w:val="0"/>
          <w:numId w:val="4"/>
        </w:numPr>
        <w:rPr>
          <w:rFonts w:ascii="Hind Light" w:hAnsi="Hind Light"/>
        </w:rPr>
      </w:pPr>
      <w:r w:rsidRPr="00D535CB">
        <w:rPr>
          <w:rFonts w:ascii="Hind Light" w:hAnsi="Hind Light"/>
        </w:rPr>
        <w:t>trap is weggedaan buiten om ruimte te creëren en goeie</w:t>
      </w:r>
      <w:r w:rsidRPr="00D535CB">
        <w:t xml:space="preserve"> </w:t>
      </w:r>
      <w:r>
        <w:rPr>
          <w:rFonts w:ascii="Hind Light" w:hAnsi="Hind Light"/>
        </w:rPr>
        <w:t>doorgang naar de foyer en beter lichtinval.</w:t>
      </w:r>
    </w:p>
    <w:p w14:paraId="474E34A0" w14:textId="77777777" w:rsidR="00D535CB" w:rsidRDefault="00D535CB" w:rsidP="00D535CB">
      <w:pPr>
        <w:pStyle w:val="ZTussentitel"/>
        <w:rPr>
          <w:rFonts w:ascii="Hind Light" w:hAnsi="Hind Light"/>
        </w:rPr>
      </w:pPr>
    </w:p>
    <w:p w14:paraId="3F3014E5" w14:textId="5A7EA35E" w:rsidR="00D535CB" w:rsidRPr="00D535CB" w:rsidRDefault="00D535CB" w:rsidP="00D535CB">
      <w:pPr>
        <w:pStyle w:val="ZTussentitel"/>
        <w:rPr>
          <w:rFonts w:ascii="Hind Light" w:hAnsi="Hind Light"/>
        </w:rPr>
      </w:pPr>
      <w:r w:rsidRPr="00D535CB">
        <w:rPr>
          <w:rFonts w:ascii="Hind Light" w:hAnsi="Hind Light"/>
        </w:rPr>
        <w:t xml:space="preserve">De optie om een amfitheater te </w:t>
      </w:r>
      <w:proofErr w:type="spellStart"/>
      <w:r w:rsidRPr="00D535CB">
        <w:rPr>
          <w:rFonts w:ascii="Hind Light" w:hAnsi="Hind Light"/>
        </w:rPr>
        <w:t>creeëren</w:t>
      </w:r>
      <w:proofErr w:type="spellEnd"/>
      <w:r w:rsidRPr="00D535CB">
        <w:rPr>
          <w:rFonts w:ascii="Hind Light" w:hAnsi="Hind Light"/>
        </w:rPr>
        <w:t xml:space="preserve"> wordt bekeken in de </w:t>
      </w:r>
      <w:proofErr w:type="spellStart"/>
      <w:r w:rsidRPr="00D535CB">
        <w:rPr>
          <w:rFonts w:ascii="Hind Light" w:hAnsi="Hind Light"/>
        </w:rPr>
        <w:t>omgevingsaanlegplannen</w:t>
      </w:r>
      <w:proofErr w:type="spellEnd"/>
      <w:r w:rsidRPr="00D535CB">
        <w:rPr>
          <w:rFonts w:ascii="Hind Light" w:hAnsi="Hind Light"/>
        </w:rPr>
        <w:t xml:space="preserve"> </w:t>
      </w:r>
    </w:p>
    <w:p w14:paraId="76C30160" w14:textId="71B21A3E" w:rsidR="00D535CB" w:rsidRDefault="00D535CB" w:rsidP="00D535CB">
      <w:pPr>
        <w:pStyle w:val="xmsonormal"/>
        <w:shd w:val="clear" w:color="auto" w:fill="FFFFFF"/>
        <w:rPr>
          <w:rFonts w:ascii="Hind Light" w:hAnsi="Hind Light" w:cs="Hind Light"/>
          <w:sz w:val="20"/>
          <w:szCs w:val="20"/>
          <w:lang w:eastAsia="en-US"/>
        </w:rPr>
      </w:pPr>
      <w:r>
        <w:rPr>
          <w:rFonts w:ascii="Hind Light" w:hAnsi="Hind Light" w:cs="Hind Light"/>
          <w:sz w:val="20"/>
          <w:szCs w:val="20"/>
          <w:lang w:eastAsia="en-US"/>
        </w:rPr>
        <w:t>Er is een o</w:t>
      </w:r>
      <w:r w:rsidRPr="00D535CB">
        <w:rPr>
          <w:rFonts w:ascii="Hind Light" w:hAnsi="Hind Light" w:cs="Hind Light"/>
          <w:sz w:val="20"/>
          <w:szCs w:val="20"/>
          <w:lang w:eastAsia="en-US"/>
        </w:rPr>
        <w:t>ptie om de groene golfplaten nog aan te passen om beter in de omgeving op te gaan</w:t>
      </w:r>
      <w:r>
        <w:rPr>
          <w:rFonts w:ascii="Hind Light" w:hAnsi="Hind Light" w:cs="Hind Light"/>
          <w:sz w:val="20"/>
          <w:szCs w:val="20"/>
          <w:lang w:eastAsia="en-US"/>
        </w:rPr>
        <w:t>.</w:t>
      </w:r>
    </w:p>
    <w:p w14:paraId="58A5ACD7" w14:textId="77777777" w:rsidR="00F75598" w:rsidRDefault="00F75598" w:rsidP="00D535CB">
      <w:pPr>
        <w:pStyle w:val="xmsonormal"/>
        <w:shd w:val="clear" w:color="auto" w:fill="FFFFFF"/>
        <w:rPr>
          <w:rFonts w:ascii="Hind Light" w:hAnsi="Hind Light" w:cs="Hind Light"/>
          <w:sz w:val="20"/>
          <w:szCs w:val="20"/>
          <w:lang w:eastAsia="en-US"/>
        </w:rPr>
      </w:pPr>
    </w:p>
    <w:p w14:paraId="25AB5AF4" w14:textId="3218B597" w:rsidR="00D535CB" w:rsidRPr="00D535CB" w:rsidRDefault="00D535CB" w:rsidP="00D535CB">
      <w:pPr>
        <w:pStyle w:val="xmsonormal"/>
        <w:shd w:val="clear" w:color="auto" w:fill="FFFFFF"/>
        <w:rPr>
          <w:rFonts w:ascii="Hind Light" w:hAnsi="Hind Light" w:cs="Hind Light"/>
          <w:sz w:val="20"/>
          <w:szCs w:val="20"/>
          <w:lang w:eastAsia="en-US"/>
        </w:rPr>
      </w:pPr>
      <w:r w:rsidRPr="00D535CB">
        <w:rPr>
          <w:rFonts w:ascii="Hind Light" w:hAnsi="Hind Light" w:cs="Hind Light"/>
          <w:sz w:val="20"/>
          <w:szCs w:val="20"/>
          <w:lang w:eastAsia="en-US"/>
        </w:rPr>
        <w:t>Timing: de omgevingsvergunning wordt nog afgewerkt en dan kan de aanbesteding naar de gemeenteraad gebracht worden</w:t>
      </w:r>
    </w:p>
    <w:p w14:paraId="12AACD3E" w14:textId="3D908550" w:rsidR="00351FFC" w:rsidRDefault="00351FFC" w:rsidP="00351FFC">
      <w:pPr>
        <w:pStyle w:val="ZTussentitel"/>
      </w:pPr>
    </w:p>
    <w:p w14:paraId="6C5713F8" w14:textId="6053AE6C" w:rsidR="00351FFC" w:rsidRDefault="00351FFC" w:rsidP="00351FFC">
      <w:pPr>
        <w:pStyle w:val="ZTussentitel"/>
      </w:pPr>
      <w:r>
        <w:t>Punt 11</w:t>
      </w:r>
      <w:r>
        <w:tab/>
        <w:t>Varia</w:t>
      </w:r>
    </w:p>
    <w:p w14:paraId="54E8D1C6" w14:textId="7701FEFD" w:rsidR="00C11C7F" w:rsidRDefault="00C11C7F" w:rsidP="00C11C7F">
      <w:pPr>
        <w:pStyle w:val="ZStandaard"/>
      </w:pPr>
    </w:p>
    <w:p w14:paraId="22A0227A" w14:textId="5888E4BB" w:rsidR="003967FF" w:rsidRPr="003967FF" w:rsidRDefault="003C5D8F" w:rsidP="00C11C7F">
      <w:pPr>
        <w:pStyle w:val="ZStandaard"/>
      </w:pPr>
      <w:r>
        <w:t xml:space="preserve">De volgende vergadering valt op 7 september 2022 in de </w:t>
      </w:r>
      <w:proofErr w:type="spellStart"/>
      <w:r>
        <w:t>Buke</w:t>
      </w:r>
      <w:proofErr w:type="spellEnd"/>
      <w:r>
        <w:t xml:space="preserve"> 44 om 20u.</w:t>
      </w:r>
    </w:p>
    <w:p w14:paraId="02C47D6A" w14:textId="77777777" w:rsidR="00C11C7F" w:rsidRDefault="00C11C7F" w:rsidP="00C11C7F">
      <w:pPr>
        <w:pStyle w:val="ZStandaard"/>
      </w:pPr>
    </w:p>
    <w:p w14:paraId="470BEEE0" w14:textId="77777777" w:rsidR="00BE11B3" w:rsidRDefault="00BE11B3" w:rsidP="00A5726A">
      <w:pPr>
        <w:pStyle w:val="ZStandaard"/>
      </w:pPr>
    </w:p>
    <w:sectPr w:rsidR="00BE11B3" w:rsidSect="00D3525F">
      <w:footerReference w:type="default" r:id="rId8"/>
      <w:headerReference w:type="first" r:id="rId9"/>
      <w:pgSz w:w="11906" w:h="16838"/>
      <w:pgMar w:top="851" w:right="851" w:bottom="851" w:left="34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78315A" w14:textId="77777777" w:rsidR="00CB43CA" w:rsidRPr="00A723C5" w:rsidRDefault="00CB43CA" w:rsidP="00A723C5">
      <w:r>
        <w:separator/>
      </w:r>
    </w:p>
  </w:endnote>
  <w:endnote w:type="continuationSeparator" w:id="0">
    <w:p w14:paraId="67EAE5F7" w14:textId="77777777" w:rsidR="00CB43CA" w:rsidRPr="00A723C5" w:rsidRDefault="00CB43CA" w:rsidP="00A7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ind">
    <w:panose1 w:val="02000000000000000000"/>
    <w:charset w:val="00"/>
    <w:family w:val="auto"/>
    <w:pitch w:val="variable"/>
    <w:sig w:usb0="00008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ind Light">
    <w:panose1 w:val="020000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Hind Medium">
    <w:panose1 w:val="02000000000000000000"/>
    <w:charset w:val="00"/>
    <w:family w:val="auto"/>
    <w:pitch w:val="variable"/>
    <w:sig w:usb0="00008007" w:usb1="00000000" w:usb2="00000000" w:usb3="00000000" w:csb0="00000093" w:csb1="00000000"/>
  </w:font>
  <w:font w:name="Hind Bold">
    <w:panose1 w:val="02000000000000000000"/>
    <w:charset w:val="00"/>
    <w:family w:val="auto"/>
    <w:pitch w:val="variable"/>
    <w:sig w:usb0="00008007" w:usb1="00000000" w:usb2="00000000" w:usb3="00000000" w:csb0="00000093" w:csb1="00000000"/>
  </w:font>
  <w:font w:name="Hind Semibold">
    <w:panose1 w:val="02000000000000000000"/>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71AE7" w14:textId="77777777" w:rsidR="00114691" w:rsidRPr="005C3C80" w:rsidRDefault="00114691" w:rsidP="00114691">
    <w:pPr>
      <w:pStyle w:val="ZStandaard"/>
    </w:pPr>
    <w:r>
      <w:fldChar w:fldCharType="begin"/>
    </w:r>
    <w:r>
      <w:instrText xml:space="preserve"> PAGE  \* Arabic  \* MERGEFORMAT </w:instrText>
    </w:r>
    <w:r>
      <w:fldChar w:fldCharType="separate"/>
    </w:r>
    <w:r w:rsidR="00892114">
      <w:rPr>
        <w:noProof/>
      </w:rPr>
      <w:t>2</w:t>
    </w:r>
    <w:r>
      <w:fldChar w:fldCharType="end"/>
    </w:r>
    <w:r>
      <w:t xml:space="preserve"> / </w:t>
    </w:r>
    <w:fldSimple w:instr=" NUMPAGES  \* Arabic  \* MERGEFORMAT ">
      <w:r w:rsidR="00892114">
        <w:rPr>
          <w:noProof/>
        </w:rPr>
        <w:t>2</w:t>
      </w:r>
    </w:fldSimple>
  </w:p>
  <w:p w14:paraId="387FE7CF" w14:textId="77777777" w:rsidR="00114691" w:rsidRDefault="00114691" w:rsidP="00A723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0F225" w14:textId="77777777" w:rsidR="00CB43CA" w:rsidRPr="00A723C5" w:rsidRDefault="00CB43CA" w:rsidP="00A723C5">
      <w:r>
        <w:separator/>
      </w:r>
    </w:p>
  </w:footnote>
  <w:footnote w:type="continuationSeparator" w:id="0">
    <w:p w14:paraId="1A239EAA" w14:textId="77777777" w:rsidR="00CB43CA" w:rsidRPr="00A723C5" w:rsidRDefault="00CB43CA" w:rsidP="00A7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E8F0A" w14:textId="77777777" w:rsidR="003720D7" w:rsidRPr="00A723C5" w:rsidRDefault="003720D7" w:rsidP="00A723C5">
    <w:r w:rsidRPr="00A723C5">
      <w:rPr>
        <w:noProof/>
        <w:lang w:eastAsia="nl-BE"/>
      </w:rPr>
      <w:drawing>
        <wp:anchor distT="0" distB="0" distL="114300" distR="114300" simplePos="0" relativeHeight="251658240" behindDoc="1" locked="0" layoutInCell="1" allowOverlap="1" wp14:anchorId="64EB0A09" wp14:editId="27ECF82D">
          <wp:simplePos x="0" y="0"/>
          <wp:positionH relativeFrom="page">
            <wp:posOffset>540385</wp:posOffset>
          </wp:positionH>
          <wp:positionV relativeFrom="page">
            <wp:posOffset>720090</wp:posOffset>
          </wp:positionV>
          <wp:extent cx="1260000" cy="1951200"/>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60000" cy="195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36091"/>
    <w:multiLevelType w:val="hybridMultilevel"/>
    <w:tmpl w:val="8A6A7CFA"/>
    <w:lvl w:ilvl="0" w:tplc="749032FE">
      <w:numFmt w:val="bullet"/>
      <w:lvlText w:val=""/>
      <w:lvlJc w:val="left"/>
      <w:pPr>
        <w:ind w:left="720" w:hanging="360"/>
      </w:pPr>
      <w:rPr>
        <w:rFonts w:ascii="Wingdings" w:eastAsia="Times New Roman" w:hAnsi="Wingdings" w:cs="Hind" w:hint="default"/>
        <w:color w:val="000000"/>
        <w:sz w:val="2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46F717E"/>
    <w:multiLevelType w:val="hybridMultilevel"/>
    <w:tmpl w:val="5E3451C4"/>
    <w:lvl w:ilvl="0" w:tplc="4660425E">
      <w:numFmt w:val="bullet"/>
      <w:lvlText w:val="-"/>
      <w:lvlJc w:val="left"/>
      <w:pPr>
        <w:ind w:left="720" w:hanging="360"/>
      </w:pPr>
      <w:rPr>
        <w:rFonts w:ascii="Hind Light" w:eastAsiaTheme="minorHAnsi" w:hAnsi="Hind Light"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F535252"/>
    <w:multiLevelType w:val="hybridMultilevel"/>
    <w:tmpl w:val="18A01D7E"/>
    <w:lvl w:ilvl="0" w:tplc="FD7035D2">
      <w:numFmt w:val="bullet"/>
      <w:lvlText w:val=""/>
      <w:lvlJc w:val="left"/>
      <w:pPr>
        <w:ind w:left="720" w:hanging="360"/>
      </w:pPr>
      <w:rPr>
        <w:rFonts w:ascii="Wingdings" w:eastAsiaTheme="minorHAnsi" w:hAnsi="Wingdings" w:cs="Hind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7BDC6C67"/>
    <w:multiLevelType w:val="hybridMultilevel"/>
    <w:tmpl w:val="E0D8482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955600791">
    <w:abstractNumId w:val="3"/>
  </w:num>
  <w:num w:numId="2" w16cid:durableId="217476410">
    <w:abstractNumId w:val="1"/>
  </w:num>
  <w:num w:numId="3" w16cid:durableId="160583268">
    <w:abstractNumId w:val="0"/>
  </w:num>
  <w:num w:numId="4" w16cid:durableId="5105313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7C4"/>
    <w:rsid w:val="00002659"/>
    <w:rsid w:val="00017C71"/>
    <w:rsid w:val="00045BD7"/>
    <w:rsid w:val="00077F92"/>
    <w:rsid w:val="00085DE6"/>
    <w:rsid w:val="0009718B"/>
    <w:rsid w:val="000F767B"/>
    <w:rsid w:val="00114691"/>
    <w:rsid w:val="00123F55"/>
    <w:rsid w:val="00146CD5"/>
    <w:rsid w:val="001A0019"/>
    <w:rsid w:val="00222A80"/>
    <w:rsid w:val="002234BA"/>
    <w:rsid w:val="00237117"/>
    <w:rsid w:val="00252EE8"/>
    <w:rsid w:val="00257427"/>
    <w:rsid w:val="002B06DC"/>
    <w:rsid w:val="002D17ED"/>
    <w:rsid w:val="002F1E3F"/>
    <w:rsid w:val="00351FFC"/>
    <w:rsid w:val="00364771"/>
    <w:rsid w:val="003718ED"/>
    <w:rsid w:val="003720D7"/>
    <w:rsid w:val="003967FF"/>
    <w:rsid w:val="003A7B69"/>
    <w:rsid w:val="003C5D8F"/>
    <w:rsid w:val="00405550"/>
    <w:rsid w:val="00416F68"/>
    <w:rsid w:val="00482CD2"/>
    <w:rsid w:val="004A4F3A"/>
    <w:rsid w:val="004D52B4"/>
    <w:rsid w:val="00513784"/>
    <w:rsid w:val="00522285"/>
    <w:rsid w:val="00586E3F"/>
    <w:rsid w:val="005B70B8"/>
    <w:rsid w:val="00611939"/>
    <w:rsid w:val="0065255D"/>
    <w:rsid w:val="006706A9"/>
    <w:rsid w:val="006837E4"/>
    <w:rsid w:val="006E678F"/>
    <w:rsid w:val="006F2591"/>
    <w:rsid w:val="00713672"/>
    <w:rsid w:val="00754076"/>
    <w:rsid w:val="00757BBA"/>
    <w:rsid w:val="00763533"/>
    <w:rsid w:val="007644AB"/>
    <w:rsid w:val="007A42A9"/>
    <w:rsid w:val="008106C4"/>
    <w:rsid w:val="0087199B"/>
    <w:rsid w:val="008867C4"/>
    <w:rsid w:val="00892114"/>
    <w:rsid w:val="0089676C"/>
    <w:rsid w:val="00897A29"/>
    <w:rsid w:val="008E56F6"/>
    <w:rsid w:val="00956BEE"/>
    <w:rsid w:val="009631CD"/>
    <w:rsid w:val="009843BB"/>
    <w:rsid w:val="009B03AA"/>
    <w:rsid w:val="009C7FAB"/>
    <w:rsid w:val="009E1F46"/>
    <w:rsid w:val="009F27FA"/>
    <w:rsid w:val="00A5726A"/>
    <w:rsid w:val="00A70CE2"/>
    <w:rsid w:val="00A723C5"/>
    <w:rsid w:val="00A94242"/>
    <w:rsid w:val="00B041A1"/>
    <w:rsid w:val="00B66651"/>
    <w:rsid w:val="00B7664D"/>
    <w:rsid w:val="00BA4F8C"/>
    <w:rsid w:val="00BA78E1"/>
    <w:rsid w:val="00BA78F1"/>
    <w:rsid w:val="00BC4275"/>
    <w:rsid w:val="00BD7F2A"/>
    <w:rsid w:val="00BE11B3"/>
    <w:rsid w:val="00C11C7F"/>
    <w:rsid w:val="00C238B8"/>
    <w:rsid w:val="00C23B30"/>
    <w:rsid w:val="00C35FFF"/>
    <w:rsid w:val="00C4259A"/>
    <w:rsid w:val="00C63910"/>
    <w:rsid w:val="00C8200E"/>
    <w:rsid w:val="00C8472C"/>
    <w:rsid w:val="00CB4097"/>
    <w:rsid w:val="00CB43CA"/>
    <w:rsid w:val="00CD1D70"/>
    <w:rsid w:val="00CE4B87"/>
    <w:rsid w:val="00CF02C4"/>
    <w:rsid w:val="00D3525F"/>
    <w:rsid w:val="00D535CB"/>
    <w:rsid w:val="00DA3672"/>
    <w:rsid w:val="00DD20B0"/>
    <w:rsid w:val="00DD621D"/>
    <w:rsid w:val="00DF4D79"/>
    <w:rsid w:val="00E6532B"/>
    <w:rsid w:val="00E7034A"/>
    <w:rsid w:val="00E824B6"/>
    <w:rsid w:val="00EB3BE2"/>
    <w:rsid w:val="00ED2FCC"/>
    <w:rsid w:val="00F13C59"/>
    <w:rsid w:val="00F3286B"/>
    <w:rsid w:val="00F40E0C"/>
    <w:rsid w:val="00F75598"/>
    <w:rsid w:val="00FC08CF"/>
    <w:rsid w:val="00FD1D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B20B1"/>
  <w15:chartTrackingRefBased/>
  <w15:docId w15:val="{FE7DBA04-9D07-4F89-8307-C70CC57B1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locked="0" w:semiHidden="1" w:unhideWhenUsed="1"/>
  </w:latentStyles>
  <w:style w:type="paragraph" w:default="1" w:styleId="Standaard">
    <w:name w:val="Normal"/>
    <w:rsid w:val="00FC08C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Zottegem">
    <w:name w:val="Tekst Zottegem"/>
    <w:link w:val="TekstZottegemChar"/>
    <w:locked/>
    <w:rsid w:val="006E678F"/>
    <w:pPr>
      <w:spacing w:after="0" w:line="240" w:lineRule="auto"/>
    </w:pPr>
    <w:rPr>
      <w:rFonts w:ascii="Hind Light" w:hAnsi="Hind Light" w:cs="Hind Light"/>
      <w:sz w:val="20"/>
      <w:szCs w:val="20"/>
    </w:rPr>
  </w:style>
  <w:style w:type="character" w:customStyle="1" w:styleId="TekstZottegemChar">
    <w:name w:val="Tekst Zottegem Char"/>
    <w:basedOn w:val="Standaardalinea-lettertype"/>
    <w:link w:val="TekstZottegem"/>
    <w:rsid w:val="006E678F"/>
    <w:rPr>
      <w:rFonts w:ascii="Hind Light" w:hAnsi="Hind Light" w:cs="Hind Light"/>
      <w:sz w:val="20"/>
      <w:szCs w:val="20"/>
    </w:rPr>
  </w:style>
  <w:style w:type="table" w:styleId="Tabelraster">
    <w:name w:val="Table Grid"/>
    <w:basedOn w:val="Standaardtabel"/>
    <w:uiPriority w:val="39"/>
    <w:locked/>
    <w:rsid w:val="004D52B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tandaard">
    <w:name w:val="Z Standaard"/>
    <w:link w:val="ZStandaardChar"/>
    <w:qFormat/>
    <w:rsid w:val="004D52B4"/>
    <w:pPr>
      <w:spacing w:after="0" w:line="240" w:lineRule="exact"/>
    </w:pPr>
    <w:rPr>
      <w:rFonts w:ascii="Hind Light" w:hAnsi="Hind Light" w:cs="Hind Light"/>
      <w:sz w:val="20"/>
      <w:szCs w:val="20"/>
    </w:rPr>
  </w:style>
  <w:style w:type="character" w:customStyle="1" w:styleId="ZStandaardChar">
    <w:name w:val="Z Standaard Char"/>
    <w:basedOn w:val="Standaardalinea-lettertype"/>
    <w:link w:val="ZStandaard"/>
    <w:rsid w:val="004D52B4"/>
    <w:rPr>
      <w:rFonts w:ascii="Hind Light" w:hAnsi="Hind Light" w:cs="Hind Light"/>
      <w:sz w:val="20"/>
      <w:szCs w:val="20"/>
    </w:rPr>
  </w:style>
  <w:style w:type="paragraph" w:customStyle="1" w:styleId="Pa5">
    <w:name w:val="Pa5"/>
    <w:basedOn w:val="Standaard"/>
    <w:next w:val="Standaard"/>
    <w:link w:val="Pa5Char"/>
    <w:uiPriority w:val="99"/>
    <w:locked/>
    <w:rsid w:val="004D52B4"/>
    <w:pPr>
      <w:autoSpaceDE w:val="0"/>
      <w:autoSpaceDN w:val="0"/>
      <w:adjustRightInd w:val="0"/>
      <w:spacing w:after="0" w:line="201" w:lineRule="atLeast"/>
    </w:pPr>
    <w:rPr>
      <w:rFonts w:ascii="Hind Medium" w:hAnsi="Hind Medium" w:cs="Times New Roman"/>
      <w:sz w:val="24"/>
      <w:szCs w:val="24"/>
    </w:rPr>
  </w:style>
  <w:style w:type="paragraph" w:customStyle="1" w:styleId="ZTitel">
    <w:name w:val="Z Titel"/>
    <w:basedOn w:val="Standaard"/>
    <w:link w:val="ZTitelChar"/>
    <w:qFormat/>
    <w:rsid w:val="006F2591"/>
    <w:pPr>
      <w:spacing w:after="0" w:line="240" w:lineRule="exact"/>
    </w:pPr>
    <w:rPr>
      <w:rFonts w:ascii="Hind Bold" w:hAnsi="Hind Bold" w:cs="Hind Bold"/>
      <w:sz w:val="20"/>
      <w:lang w:val="en-US"/>
    </w:rPr>
  </w:style>
  <w:style w:type="character" w:customStyle="1" w:styleId="ZTitelChar">
    <w:name w:val="Z Titel Char"/>
    <w:basedOn w:val="Standaardalinea-lettertype"/>
    <w:link w:val="ZTitel"/>
    <w:rsid w:val="006F2591"/>
    <w:rPr>
      <w:rFonts w:ascii="Hind Bold" w:hAnsi="Hind Bold" w:cs="Hind Bold"/>
      <w:sz w:val="20"/>
      <w:lang w:val="en-US"/>
    </w:rPr>
  </w:style>
  <w:style w:type="paragraph" w:customStyle="1" w:styleId="ZOndertitel">
    <w:name w:val="Z Ondertitel"/>
    <w:basedOn w:val="Standaard"/>
    <w:link w:val="ZOndertitelChar"/>
    <w:qFormat/>
    <w:rsid w:val="003A7B69"/>
    <w:pPr>
      <w:spacing w:line="240" w:lineRule="exact"/>
    </w:pPr>
    <w:rPr>
      <w:rFonts w:ascii="Hind Semibold" w:hAnsi="Hind Semibold"/>
      <w:sz w:val="20"/>
    </w:rPr>
  </w:style>
  <w:style w:type="paragraph" w:customStyle="1" w:styleId="ZTussentitel">
    <w:name w:val="Z Tussentitel"/>
    <w:basedOn w:val="ZStandaard"/>
    <w:link w:val="ZTussentitelChar"/>
    <w:qFormat/>
    <w:rsid w:val="00BE11B3"/>
    <w:rPr>
      <w:rFonts w:ascii="Hind Medium" w:hAnsi="Hind Medium"/>
    </w:rPr>
  </w:style>
  <w:style w:type="character" w:customStyle="1" w:styleId="ZOndertitelChar">
    <w:name w:val="Z Ondertitel Char"/>
    <w:basedOn w:val="Standaardalinea-lettertype"/>
    <w:link w:val="ZOndertitel"/>
    <w:rsid w:val="003A7B69"/>
    <w:rPr>
      <w:rFonts w:ascii="Hind Semibold" w:hAnsi="Hind Semibold"/>
      <w:sz w:val="20"/>
    </w:rPr>
  </w:style>
  <w:style w:type="paragraph" w:customStyle="1" w:styleId="ZAdres">
    <w:name w:val="Z Adres"/>
    <w:basedOn w:val="Standaard"/>
    <w:link w:val="ZAdresChar"/>
    <w:qFormat/>
    <w:rsid w:val="00C8472C"/>
    <w:pPr>
      <w:framePr w:hSpace="1701" w:vSpace="2552" w:wrap="around" w:vAnchor="page" w:hAnchor="margin" w:xAlign="right" w:y="2553"/>
      <w:spacing w:after="0" w:line="280" w:lineRule="exact"/>
      <w:suppressOverlap/>
    </w:pPr>
    <w:rPr>
      <w:rFonts w:ascii="Hind Light" w:hAnsi="Hind Light"/>
      <w:sz w:val="24"/>
      <w:szCs w:val="24"/>
      <w:lang w:val="en-US"/>
    </w:rPr>
  </w:style>
  <w:style w:type="character" w:customStyle="1" w:styleId="ZTussentitelChar">
    <w:name w:val="Z Tussentitel Char"/>
    <w:basedOn w:val="ZStandaardChar"/>
    <w:link w:val="ZTussentitel"/>
    <w:rsid w:val="00BE11B3"/>
    <w:rPr>
      <w:rFonts w:ascii="Hind Medium" w:hAnsi="Hind Medium" w:cs="Hind Light"/>
      <w:sz w:val="20"/>
      <w:szCs w:val="20"/>
    </w:rPr>
  </w:style>
  <w:style w:type="character" w:styleId="Tekstvantijdelijkeaanduiding">
    <w:name w:val="Placeholder Text"/>
    <w:basedOn w:val="Standaardalinea-lettertype"/>
    <w:uiPriority w:val="99"/>
    <w:semiHidden/>
    <w:locked/>
    <w:rsid w:val="002B06DC"/>
    <w:rPr>
      <w:color w:val="808080"/>
    </w:rPr>
  </w:style>
  <w:style w:type="character" w:customStyle="1" w:styleId="ZAdresChar">
    <w:name w:val="Z Adres Char"/>
    <w:basedOn w:val="Standaardalinea-lettertype"/>
    <w:link w:val="ZAdres"/>
    <w:rsid w:val="00C8472C"/>
    <w:rPr>
      <w:rFonts w:ascii="Hind Light" w:hAnsi="Hind Light"/>
      <w:sz w:val="24"/>
      <w:szCs w:val="24"/>
      <w:lang w:val="en-US"/>
    </w:rPr>
  </w:style>
  <w:style w:type="paragraph" w:styleId="Ballontekst">
    <w:name w:val="Balloon Text"/>
    <w:basedOn w:val="Standaard"/>
    <w:link w:val="BallontekstChar"/>
    <w:uiPriority w:val="99"/>
    <w:semiHidden/>
    <w:unhideWhenUsed/>
    <w:locked/>
    <w:rsid w:val="00405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5550"/>
    <w:rPr>
      <w:rFonts w:ascii="Segoe UI" w:hAnsi="Segoe UI" w:cs="Segoe UI"/>
      <w:sz w:val="18"/>
      <w:szCs w:val="18"/>
    </w:rPr>
  </w:style>
  <w:style w:type="paragraph" w:styleId="Koptekst">
    <w:name w:val="header"/>
    <w:basedOn w:val="Standaard"/>
    <w:link w:val="KoptekstChar"/>
    <w:uiPriority w:val="99"/>
    <w:unhideWhenUsed/>
    <w:locked/>
    <w:rsid w:val="001146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91"/>
  </w:style>
  <w:style w:type="paragraph" w:styleId="Voettekst">
    <w:name w:val="footer"/>
    <w:basedOn w:val="Standaard"/>
    <w:link w:val="VoettekstChar"/>
    <w:uiPriority w:val="99"/>
    <w:unhideWhenUsed/>
    <w:locked/>
    <w:rsid w:val="001146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91"/>
  </w:style>
  <w:style w:type="paragraph" w:customStyle="1" w:styleId="Default">
    <w:name w:val="Default"/>
    <w:rsid w:val="009B03A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oofdtitel">
    <w:name w:val="Hoofdtitel"/>
    <w:basedOn w:val="Pa5"/>
    <w:link w:val="HoofdtitelChar"/>
    <w:qFormat/>
    <w:rsid w:val="00045BD7"/>
    <w:pPr>
      <w:framePr w:hSpace="1701" w:vSpace="1701" w:wrap="around" w:vAnchor="page" w:hAnchor="margin" w:xAlign="right" w:y="1986"/>
      <w:spacing w:line="600" w:lineRule="exact"/>
      <w:jc w:val="right"/>
    </w:pPr>
    <w:rPr>
      <w:rFonts w:ascii="Hind Light" w:hAnsi="Hind Light" w:cs="Hind Light"/>
      <w:color w:val="00A6D2"/>
      <w:sz w:val="56"/>
      <w:szCs w:val="56"/>
    </w:rPr>
  </w:style>
  <w:style w:type="character" w:customStyle="1" w:styleId="Pa5Char">
    <w:name w:val="Pa5 Char"/>
    <w:basedOn w:val="Standaardalinea-lettertype"/>
    <w:link w:val="Pa5"/>
    <w:uiPriority w:val="99"/>
    <w:rsid w:val="00045BD7"/>
    <w:rPr>
      <w:rFonts w:ascii="Hind Medium" w:hAnsi="Hind Medium" w:cs="Times New Roman"/>
      <w:sz w:val="24"/>
      <w:szCs w:val="24"/>
    </w:rPr>
  </w:style>
  <w:style w:type="character" w:customStyle="1" w:styleId="HoofdtitelChar">
    <w:name w:val="Hoofdtitel Char"/>
    <w:basedOn w:val="Pa5Char"/>
    <w:link w:val="Hoofdtitel"/>
    <w:rsid w:val="00045BD7"/>
    <w:rPr>
      <w:rFonts w:ascii="Hind Light" w:hAnsi="Hind Light" w:cs="Hind Light"/>
      <w:color w:val="00A6D2"/>
      <w:sz w:val="56"/>
      <w:szCs w:val="56"/>
    </w:rPr>
  </w:style>
  <w:style w:type="paragraph" w:customStyle="1" w:styleId="xmsonormal">
    <w:name w:val="x_msonormal"/>
    <w:basedOn w:val="Standaard"/>
    <w:rsid w:val="00D535CB"/>
    <w:pPr>
      <w:spacing w:after="0" w:line="240" w:lineRule="auto"/>
    </w:pPr>
    <w:rPr>
      <w:rFonts w:ascii="Calibri" w:hAnsi="Calibri" w:cs="Calibri"/>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L:\Huisstijl\Sjablonen\Verslag.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E77FA-0FFA-4033-9939-84FC00B93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Verslag</Template>
  <TotalTime>85</TotalTime>
  <Pages>4</Pages>
  <Words>1439</Words>
  <Characters>7919</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Sarah Vanroye</cp:lastModifiedBy>
  <cp:revision>4</cp:revision>
  <cp:lastPrinted>2017-09-25T10:03:00Z</cp:lastPrinted>
  <dcterms:created xsi:type="dcterms:W3CDTF">2022-04-28T09:13:00Z</dcterms:created>
  <dcterms:modified xsi:type="dcterms:W3CDTF">2022-05-02T13:20:00Z</dcterms:modified>
</cp:coreProperties>
</file>