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A501CE" w14:paraId="5E9D24DA" w14:textId="77777777" w:rsidTr="00611939">
        <w:trPr>
          <w:trHeight w:hRule="exact" w:val="2268"/>
        </w:trPr>
        <w:tc>
          <w:tcPr>
            <w:tcW w:w="3119" w:type="dxa"/>
            <w:vAlign w:val="bottom"/>
          </w:tcPr>
          <w:p w14:paraId="2A10B930" w14:textId="77777777" w:rsidR="00611939" w:rsidRPr="00A501CE" w:rsidRDefault="00B041A1" w:rsidP="00956BEE">
            <w:pPr>
              <w:pStyle w:val="Hoofdtitel"/>
              <w:framePr w:hSpace="0" w:vSpace="0" w:wrap="auto" w:vAnchor="margin" w:hAnchor="text" w:xAlign="left" w:yAlign="inline"/>
              <w:rPr>
                <w:rFonts w:ascii="Hind Medium" w:hAnsi="Hind Medium" w:cs="Hind Medium"/>
                <w:sz w:val="22"/>
                <w:szCs w:val="22"/>
              </w:rPr>
            </w:pPr>
            <w:r w:rsidRPr="00A501CE">
              <w:rPr>
                <w:rFonts w:ascii="Hind Medium" w:hAnsi="Hind Medium" w:cs="Hind Medium"/>
                <w:sz w:val="22"/>
                <w:szCs w:val="22"/>
              </w:rPr>
              <w:t>Verslag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rsidRPr="00A501CE" w14:paraId="2B7B217A" w14:textId="77777777" w:rsidTr="00E824B6">
        <w:trPr>
          <w:trHeight w:val="6804"/>
        </w:trPr>
        <w:tc>
          <w:tcPr>
            <w:tcW w:w="2381" w:type="dxa"/>
          </w:tcPr>
          <w:p w14:paraId="4D9BA4CC" w14:textId="77777777" w:rsidR="00A70CE2" w:rsidRPr="00A501CE" w:rsidRDefault="00A70CE2" w:rsidP="00A70CE2">
            <w:pPr>
              <w:pStyle w:val="ZTitel"/>
              <w:rPr>
                <w:rFonts w:ascii="Hind Medium" w:hAnsi="Hind Medium" w:cs="Hind Medium"/>
                <w:sz w:val="22"/>
              </w:rPr>
            </w:pPr>
            <w:r w:rsidRPr="00A501CE">
              <w:rPr>
                <w:rFonts w:ascii="Hind Medium" w:hAnsi="Hind Medium" w:cs="Hind Medium"/>
                <w:sz w:val="22"/>
              </w:rPr>
              <w:t>Datum</w:t>
            </w:r>
          </w:p>
          <w:p w14:paraId="20E14AC7" w14:textId="68EE960B" w:rsidR="00A70CE2" w:rsidRPr="00A501CE" w:rsidRDefault="005774F7" w:rsidP="00A70CE2">
            <w:pPr>
              <w:pStyle w:val="ZStandaard"/>
              <w:rPr>
                <w:rFonts w:ascii="Hind Medium" w:hAnsi="Hind Medium" w:cs="Hind Medium"/>
                <w:sz w:val="22"/>
                <w:szCs w:val="22"/>
              </w:rPr>
            </w:pPr>
            <w:r w:rsidRPr="00A501CE">
              <w:rPr>
                <w:rFonts w:ascii="Hind Medium" w:hAnsi="Hind Medium" w:cs="Hind Medium"/>
                <w:sz w:val="22"/>
                <w:szCs w:val="22"/>
              </w:rPr>
              <w:t>7</w:t>
            </w:r>
            <w:r w:rsidR="009F16FE" w:rsidRPr="00A501CE">
              <w:rPr>
                <w:rFonts w:ascii="Hind Medium" w:hAnsi="Hind Medium" w:cs="Hind Medium"/>
                <w:sz w:val="22"/>
                <w:szCs w:val="22"/>
              </w:rPr>
              <w:t>/1</w:t>
            </w:r>
            <w:r w:rsidRPr="00A501CE">
              <w:rPr>
                <w:rFonts w:ascii="Hind Medium" w:hAnsi="Hind Medium" w:cs="Hind Medium"/>
                <w:sz w:val="22"/>
                <w:szCs w:val="22"/>
              </w:rPr>
              <w:t>2</w:t>
            </w:r>
            <w:r w:rsidR="009F16FE" w:rsidRPr="00A501CE">
              <w:rPr>
                <w:rFonts w:ascii="Hind Medium" w:hAnsi="Hind Medium" w:cs="Hind Medium"/>
                <w:sz w:val="22"/>
                <w:szCs w:val="22"/>
              </w:rPr>
              <w:t>/2022</w:t>
            </w:r>
          </w:p>
          <w:p w14:paraId="7DFE709B" w14:textId="77777777" w:rsidR="00A70CE2" w:rsidRPr="00A501CE" w:rsidRDefault="00A70CE2" w:rsidP="00A70CE2">
            <w:pPr>
              <w:pStyle w:val="ZStandaard"/>
              <w:rPr>
                <w:rFonts w:ascii="Hind Medium" w:hAnsi="Hind Medium" w:cs="Hind Medium"/>
                <w:sz w:val="22"/>
                <w:szCs w:val="22"/>
              </w:rPr>
            </w:pPr>
          </w:p>
          <w:p w14:paraId="2532F2FB" w14:textId="77777777" w:rsidR="00A70CE2" w:rsidRPr="00A501CE" w:rsidRDefault="00A70CE2" w:rsidP="00A70CE2">
            <w:pPr>
              <w:pStyle w:val="ZTitel"/>
              <w:rPr>
                <w:rFonts w:ascii="Hind Medium" w:hAnsi="Hind Medium" w:cs="Hind Medium"/>
                <w:sz w:val="22"/>
              </w:rPr>
            </w:pPr>
            <w:r w:rsidRPr="00A501CE">
              <w:rPr>
                <w:rFonts w:ascii="Hind Medium" w:hAnsi="Hind Medium" w:cs="Hind Medium"/>
                <w:sz w:val="22"/>
              </w:rPr>
              <w:t>Pagina</w:t>
            </w:r>
          </w:p>
          <w:p w14:paraId="2EA046A6" w14:textId="5446F983"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fldChar w:fldCharType="begin"/>
            </w:r>
            <w:r w:rsidRPr="00A501CE">
              <w:rPr>
                <w:rFonts w:ascii="Hind Medium" w:hAnsi="Hind Medium" w:cs="Hind Medium"/>
                <w:sz w:val="22"/>
                <w:szCs w:val="22"/>
              </w:rPr>
              <w:instrText xml:space="preserve"> PAGE  \* Arabic  \* MERGEFORMAT </w:instrText>
            </w:r>
            <w:r w:rsidRPr="00A501CE">
              <w:rPr>
                <w:rFonts w:ascii="Hind Medium" w:hAnsi="Hind Medium" w:cs="Hind Medium"/>
                <w:sz w:val="22"/>
                <w:szCs w:val="22"/>
              </w:rPr>
              <w:fldChar w:fldCharType="separate"/>
            </w:r>
            <w:r w:rsidRPr="00A501CE">
              <w:rPr>
                <w:rFonts w:ascii="Hind Medium" w:hAnsi="Hind Medium" w:cs="Hind Medium"/>
                <w:noProof/>
                <w:sz w:val="22"/>
                <w:szCs w:val="22"/>
              </w:rPr>
              <w:t>1</w:t>
            </w:r>
            <w:r w:rsidRPr="00A501CE">
              <w:rPr>
                <w:rFonts w:ascii="Hind Medium" w:hAnsi="Hind Medium" w:cs="Hind Medium"/>
                <w:sz w:val="22"/>
                <w:szCs w:val="22"/>
              </w:rPr>
              <w:fldChar w:fldCharType="end"/>
            </w:r>
            <w:r w:rsidRPr="00A501CE">
              <w:rPr>
                <w:rFonts w:ascii="Hind Medium" w:hAnsi="Hind Medium" w:cs="Hind Medium"/>
                <w:sz w:val="22"/>
                <w:szCs w:val="22"/>
              </w:rPr>
              <w:t xml:space="preserve"> / </w:t>
            </w:r>
            <w:r w:rsidR="00FF489D">
              <w:rPr>
                <w:rFonts w:ascii="Hind Medium" w:hAnsi="Hind Medium" w:cs="Hind Medium"/>
                <w:sz w:val="22"/>
                <w:szCs w:val="22"/>
              </w:rPr>
              <w:t>4</w:t>
            </w:r>
          </w:p>
          <w:p w14:paraId="55C32260" w14:textId="77777777" w:rsidR="00A70CE2" w:rsidRPr="00A501CE" w:rsidRDefault="00A70CE2" w:rsidP="00A70CE2">
            <w:pPr>
              <w:pStyle w:val="ZStandaard"/>
              <w:rPr>
                <w:rFonts w:ascii="Hind Medium" w:hAnsi="Hind Medium" w:cs="Hind Medium"/>
                <w:sz w:val="22"/>
                <w:szCs w:val="22"/>
              </w:rPr>
            </w:pPr>
          </w:p>
          <w:p w14:paraId="3A0A8F12" w14:textId="77777777" w:rsidR="00A70CE2" w:rsidRPr="00A501CE" w:rsidRDefault="00A70CE2" w:rsidP="00A70CE2">
            <w:pPr>
              <w:pStyle w:val="ZTitel"/>
              <w:rPr>
                <w:rFonts w:ascii="Hind Medium" w:hAnsi="Hind Medium" w:cs="Hind Medium"/>
                <w:sz w:val="22"/>
              </w:rPr>
            </w:pPr>
            <w:r w:rsidRPr="00A501CE">
              <w:rPr>
                <w:rFonts w:ascii="Hind Medium" w:hAnsi="Hind Medium" w:cs="Hind Medium"/>
                <w:sz w:val="22"/>
              </w:rPr>
              <w:t xml:space="preserve">Contact </w:t>
            </w:r>
          </w:p>
          <w:p w14:paraId="421F8958" w14:textId="292041F0" w:rsidR="00A70CE2" w:rsidRPr="00A501CE" w:rsidRDefault="009F16FE" w:rsidP="00A70CE2">
            <w:pPr>
              <w:pStyle w:val="ZStandaard"/>
              <w:rPr>
                <w:rFonts w:ascii="Hind Medium" w:hAnsi="Hind Medium" w:cs="Hind Medium"/>
                <w:sz w:val="22"/>
                <w:szCs w:val="22"/>
              </w:rPr>
            </w:pPr>
            <w:r w:rsidRPr="00A501CE">
              <w:rPr>
                <w:rFonts w:ascii="Hind Medium" w:hAnsi="Hind Medium" w:cs="Hind Medium"/>
                <w:sz w:val="22"/>
                <w:szCs w:val="22"/>
              </w:rPr>
              <w:t>Karel</w:t>
            </w:r>
          </w:p>
          <w:p w14:paraId="4EE4CCB6" w14:textId="26CB9B20" w:rsidR="00A70CE2" w:rsidRPr="00A501CE" w:rsidRDefault="009F16FE" w:rsidP="00A70CE2">
            <w:pPr>
              <w:pStyle w:val="ZStandaard"/>
              <w:rPr>
                <w:rFonts w:ascii="Hind Medium" w:hAnsi="Hind Medium" w:cs="Hind Medium"/>
                <w:sz w:val="22"/>
                <w:szCs w:val="22"/>
              </w:rPr>
            </w:pPr>
            <w:r w:rsidRPr="00A501CE">
              <w:rPr>
                <w:rFonts w:ascii="Hind Medium" w:hAnsi="Hind Medium" w:cs="Hind Medium"/>
                <w:sz w:val="22"/>
                <w:szCs w:val="22"/>
              </w:rPr>
              <w:t>Van Poucke</w:t>
            </w:r>
          </w:p>
          <w:p w14:paraId="3A8E307E" w14:textId="77777777" w:rsidR="00A70CE2" w:rsidRPr="00A501CE" w:rsidRDefault="00A70CE2" w:rsidP="00A70CE2">
            <w:pPr>
              <w:pStyle w:val="ZStandaard"/>
              <w:rPr>
                <w:rFonts w:ascii="Hind Medium" w:hAnsi="Hind Medium" w:cs="Hind Medium"/>
                <w:sz w:val="22"/>
                <w:szCs w:val="22"/>
              </w:rPr>
            </w:pPr>
          </w:p>
          <w:p w14:paraId="7BE72B76" w14:textId="77777777"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t xml:space="preserve">Stad Zottegem </w:t>
            </w:r>
          </w:p>
          <w:p w14:paraId="6E7B37F7" w14:textId="77777777"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t>Gustaaf Schockaertstraat 7</w:t>
            </w:r>
          </w:p>
          <w:p w14:paraId="081EE05E" w14:textId="77777777"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t>9620 Zottegem</w:t>
            </w:r>
          </w:p>
          <w:p w14:paraId="23921D57" w14:textId="77777777" w:rsidR="00A70CE2" w:rsidRPr="00A501CE" w:rsidRDefault="00A70CE2" w:rsidP="00A70CE2">
            <w:pPr>
              <w:pStyle w:val="ZStandaard"/>
              <w:rPr>
                <w:rFonts w:ascii="Hind Medium" w:hAnsi="Hind Medium" w:cs="Hind Medium"/>
                <w:sz w:val="22"/>
                <w:szCs w:val="22"/>
              </w:rPr>
            </w:pPr>
          </w:p>
          <w:p w14:paraId="377C4602" w14:textId="77777777"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t>09 364 65 00</w:t>
            </w:r>
          </w:p>
          <w:p w14:paraId="3596856E" w14:textId="21188891" w:rsidR="00A70CE2" w:rsidRPr="00A501CE" w:rsidRDefault="009F16FE" w:rsidP="00A70CE2">
            <w:pPr>
              <w:pStyle w:val="ZStandaard"/>
              <w:rPr>
                <w:rFonts w:ascii="Hind Medium" w:hAnsi="Hind Medium" w:cs="Hind Medium"/>
                <w:sz w:val="22"/>
                <w:szCs w:val="22"/>
              </w:rPr>
            </w:pPr>
            <w:r w:rsidRPr="00A501CE">
              <w:rPr>
                <w:rFonts w:ascii="Hind Medium" w:hAnsi="Hind Medium" w:cs="Hind Medium"/>
                <w:sz w:val="22"/>
                <w:szCs w:val="22"/>
              </w:rPr>
              <w:t>karel.vanpoucke</w:t>
            </w:r>
          </w:p>
          <w:p w14:paraId="6A89AA78" w14:textId="77777777" w:rsidR="00A70CE2" w:rsidRPr="00A501CE" w:rsidRDefault="00A70CE2" w:rsidP="00A70CE2">
            <w:pPr>
              <w:pStyle w:val="ZStandaard"/>
              <w:rPr>
                <w:rFonts w:ascii="Hind Medium" w:hAnsi="Hind Medium" w:cs="Hind Medium"/>
                <w:sz w:val="22"/>
                <w:szCs w:val="22"/>
              </w:rPr>
            </w:pPr>
            <w:r w:rsidRPr="00A501CE">
              <w:rPr>
                <w:rFonts w:ascii="Hind Medium" w:hAnsi="Hind Medium" w:cs="Hind Medium"/>
                <w:sz w:val="22"/>
                <w:szCs w:val="22"/>
              </w:rPr>
              <w:t>@zottegem.be</w:t>
            </w:r>
          </w:p>
          <w:p w14:paraId="3E5DB1CF" w14:textId="77777777" w:rsidR="00A70CE2" w:rsidRPr="00A501CE" w:rsidRDefault="00A70CE2" w:rsidP="00A70CE2">
            <w:pPr>
              <w:pStyle w:val="ZTitel"/>
              <w:rPr>
                <w:rFonts w:ascii="Hind Medium" w:hAnsi="Hind Medium" w:cs="Hind Medium"/>
                <w:sz w:val="22"/>
              </w:rPr>
            </w:pPr>
          </w:p>
        </w:tc>
      </w:tr>
    </w:tbl>
    <w:p w14:paraId="2DBFFF8B" w14:textId="15E5C3D6" w:rsidR="009631CD" w:rsidRPr="00A501CE" w:rsidRDefault="00704901" w:rsidP="00C65DF1">
      <w:pPr>
        <w:pStyle w:val="ZTitel"/>
        <w:rPr>
          <w:rFonts w:ascii="Hind Medium" w:hAnsi="Hind Medium" w:cs="Hind Medium"/>
          <w:sz w:val="22"/>
        </w:rPr>
      </w:pPr>
      <w:r w:rsidRPr="00A501CE">
        <w:rPr>
          <w:rFonts w:ascii="Hind Medium" w:hAnsi="Hind Medium" w:cs="Hind Medium"/>
          <w:sz w:val="22"/>
        </w:rPr>
        <w:t xml:space="preserve">VERSLAG </w:t>
      </w:r>
      <w:r w:rsidR="005774F7" w:rsidRPr="00A501CE">
        <w:rPr>
          <w:rFonts w:ascii="Hind Medium" w:hAnsi="Hind Medium" w:cs="Hind Medium"/>
          <w:sz w:val="22"/>
        </w:rPr>
        <w:t>RAAD VAN BEHEER</w:t>
      </w:r>
    </w:p>
    <w:p w14:paraId="39BB3025" w14:textId="47799859" w:rsidR="00CF02C4" w:rsidRPr="00A501CE" w:rsidRDefault="005774F7" w:rsidP="00C65DF1">
      <w:pPr>
        <w:pStyle w:val="ZOndertitel"/>
        <w:spacing w:after="0"/>
        <w:rPr>
          <w:rFonts w:ascii="Hind Medium" w:hAnsi="Hind Medium" w:cs="Hind Medium"/>
          <w:sz w:val="22"/>
        </w:rPr>
      </w:pPr>
      <w:r w:rsidRPr="00A501CE">
        <w:rPr>
          <w:rFonts w:ascii="Hind Medium" w:hAnsi="Hind Medium" w:cs="Hind Medium"/>
          <w:sz w:val="22"/>
        </w:rPr>
        <w:t>7 december 2022</w:t>
      </w:r>
    </w:p>
    <w:p w14:paraId="2C2BBDFE" w14:textId="77777777" w:rsidR="00C65DF1" w:rsidRDefault="00C65DF1" w:rsidP="00C65DF1">
      <w:pPr>
        <w:pStyle w:val="ZTussentitel"/>
        <w:rPr>
          <w:rFonts w:cs="Hind Medium"/>
          <w:sz w:val="22"/>
          <w:szCs w:val="22"/>
        </w:rPr>
      </w:pPr>
    </w:p>
    <w:p w14:paraId="5D32BB34" w14:textId="1B9B3422" w:rsidR="00E6532B" w:rsidRPr="00A501CE" w:rsidRDefault="00E6532B" w:rsidP="00C65DF1">
      <w:pPr>
        <w:pStyle w:val="ZTussentitel"/>
        <w:rPr>
          <w:rFonts w:cs="Hind Medium"/>
          <w:sz w:val="22"/>
          <w:szCs w:val="22"/>
        </w:rPr>
      </w:pPr>
      <w:r w:rsidRPr="00A501CE">
        <w:rPr>
          <w:rFonts w:cs="Hind Medium"/>
          <w:sz w:val="22"/>
          <w:szCs w:val="22"/>
        </w:rPr>
        <w:t>Aanwezig</w:t>
      </w:r>
      <w:r w:rsidR="009B03AA" w:rsidRPr="00A501CE">
        <w:rPr>
          <w:rFonts w:cs="Hind Medium"/>
          <w:sz w:val="22"/>
          <w:szCs w:val="22"/>
        </w:rPr>
        <w:t xml:space="preserve">: </w:t>
      </w:r>
      <w:r w:rsidR="00954845" w:rsidRPr="00A501CE">
        <w:rPr>
          <w:rFonts w:cs="Hind Medium"/>
          <w:sz w:val="22"/>
          <w:szCs w:val="22"/>
        </w:rPr>
        <w:t xml:space="preserve">Ewoud </w:t>
      </w:r>
      <w:r w:rsidR="00356DD9" w:rsidRPr="00A501CE">
        <w:rPr>
          <w:rFonts w:cs="Hind Medium"/>
          <w:sz w:val="22"/>
          <w:szCs w:val="22"/>
        </w:rPr>
        <w:t>H</w:t>
      </w:r>
      <w:r w:rsidR="00954845" w:rsidRPr="00A501CE">
        <w:rPr>
          <w:rFonts w:cs="Hind Medium"/>
          <w:sz w:val="22"/>
          <w:szCs w:val="22"/>
        </w:rPr>
        <w:t>acke, Rik Geirnaert, Jan Fiers, Ann Seghers, Katlien Cousy, Maarten Vansintjan, Maarten Vos, Veerle De Smet, Frank Douc</w:t>
      </w:r>
      <w:r w:rsidR="00356DD9" w:rsidRPr="00A501CE">
        <w:rPr>
          <w:rFonts w:cs="Hind Medium"/>
          <w:sz w:val="22"/>
          <w:szCs w:val="22"/>
        </w:rPr>
        <w:t>h</w:t>
      </w:r>
      <w:r w:rsidR="00954845" w:rsidRPr="00A501CE">
        <w:rPr>
          <w:rFonts w:cs="Hind Medium"/>
          <w:sz w:val="22"/>
          <w:szCs w:val="22"/>
        </w:rPr>
        <w:t xml:space="preserve">y, </w:t>
      </w:r>
      <w:r w:rsidR="00356DD9" w:rsidRPr="00A501CE">
        <w:rPr>
          <w:rFonts w:cs="Hind Medium"/>
          <w:sz w:val="22"/>
          <w:szCs w:val="22"/>
        </w:rPr>
        <w:t>Peter Verplancken, Jo De Turck</w:t>
      </w:r>
    </w:p>
    <w:p w14:paraId="048637B7" w14:textId="77777777" w:rsidR="009F16FE" w:rsidRPr="00A501CE" w:rsidRDefault="009F16FE" w:rsidP="00C65DF1">
      <w:pPr>
        <w:pStyle w:val="ZTussentitel"/>
        <w:rPr>
          <w:rFonts w:cs="Hind Medium"/>
          <w:sz w:val="22"/>
          <w:szCs w:val="22"/>
        </w:rPr>
      </w:pPr>
    </w:p>
    <w:p w14:paraId="5B360DBB" w14:textId="7DDCD34B" w:rsidR="00704901" w:rsidRPr="00A501CE" w:rsidRDefault="00704901" w:rsidP="00C65DF1">
      <w:pPr>
        <w:pStyle w:val="ZTussentitel"/>
        <w:rPr>
          <w:rStyle w:val="ZStandaardChar"/>
          <w:rFonts w:ascii="Hind Medium" w:hAnsi="Hind Medium" w:cs="Hind Medium"/>
          <w:sz w:val="22"/>
          <w:szCs w:val="22"/>
        </w:rPr>
      </w:pPr>
      <w:r w:rsidRPr="00A501CE">
        <w:rPr>
          <w:rFonts w:cs="Hind Medium"/>
          <w:sz w:val="22"/>
          <w:szCs w:val="22"/>
        </w:rPr>
        <w:t>Schepen Li</w:t>
      </w:r>
      <w:r w:rsidR="009F16FE" w:rsidRPr="00A501CE">
        <w:rPr>
          <w:rFonts w:cs="Hind Medium"/>
          <w:sz w:val="22"/>
          <w:szCs w:val="22"/>
        </w:rPr>
        <w:t>e</w:t>
      </w:r>
      <w:r w:rsidRPr="00A501CE">
        <w:rPr>
          <w:rFonts w:cs="Hind Medium"/>
          <w:sz w:val="22"/>
          <w:szCs w:val="22"/>
        </w:rPr>
        <w:t xml:space="preserve">selotte De Roover, Cultuurcoördinator Karel Van Poucke, </w:t>
      </w:r>
      <w:r w:rsidR="00954845" w:rsidRPr="00A501CE">
        <w:rPr>
          <w:rFonts w:cs="Hind Medium"/>
          <w:sz w:val="22"/>
          <w:szCs w:val="22"/>
        </w:rPr>
        <w:t xml:space="preserve">Bibliothecaris </w:t>
      </w:r>
      <w:r w:rsidR="005774F7" w:rsidRPr="00A501CE">
        <w:rPr>
          <w:rFonts w:cs="Hind Medium"/>
          <w:sz w:val="22"/>
          <w:szCs w:val="22"/>
        </w:rPr>
        <w:t>Fran De Pauw</w:t>
      </w:r>
    </w:p>
    <w:p w14:paraId="7E44A9D4" w14:textId="77777777" w:rsidR="00E6532B" w:rsidRPr="00A501CE" w:rsidRDefault="00E6532B" w:rsidP="00C65DF1">
      <w:pPr>
        <w:pStyle w:val="ZStandaard"/>
        <w:rPr>
          <w:rFonts w:ascii="Hind Medium" w:hAnsi="Hind Medium" w:cs="Hind Medium"/>
          <w:sz w:val="22"/>
          <w:szCs w:val="22"/>
        </w:rPr>
      </w:pPr>
    </w:p>
    <w:p w14:paraId="2B343875" w14:textId="54568C69" w:rsidR="009B03AA" w:rsidRPr="00A501CE" w:rsidRDefault="009B03AA" w:rsidP="00C65DF1">
      <w:pPr>
        <w:pStyle w:val="ZTussentitel"/>
        <w:rPr>
          <w:rFonts w:cs="Hind Medium"/>
          <w:sz w:val="22"/>
          <w:szCs w:val="22"/>
        </w:rPr>
      </w:pPr>
      <w:r w:rsidRPr="00A501CE">
        <w:rPr>
          <w:rFonts w:cs="Hind Medium"/>
          <w:sz w:val="22"/>
          <w:szCs w:val="22"/>
        </w:rPr>
        <w:t>Verontschuldigd:</w:t>
      </w:r>
      <w:r w:rsidR="005774F7" w:rsidRPr="00A501CE">
        <w:rPr>
          <w:rFonts w:cs="Hind Medium"/>
          <w:sz w:val="22"/>
          <w:szCs w:val="22"/>
        </w:rPr>
        <w:t xml:space="preserve"> Andy De Staercke, Andy Dhon</w:t>
      </w:r>
      <w:r w:rsidR="00356DD9" w:rsidRPr="00A501CE">
        <w:rPr>
          <w:rFonts w:cs="Hind Medium"/>
          <w:sz w:val="22"/>
          <w:szCs w:val="22"/>
        </w:rPr>
        <w:t>d</w:t>
      </w:r>
      <w:r w:rsidR="005774F7" w:rsidRPr="00A501CE">
        <w:rPr>
          <w:rFonts w:cs="Hind Medium"/>
          <w:sz w:val="22"/>
          <w:szCs w:val="22"/>
        </w:rPr>
        <w:t>t</w:t>
      </w:r>
      <w:r w:rsidR="00356DD9" w:rsidRPr="00A501CE">
        <w:rPr>
          <w:rFonts w:cs="Hind Medium"/>
          <w:sz w:val="22"/>
          <w:szCs w:val="22"/>
        </w:rPr>
        <w:t xml:space="preserve">, Guido De Vos, Johan Gezels, Pieter Van Wambeke, Katrien Coessens, Robbie De Clercq </w:t>
      </w:r>
    </w:p>
    <w:p w14:paraId="0D669F86" w14:textId="77777777" w:rsidR="009B03AA" w:rsidRPr="00A501CE" w:rsidRDefault="009B03AA" w:rsidP="00C65DF1">
      <w:pPr>
        <w:pStyle w:val="ZTussentitel"/>
        <w:rPr>
          <w:rFonts w:cs="Hind Medium"/>
          <w:sz w:val="22"/>
          <w:szCs w:val="22"/>
        </w:rPr>
      </w:pPr>
    </w:p>
    <w:p w14:paraId="3C3FBF1C" w14:textId="0943765F" w:rsidR="00E6532B" w:rsidRPr="00A501CE" w:rsidRDefault="005774F7" w:rsidP="00C65DF1">
      <w:pPr>
        <w:pStyle w:val="ZTussentitel"/>
        <w:rPr>
          <w:rFonts w:cs="Hind Medium"/>
          <w:sz w:val="22"/>
          <w:szCs w:val="22"/>
        </w:rPr>
      </w:pPr>
      <w:r w:rsidRPr="00A501CE">
        <w:rPr>
          <w:rFonts w:cs="Hind Medium"/>
          <w:sz w:val="22"/>
          <w:szCs w:val="22"/>
        </w:rPr>
        <w:t>Afwezig:</w:t>
      </w:r>
      <w:r w:rsidR="00356DD9" w:rsidRPr="00A501CE">
        <w:rPr>
          <w:rFonts w:cs="Hind Medium"/>
          <w:sz w:val="22"/>
          <w:szCs w:val="22"/>
        </w:rPr>
        <w:t xml:space="preserve"> Frederik Deputter, Peter Roman, Louie Van Rijsselberge, Robert Gijsels, Ilse Lateur, Hendrik Geeraerts, Luc De Both, Nele De Rouck</w:t>
      </w:r>
    </w:p>
    <w:p w14:paraId="5A8A56E9" w14:textId="77777777" w:rsidR="005774F7" w:rsidRPr="00A501CE" w:rsidRDefault="005774F7" w:rsidP="00C65DF1">
      <w:pPr>
        <w:pStyle w:val="ZTussentitel"/>
        <w:rPr>
          <w:rFonts w:cs="Hind Medium"/>
          <w:sz w:val="22"/>
          <w:szCs w:val="22"/>
        </w:rPr>
      </w:pPr>
    </w:p>
    <w:p w14:paraId="749376BA" w14:textId="00947648" w:rsidR="00E6532B" w:rsidRPr="00A501CE" w:rsidRDefault="009B03AA" w:rsidP="00C65DF1">
      <w:pPr>
        <w:pStyle w:val="ZTussentitel"/>
        <w:rPr>
          <w:rFonts w:cs="Hind Medium"/>
          <w:sz w:val="22"/>
          <w:szCs w:val="22"/>
        </w:rPr>
      </w:pPr>
      <w:r w:rsidRPr="00A501CE">
        <w:rPr>
          <w:rFonts w:cs="Hind Medium"/>
          <w:sz w:val="22"/>
          <w:szCs w:val="22"/>
        </w:rPr>
        <w:t>Agenda</w:t>
      </w:r>
    </w:p>
    <w:p w14:paraId="09EF358E" w14:textId="77777777" w:rsidR="00C65DF1" w:rsidRDefault="00C65DF1" w:rsidP="00C65DF1">
      <w:pPr>
        <w:pStyle w:val="yiv3668244913ydp96a90025yiv6563955337msonormal"/>
        <w:spacing w:before="0" w:beforeAutospacing="0" w:after="0" w:afterAutospacing="0" w:line="240" w:lineRule="exact"/>
        <w:rPr>
          <w:rFonts w:ascii="Hind Medium" w:hAnsi="Hind Medium" w:cs="Hind Medium"/>
          <w:color w:val="26282A"/>
        </w:rPr>
      </w:pPr>
    </w:p>
    <w:p w14:paraId="0D1B3B92" w14:textId="1C15C339" w:rsidR="005774F7" w:rsidRPr="00A501CE" w:rsidRDefault="005774F7" w:rsidP="00C65DF1">
      <w:pPr>
        <w:pStyle w:val="yiv3668244913ydp96a90025yiv6563955337msonormal"/>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Agenda bibliotheek:</w:t>
      </w:r>
    </w:p>
    <w:p w14:paraId="5F9EA55B" w14:textId="77777777" w:rsidR="005774F7" w:rsidRPr="00A501CE" w:rsidRDefault="005774F7" w:rsidP="00C65DF1">
      <w:pPr>
        <w:pStyle w:val="yiv3668244913ydp96a90025yiv6563955337msonormal"/>
        <w:numPr>
          <w:ilvl w:val="0"/>
          <w:numId w:val="9"/>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Terugkoppeling publieksbevraging</w:t>
      </w:r>
    </w:p>
    <w:p w14:paraId="5BD48881" w14:textId="77777777" w:rsidR="005774F7" w:rsidRPr="00A501CE" w:rsidRDefault="005774F7" w:rsidP="00C65DF1">
      <w:pPr>
        <w:pStyle w:val="yiv3668244913ydp96a90025yiv6563955337msonormal"/>
        <w:numPr>
          <w:ilvl w:val="0"/>
          <w:numId w:val="9"/>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Activiteiten voorjaar</w:t>
      </w:r>
    </w:p>
    <w:p w14:paraId="36DF3318" w14:textId="77777777" w:rsidR="005774F7" w:rsidRPr="00A501CE" w:rsidRDefault="005774F7" w:rsidP="00C65DF1">
      <w:pPr>
        <w:pStyle w:val="yiv3668244913ydp96a90025yiv6563955337msonormal"/>
        <w:numPr>
          <w:ilvl w:val="0"/>
          <w:numId w:val="9"/>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Update werken kasteel</w:t>
      </w:r>
    </w:p>
    <w:p w14:paraId="5134B17B" w14:textId="77777777" w:rsidR="005774F7" w:rsidRPr="00A501CE" w:rsidRDefault="005774F7" w:rsidP="00C65DF1">
      <w:pPr>
        <w:pStyle w:val="yiv3668244913ydp96a90025yiv6563955337msonormal"/>
        <w:numPr>
          <w:ilvl w:val="0"/>
          <w:numId w:val="9"/>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Boekstart</w:t>
      </w:r>
    </w:p>
    <w:p w14:paraId="465D230D" w14:textId="2B575A6C" w:rsidR="005774F7" w:rsidRPr="00A501CE" w:rsidRDefault="005774F7" w:rsidP="00C65DF1">
      <w:pPr>
        <w:pStyle w:val="yiv3668244913ydp96a90025yiv6563955337msonormal"/>
        <w:numPr>
          <w:ilvl w:val="0"/>
          <w:numId w:val="9"/>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Uitpas</w:t>
      </w:r>
    </w:p>
    <w:p w14:paraId="4B5C6404" w14:textId="02A9340A" w:rsidR="005774F7" w:rsidRPr="00A501CE" w:rsidRDefault="005774F7" w:rsidP="00C65DF1">
      <w:pPr>
        <w:pStyle w:val="yiv3668244913ydp96a90025yiv6563955337msonormal"/>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 Agenda cc:</w:t>
      </w:r>
    </w:p>
    <w:p w14:paraId="6AECDF9B" w14:textId="1B0DA7B6" w:rsidR="005774F7" w:rsidRPr="00A501CE" w:rsidRDefault="005774F7" w:rsidP="00C65DF1">
      <w:pPr>
        <w:pStyle w:val="yiv3668244913ydp96a90025yiv6563955337msolistparagraph"/>
        <w:numPr>
          <w:ilvl w:val="0"/>
          <w:numId w:val="8"/>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Terugblik programmatie 2021-2022: cijfers</w:t>
      </w:r>
    </w:p>
    <w:p w14:paraId="75E7BD2B" w14:textId="1492D174" w:rsidR="005774F7" w:rsidRPr="00A501CE" w:rsidRDefault="005774F7" w:rsidP="00C65DF1">
      <w:pPr>
        <w:pStyle w:val="yiv3668244913ydp96a90025yiv6563955337msolistparagraph"/>
        <w:numPr>
          <w:ilvl w:val="0"/>
          <w:numId w:val="8"/>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Stavaza ACCU nieuwbouw: update cijfers</w:t>
      </w:r>
    </w:p>
    <w:p w14:paraId="36D630D1" w14:textId="3275C3FF" w:rsidR="005774F7" w:rsidRPr="00A501CE" w:rsidRDefault="005774F7" w:rsidP="00C65DF1">
      <w:pPr>
        <w:pStyle w:val="yiv3668244913ydp96a90025yiv6563955337msolistparagraph"/>
        <w:numPr>
          <w:ilvl w:val="0"/>
          <w:numId w:val="8"/>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Aankoop nieuwe LED verlichting</w:t>
      </w:r>
    </w:p>
    <w:p w14:paraId="521BA0A2" w14:textId="7F67134C" w:rsidR="005774F7" w:rsidRPr="00A501CE" w:rsidRDefault="005774F7" w:rsidP="00C65DF1">
      <w:pPr>
        <w:pStyle w:val="yiv3668244913ydp96a90025yiv6563955337msolistparagraph"/>
        <w:numPr>
          <w:ilvl w:val="0"/>
          <w:numId w:val="8"/>
        </w:numPr>
        <w:spacing w:before="0" w:beforeAutospacing="0" w:after="0" w:afterAutospacing="0" w:line="240" w:lineRule="exact"/>
        <w:rPr>
          <w:rFonts w:ascii="Hind Medium" w:hAnsi="Hind Medium" w:cs="Hind Medium"/>
          <w:color w:val="26282A"/>
        </w:rPr>
      </w:pPr>
      <w:r w:rsidRPr="00A501CE">
        <w:rPr>
          <w:rFonts w:ascii="Hind Medium" w:hAnsi="Hind Medium" w:cs="Hind Medium"/>
          <w:color w:val="26282A"/>
        </w:rPr>
        <w:t>Stavaza voltijdse technicus + examen</w:t>
      </w:r>
    </w:p>
    <w:p w14:paraId="7513928A" w14:textId="77777777" w:rsidR="00C65DF1" w:rsidRDefault="00C65DF1" w:rsidP="00C65DF1">
      <w:pPr>
        <w:pStyle w:val="ZTussentitel"/>
        <w:rPr>
          <w:rFonts w:cs="Hind Medium"/>
          <w:sz w:val="22"/>
          <w:szCs w:val="22"/>
          <w:u w:val="single"/>
        </w:rPr>
      </w:pPr>
    </w:p>
    <w:p w14:paraId="11B6CCC3" w14:textId="38E645E1" w:rsidR="0053795B" w:rsidRPr="00A501CE" w:rsidRDefault="0023567D" w:rsidP="00C65DF1">
      <w:pPr>
        <w:pStyle w:val="ZTussentitel"/>
        <w:rPr>
          <w:rFonts w:cs="Hind Medium"/>
          <w:sz w:val="22"/>
          <w:szCs w:val="22"/>
          <w:u w:val="single"/>
        </w:rPr>
      </w:pPr>
      <w:r w:rsidRPr="00A501CE">
        <w:rPr>
          <w:rFonts w:cs="Hind Medium"/>
          <w:sz w:val="22"/>
          <w:szCs w:val="22"/>
          <w:u w:val="single"/>
        </w:rPr>
        <w:t>BIBLIOTHEEK</w:t>
      </w:r>
    </w:p>
    <w:p w14:paraId="467DDA28" w14:textId="77777777" w:rsidR="0023567D" w:rsidRPr="00A501CE" w:rsidRDefault="0023567D" w:rsidP="00C65DF1">
      <w:pPr>
        <w:pStyle w:val="ZTussentitel"/>
        <w:rPr>
          <w:rFonts w:cs="Hind Medium"/>
          <w:sz w:val="22"/>
          <w:szCs w:val="22"/>
        </w:rPr>
      </w:pPr>
    </w:p>
    <w:p w14:paraId="001B5397" w14:textId="41B17427" w:rsidR="00BE11B3" w:rsidRPr="00A501CE" w:rsidRDefault="00713672" w:rsidP="00C65DF1">
      <w:pPr>
        <w:pStyle w:val="ZTussentitel"/>
        <w:rPr>
          <w:rFonts w:cs="Hind Medium"/>
          <w:sz w:val="22"/>
          <w:szCs w:val="22"/>
        </w:rPr>
      </w:pPr>
      <w:r w:rsidRPr="00A501CE">
        <w:rPr>
          <w:rFonts w:cs="Hind Medium"/>
          <w:sz w:val="22"/>
          <w:szCs w:val="22"/>
        </w:rPr>
        <w:t>Punt 1</w:t>
      </w:r>
      <w:r w:rsidR="0053795B" w:rsidRPr="00A501CE">
        <w:rPr>
          <w:rFonts w:cs="Hind Medium"/>
          <w:sz w:val="22"/>
          <w:szCs w:val="22"/>
        </w:rPr>
        <w:t xml:space="preserve">: </w:t>
      </w:r>
      <w:r w:rsidR="00954845" w:rsidRPr="00A501CE">
        <w:rPr>
          <w:rFonts w:cs="Hind Medium"/>
          <w:sz w:val="22"/>
          <w:szCs w:val="22"/>
        </w:rPr>
        <w:t>terugkoppeling publieksbevraging</w:t>
      </w:r>
    </w:p>
    <w:p w14:paraId="33627257" w14:textId="3549FF58" w:rsidR="00BE11B3" w:rsidRPr="00A501CE" w:rsidRDefault="00BE11B3" w:rsidP="00C65DF1">
      <w:pPr>
        <w:pStyle w:val="ZStandaard"/>
        <w:rPr>
          <w:rFonts w:ascii="Hind Medium" w:hAnsi="Hind Medium" w:cs="Hind Medium"/>
          <w:sz w:val="22"/>
          <w:szCs w:val="22"/>
        </w:rPr>
      </w:pPr>
    </w:p>
    <w:p w14:paraId="72D59D85" w14:textId="24C3FD1A" w:rsidR="006879FE" w:rsidRPr="00A501CE" w:rsidRDefault="00954845" w:rsidP="00C65DF1">
      <w:pPr>
        <w:pStyle w:val="ZStandaard"/>
        <w:rPr>
          <w:rFonts w:ascii="Hind Medium" w:hAnsi="Hind Medium" w:cs="Hind Medium"/>
          <w:sz w:val="22"/>
          <w:szCs w:val="22"/>
        </w:rPr>
      </w:pPr>
      <w:r w:rsidRPr="00A501CE">
        <w:rPr>
          <w:rFonts w:ascii="Hind Medium" w:hAnsi="Hind Medium" w:cs="Hind Medium"/>
          <w:sz w:val="22"/>
          <w:szCs w:val="22"/>
        </w:rPr>
        <w:t>Fran De Pauw geeft meer uitleg</w:t>
      </w:r>
      <w:r w:rsidR="00C65DF1">
        <w:rPr>
          <w:rFonts w:ascii="Hind Medium" w:hAnsi="Hind Medium" w:cs="Hind Medium"/>
          <w:sz w:val="22"/>
          <w:szCs w:val="22"/>
        </w:rPr>
        <w:t>:</w:t>
      </w:r>
    </w:p>
    <w:p w14:paraId="42D5F27A" w14:textId="77777777" w:rsidR="00C65DF1" w:rsidRDefault="00C65DF1" w:rsidP="00C65DF1">
      <w:pPr>
        <w:pStyle w:val="yiv6757294731msolistparagraph"/>
        <w:spacing w:before="0" w:beforeAutospacing="0" w:after="0" w:afterAutospacing="0" w:line="240" w:lineRule="exact"/>
        <w:rPr>
          <w:rFonts w:ascii="Hind Medium" w:hAnsi="Hind Medium" w:cs="Hind Medium"/>
          <w:lang w:eastAsia="en-US"/>
        </w:rPr>
      </w:pPr>
    </w:p>
    <w:p w14:paraId="4705D3C6" w14:textId="0AE9B51E" w:rsidR="00954845" w:rsidRPr="00A501CE" w:rsidRDefault="00954845" w:rsidP="00C65DF1">
      <w:pPr>
        <w:pStyle w:val="yiv6757294731msolistparagraph"/>
        <w:spacing w:before="0" w:beforeAutospacing="0" w:after="0" w:afterAutospacing="0" w:line="240" w:lineRule="exact"/>
        <w:rPr>
          <w:rFonts w:ascii="Hind Medium" w:hAnsi="Hind Medium" w:cs="Hind Medium"/>
          <w:lang w:eastAsia="en-US"/>
        </w:rPr>
      </w:pPr>
      <w:r w:rsidRPr="00A501CE">
        <w:rPr>
          <w:rFonts w:ascii="Hind Medium" w:hAnsi="Hind Medium" w:cs="Hind Medium"/>
          <w:lang w:eastAsia="en-US"/>
        </w:rPr>
        <w:t>De bevraging voor jongeren wordt volgende week pas afgesloten</w:t>
      </w:r>
      <w:r w:rsidR="00356DD9" w:rsidRPr="00A501CE">
        <w:rPr>
          <w:rFonts w:ascii="Hind Medium" w:hAnsi="Hind Medium" w:cs="Hind Medium"/>
          <w:lang w:eastAsia="en-US"/>
        </w:rPr>
        <w:t>, maar voorlopig:</w:t>
      </w:r>
    </w:p>
    <w:p w14:paraId="459A2234"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Meer dan 200 antwoorden ontvangen</w:t>
      </w:r>
    </w:p>
    <w:p w14:paraId="451F0579"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Inzicht in wat de mensen naar de bib brengt (vooral uitlenen boeken uiteraard)</w:t>
      </w:r>
    </w:p>
    <w:p w14:paraId="5221D1F7" w14:textId="7D749CA3"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lastRenderedPageBreak/>
        <w:t>Inzicht in wat er voor mensen soms fout</w:t>
      </w:r>
      <w:r w:rsidR="00356DD9" w:rsidRPr="00A501CE">
        <w:rPr>
          <w:rFonts w:ascii="Hind Medium" w:eastAsia="Times New Roman" w:hAnsi="Hind Medium" w:cs="Hind Medium"/>
        </w:rPr>
        <w:t xml:space="preserve"> </w:t>
      </w:r>
      <w:r w:rsidRPr="00A501CE">
        <w:rPr>
          <w:rFonts w:ascii="Hind Medium" w:eastAsia="Times New Roman" w:hAnsi="Hind Medium" w:cs="Hind Medium"/>
        </w:rPr>
        <w:t>loopt bij de zelfuitleenbalie</w:t>
      </w:r>
    </w:p>
    <w:p w14:paraId="7680D6DB"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Tevredenheid over openingsuren: grootste deel geeft aan dat ze tevreden of heel tevreden zijn hierover (83.3 %)</w:t>
      </w:r>
    </w:p>
    <w:p w14:paraId="47BF7F80"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Inzicht in het gebruik van het leescafé</w:t>
      </w:r>
    </w:p>
    <w:p w14:paraId="188B39BA"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Wat kunnen we meenemen naar het kasteel? Wat mis je in de bib nu?</w:t>
      </w:r>
    </w:p>
    <w:p w14:paraId="30326173" w14:textId="77777777" w:rsidR="00954845" w:rsidRPr="00A501CE" w:rsidRDefault="00954845" w:rsidP="00C65DF1">
      <w:pPr>
        <w:pStyle w:val="yiv6757294731msolistparagraph"/>
        <w:numPr>
          <w:ilvl w:val="0"/>
          <w:numId w:val="10"/>
        </w:numPr>
        <w:spacing w:before="0" w:beforeAutospacing="0" w:after="0" w:afterAutospacing="0" w:line="240" w:lineRule="exact"/>
        <w:rPr>
          <w:rFonts w:ascii="Hind Medium" w:eastAsia="Times New Roman" w:hAnsi="Hind Medium" w:cs="Hind Medium"/>
        </w:rPr>
      </w:pPr>
      <w:r w:rsidRPr="00A501CE">
        <w:rPr>
          <w:rFonts w:ascii="Hind Medium" w:eastAsia="Times New Roman" w:hAnsi="Hind Medium" w:cs="Hind Medium"/>
        </w:rPr>
        <w:t>Veel mensen gaven zich op om nog verder bevraagd te worden (bijna de helft) dus hier kunnen we zeker nog mee verder</w:t>
      </w:r>
    </w:p>
    <w:p w14:paraId="3FBFB44D" w14:textId="20C0D6C6" w:rsidR="00356DD9" w:rsidRPr="00A501CE" w:rsidRDefault="00356DD9" w:rsidP="00C65DF1">
      <w:pPr>
        <w:spacing w:after="0" w:line="240" w:lineRule="exact"/>
        <w:contextualSpacing/>
        <w:rPr>
          <w:rFonts w:ascii="Hind Medium" w:eastAsia="Times New Roman" w:hAnsi="Hind Medium" w:cs="Hind Medium"/>
        </w:rPr>
      </w:pPr>
      <w:r w:rsidRPr="00A501CE">
        <w:rPr>
          <w:rFonts w:ascii="Hind Medium" w:eastAsia="Times New Roman" w:hAnsi="Hind Medium" w:cs="Hind Medium"/>
        </w:rPr>
        <w:t>Locatie zeer ok, toegankelijk, signalisatie. Opmerking Maarten naar toegankelijkheid verdiepen toe. Eerste verdiep ook fictie voor ouders, kunnen daar ook kinderen in de gaten houden.</w:t>
      </w:r>
    </w:p>
    <w:p w14:paraId="7CA7C9DA" w14:textId="77777777" w:rsidR="00356DD9" w:rsidRPr="00A501CE" w:rsidRDefault="00356DD9" w:rsidP="00C65DF1">
      <w:pPr>
        <w:spacing w:after="0" w:line="240" w:lineRule="exact"/>
        <w:rPr>
          <w:rFonts w:ascii="Hind Medium" w:eastAsia="Times New Roman" w:hAnsi="Hind Medium" w:cs="Hind Medium"/>
        </w:rPr>
      </w:pPr>
    </w:p>
    <w:p w14:paraId="3874B42E" w14:textId="049253DC" w:rsidR="00356DD9" w:rsidRPr="00A501CE" w:rsidRDefault="00356DD9" w:rsidP="00C65DF1">
      <w:pPr>
        <w:spacing w:after="0" w:line="240" w:lineRule="exact"/>
        <w:rPr>
          <w:rFonts w:ascii="Hind Medium" w:eastAsia="Times New Roman" w:hAnsi="Hind Medium" w:cs="Hind Medium"/>
        </w:rPr>
      </w:pPr>
      <w:r w:rsidRPr="00A501CE">
        <w:rPr>
          <w:rFonts w:ascii="Hind Medium" w:eastAsia="Times New Roman" w:hAnsi="Hind Medium" w:cs="Hind Medium"/>
        </w:rPr>
        <w:t xml:space="preserve">Kasteel: er is een lift, maar minder evidente toegang. Hoofdingang blijft, rolstoelingang langs achter, kan je zelf open doen. </w:t>
      </w:r>
    </w:p>
    <w:p w14:paraId="70312A1D" w14:textId="77777777" w:rsidR="00356DD9" w:rsidRPr="00A501CE" w:rsidRDefault="00356DD9" w:rsidP="00C65DF1">
      <w:pPr>
        <w:spacing w:after="0" w:line="240" w:lineRule="exact"/>
        <w:rPr>
          <w:rFonts w:ascii="Hind Medium" w:eastAsia="Times New Roman" w:hAnsi="Hind Medium" w:cs="Hind Medium"/>
        </w:rPr>
      </w:pPr>
      <w:r w:rsidRPr="00A501CE">
        <w:rPr>
          <w:rFonts w:ascii="Hind Medium" w:eastAsia="Times New Roman" w:hAnsi="Hind Medium" w:cs="Hind Medium"/>
        </w:rPr>
        <w:t>Moeilijke punten voor erfgoed, bvb fietsenrek. Het is beschermd, dus niet evident. Veel mensen parkeren fietsen aan de gevel. Buke: parking heel goed ervaren, aan kasteel minder evident.</w:t>
      </w:r>
    </w:p>
    <w:p w14:paraId="6392ADB3" w14:textId="77777777" w:rsidR="00356DD9" w:rsidRPr="00A501CE" w:rsidRDefault="00356DD9" w:rsidP="00C65DF1">
      <w:pPr>
        <w:spacing w:after="0" w:line="240" w:lineRule="exact"/>
        <w:rPr>
          <w:rFonts w:ascii="Hind Medium" w:eastAsia="Times New Roman" w:hAnsi="Hind Medium" w:cs="Hind Medium"/>
        </w:rPr>
      </w:pPr>
      <w:r w:rsidRPr="00A501CE">
        <w:rPr>
          <w:rFonts w:ascii="Hind Medium" w:eastAsia="Times New Roman" w:hAnsi="Hind Medium" w:cs="Hind Medium"/>
        </w:rPr>
        <w:t xml:space="preserve">Gezelschapsspelen eerder niet uitlenen, maar ter plaatse houden. </w:t>
      </w:r>
    </w:p>
    <w:p w14:paraId="29299FD6" w14:textId="0D1EA929" w:rsidR="00356DD9" w:rsidRPr="00A501CE" w:rsidRDefault="00356DD9" w:rsidP="00C65DF1">
      <w:pPr>
        <w:spacing w:after="0" w:line="240" w:lineRule="exact"/>
        <w:rPr>
          <w:rFonts w:ascii="Hind Medium" w:eastAsia="Times New Roman" w:hAnsi="Hind Medium" w:cs="Hind Medium"/>
        </w:rPr>
      </w:pPr>
      <w:r w:rsidRPr="00A501CE">
        <w:rPr>
          <w:rFonts w:ascii="Hind Medium" w:eastAsia="Times New Roman" w:hAnsi="Hind Medium" w:cs="Hind Medium"/>
        </w:rPr>
        <w:t xml:space="preserve">Boekstart opstarten, wordt gepland voor jonge kinderen ism Kind &amp; Gezin. </w:t>
      </w:r>
    </w:p>
    <w:p w14:paraId="3CE58D9D" w14:textId="77777777" w:rsidR="00356DD9" w:rsidRPr="00A501CE" w:rsidRDefault="00356DD9" w:rsidP="00C65DF1">
      <w:pPr>
        <w:spacing w:after="0" w:line="240" w:lineRule="exact"/>
        <w:rPr>
          <w:rFonts w:ascii="Hind Medium" w:eastAsia="Times New Roman" w:hAnsi="Hind Medium" w:cs="Hind Medium"/>
        </w:rPr>
      </w:pPr>
      <w:r w:rsidRPr="00A501CE">
        <w:rPr>
          <w:rFonts w:ascii="Hind Medium" w:eastAsia="Times New Roman" w:hAnsi="Hind Medium" w:cs="Hind Medium"/>
        </w:rPr>
        <w:t>Toegankelijkheid: blijft belangrijk voor de raad. Bvb: dinsdag tijdens markt waren de fietsrekken vol. Lieselotte: er wordt samengezeten met erfgoed en architecten. Maarten: asfaltstrook naar ingang mogelijk? Wordt nagevraagd.</w:t>
      </w:r>
    </w:p>
    <w:p w14:paraId="5F9E8F1E" w14:textId="77777777" w:rsidR="00BE11B3" w:rsidRPr="00A501CE" w:rsidRDefault="00BE11B3" w:rsidP="00C65DF1">
      <w:pPr>
        <w:pStyle w:val="ZStandaard"/>
        <w:rPr>
          <w:rFonts w:ascii="Hind Medium" w:hAnsi="Hind Medium" w:cs="Hind Medium"/>
          <w:sz w:val="22"/>
          <w:szCs w:val="22"/>
        </w:rPr>
      </w:pPr>
    </w:p>
    <w:p w14:paraId="60E55B19" w14:textId="342293BF" w:rsidR="00713672" w:rsidRPr="00A501CE" w:rsidRDefault="00713672" w:rsidP="00C65DF1">
      <w:pPr>
        <w:pStyle w:val="ZTussentitel"/>
        <w:rPr>
          <w:rFonts w:cs="Hind Medium"/>
          <w:sz w:val="22"/>
          <w:szCs w:val="22"/>
        </w:rPr>
      </w:pPr>
      <w:r w:rsidRPr="00A501CE">
        <w:rPr>
          <w:rFonts w:cs="Hind Medium"/>
          <w:sz w:val="22"/>
          <w:szCs w:val="22"/>
        </w:rPr>
        <w:t>Punt 2</w:t>
      </w:r>
      <w:r w:rsidR="006879FE" w:rsidRPr="00A501CE">
        <w:rPr>
          <w:rFonts w:cs="Hind Medium"/>
          <w:sz w:val="22"/>
          <w:szCs w:val="22"/>
        </w:rPr>
        <w:t xml:space="preserve">: </w:t>
      </w:r>
      <w:r w:rsidR="00F1798F" w:rsidRPr="00A501CE">
        <w:rPr>
          <w:rFonts w:cs="Hind Medium"/>
          <w:sz w:val="22"/>
          <w:szCs w:val="22"/>
        </w:rPr>
        <w:t>Activiteiten voorjaar</w:t>
      </w:r>
    </w:p>
    <w:p w14:paraId="2D8AD271" w14:textId="41B7FA8A" w:rsidR="00F1798F" w:rsidRPr="00A501CE" w:rsidRDefault="00F1798F" w:rsidP="00C65DF1">
      <w:pPr>
        <w:pStyle w:val="ZTussentitel"/>
        <w:rPr>
          <w:rFonts w:cs="Hind Medium"/>
          <w:sz w:val="22"/>
          <w:szCs w:val="22"/>
        </w:rPr>
      </w:pPr>
    </w:p>
    <w:p w14:paraId="6F8DAF12" w14:textId="5C1D44DD" w:rsidR="0023567D" w:rsidRPr="00A501CE" w:rsidRDefault="00F1798F" w:rsidP="00C65DF1">
      <w:pPr>
        <w:pStyle w:val="Lijstalinea"/>
        <w:numPr>
          <w:ilvl w:val="0"/>
          <w:numId w:val="12"/>
        </w:numPr>
        <w:spacing w:line="240" w:lineRule="exact"/>
        <w:rPr>
          <w:rFonts w:ascii="Hind Medium" w:eastAsia="Times New Roman" w:hAnsi="Hind Medium" w:cs="Hind Medium"/>
        </w:rPr>
      </w:pPr>
      <w:r w:rsidRPr="00A501CE">
        <w:rPr>
          <w:rFonts w:ascii="Hind Medium" w:hAnsi="Hind Medium" w:cs="Hind Medium"/>
        </w:rPr>
        <w:t>poëzieweek + project weesgedichten: via</w:t>
      </w:r>
      <w:r w:rsidRPr="00A501CE">
        <w:rPr>
          <w:rFonts w:ascii="Hind Medium" w:eastAsia="Times New Roman" w:hAnsi="Hind Medium" w:cs="Hind Medium"/>
        </w:rPr>
        <w:t xml:space="preserve"> route 42, 49 inzendingen.Nog stemmen publieksfavoriet van de 6 favorieten. Winnaar wordt route 42 dichter, publieksprijs is 2</w:t>
      </w:r>
      <w:r w:rsidRPr="00A501CE">
        <w:rPr>
          <w:rFonts w:ascii="Hind Medium" w:eastAsia="Times New Roman" w:hAnsi="Hind Medium" w:cs="Hind Medium"/>
          <w:vertAlign w:val="superscript"/>
        </w:rPr>
        <w:t>e</w:t>
      </w:r>
      <w:r w:rsidRPr="00A501CE">
        <w:rPr>
          <w:rFonts w:ascii="Hind Medium" w:eastAsia="Times New Roman" w:hAnsi="Hind Medium" w:cs="Hind Medium"/>
        </w:rPr>
        <w:t xml:space="preserve"> prijs.</w:t>
      </w:r>
      <w:r w:rsidR="0023567D" w:rsidRPr="00A501CE">
        <w:rPr>
          <w:rFonts w:ascii="Hind Medium" w:eastAsia="Times New Roman" w:hAnsi="Hind Medium" w:cs="Hind Medium"/>
        </w:rPr>
        <w:t xml:space="preserve"> Utopia Aalst: weesgedicht project. Vanaf 15/12 kunnen ze gedichten adopteren om op raam te plaatsen. Zoeken nog vrijwilligers. Kaartje/route aanmaken.</w:t>
      </w:r>
    </w:p>
    <w:p w14:paraId="187159A5" w14:textId="77777777" w:rsidR="00F1798F" w:rsidRPr="00A501CE" w:rsidRDefault="00F1798F" w:rsidP="00C65DF1">
      <w:pPr>
        <w:pStyle w:val="Lijstalinea"/>
        <w:numPr>
          <w:ilvl w:val="0"/>
          <w:numId w:val="12"/>
        </w:numPr>
        <w:spacing w:line="240" w:lineRule="exact"/>
        <w:rPr>
          <w:rFonts w:ascii="Hind Medium" w:hAnsi="Hind Medium" w:cs="Hind Medium"/>
        </w:rPr>
      </w:pPr>
      <w:r w:rsidRPr="00A501CE">
        <w:rPr>
          <w:rFonts w:ascii="Hind Medium" w:hAnsi="Hind Medium" w:cs="Hind Medium"/>
        </w:rPr>
        <w:t>boekenverkoop (21/1)</w:t>
      </w:r>
    </w:p>
    <w:p w14:paraId="76A2519C" w14:textId="77777777" w:rsidR="00F1798F" w:rsidRPr="00A501CE" w:rsidRDefault="00F1798F" w:rsidP="00C65DF1">
      <w:pPr>
        <w:pStyle w:val="Lijstalinea"/>
        <w:numPr>
          <w:ilvl w:val="0"/>
          <w:numId w:val="12"/>
        </w:numPr>
        <w:spacing w:line="240" w:lineRule="exact"/>
        <w:rPr>
          <w:rFonts w:ascii="Hind Medium" w:hAnsi="Hind Medium" w:cs="Hind Medium"/>
        </w:rPr>
      </w:pPr>
      <w:r w:rsidRPr="00A501CE">
        <w:rPr>
          <w:rFonts w:ascii="Hind Medium" w:hAnsi="Hind Medium" w:cs="Hind Medium"/>
        </w:rPr>
        <w:t>digitale cafés ism Avansa (afwisselend met het LDC)</w:t>
      </w:r>
    </w:p>
    <w:p w14:paraId="229E6EFC" w14:textId="77777777" w:rsidR="00F1798F" w:rsidRPr="00A501CE" w:rsidRDefault="00F1798F" w:rsidP="00C65DF1">
      <w:pPr>
        <w:pStyle w:val="Lijstalinea"/>
        <w:numPr>
          <w:ilvl w:val="0"/>
          <w:numId w:val="12"/>
        </w:numPr>
        <w:spacing w:line="240" w:lineRule="exact"/>
        <w:rPr>
          <w:rFonts w:ascii="Hind Medium" w:eastAsia="Times New Roman" w:hAnsi="Hind Medium" w:cs="Hind Medium"/>
        </w:rPr>
      </w:pPr>
      <w:r w:rsidRPr="00A501CE">
        <w:rPr>
          <w:rFonts w:ascii="Hind Medium" w:hAnsi="Hind Medium" w:cs="Hind Medium"/>
        </w:rPr>
        <w:t xml:space="preserve">jeugdboekenmaand: </w:t>
      </w:r>
      <w:r w:rsidRPr="00A501CE">
        <w:rPr>
          <w:rFonts w:ascii="Hind Medium" w:eastAsia="Times New Roman" w:hAnsi="Hind Medium" w:cs="Hind Medium"/>
        </w:rPr>
        <w:t>inzetten op boekjes zelf om te verspreiden</w:t>
      </w:r>
    </w:p>
    <w:p w14:paraId="1ABB28C5" w14:textId="77777777" w:rsidR="00F1798F" w:rsidRPr="00A501CE" w:rsidRDefault="00F1798F" w:rsidP="00C65DF1">
      <w:pPr>
        <w:pStyle w:val="Lijstalinea"/>
        <w:numPr>
          <w:ilvl w:val="0"/>
          <w:numId w:val="12"/>
        </w:numPr>
        <w:spacing w:line="240" w:lineRule="exact"/>
        <w:rPr>
          <w:rFonts w:ascii="Hind Medium" w:hAnsi="Hind Medium" w:cs="Hind Medium"/>
        </w:rPr>
      </w:pPr>
      <w:r w:rsidRPr="00A501CE">
        <w:rPr>
          <w:rFonts w:ascii="Hind Medium" w:hAnsi="Hind Medium" w:cs="Hind Medium"/>
        </w:rPr>
        <w:t>auteurslezingen</w:t>
      </w:r>
    </w:p>
    <w:p w14:paraId="60689C77" w14:textId="5E91BDB6" w:rsidR="00F1798F" w:rsidRPr="00A501CE" w:rsidRDefault="00F1798F" w:rsidP="00C65DF1">
      <w:pPr>
        <w:pStyle w:val="Lijstalinea"/>
        <w:numPr>
          <w:ilvl w:val="0"/>
          <w:numId w:val="12"/>
        </w:numPr>
        <w:spacing w:line="240" w:lineRule="exact"/>
        <w:rPr>
          <w:rFonts w:ascii="Hind Medium" w:hAnsi="Hind Medium" w:cs="Hind Medium"/>
        </w:rPr>
      </w:pPr>
      <w:r w:rsidRPr="00A501CE">
        <w:rPr>
          <w:rFonts w:ascii="Hind Medium" w:hAnsi="Hind Medium" w:cs="Hind Medium"/>
        </w:rPr>
        <w:t>erfgoeddag ism het Centrum voor Streekgeschiedenis (de bibliotheek voorziet voorlezers voor Beestige verhalen)</w:t>
      </w:r>
    </w:p>
    <w:p w14:paraId="7B3E3CAB" w14:textId="77777777" w:rsidR="0023567D" w:rsidRPr="00A501CE" w:rsidRDefault="0023567D" w:rsidP="00C65DF1">
      <w:pPr>
        <w:pStyle w:val="ZTussentitel"/>
        <w:rPr>
          <w:rFonts w:cs="Hind Medium"/>
          <w:sz w:val="22"/>
          <w:szCs w:val="22"/>
        </w:rPr>
      </w:pPr>
    </w:p>
    <w:p w14:paraId="4A135088" w14:textId="69E7C35A" w:rsidR="00F1798F" w:rsidRPr="00A501CE" w:rsidRDefault="00F1798F" w:rsidP="00C65DF1">
      <w:pPr>
        <w:pStyle w:val="ZTussentitel"/>
        <w:rPr>
          <w:rFonts w:cs="Hind Medium"/>
          <w:sz w:val="22"/>
          <w:szCs w:val="22"/>
        </w:rPr>
      </w:pPr>
      <w:r w:rsidRPr="00A501CE">
        <w:rPr>
          <w:rFonts w:cs="Hind Medium"/>
          <w:sz w:val="22"/>
          <w:szCs w:val="22"/>
        </w:rPr>
        <w:t>Punt 3: Update werken kasteel</w:t>
      </w:r>
    </w:p>
    <w:p w14:paraId="602CB613" w14:textId="2E51EFC3" w:rsidR="00F1798F" w:rsidRPr="00A501CE" w:rsidRDefault="00F1798F" w:rsidP="00C65DF1">
      <w:pPr>
        <w:pStyle w:val="ZTussentitel"/>
        <w:rPr>
          <w:rFonts w:cs="Hind Medium"/>
          <w:sz w:val="22"/>
          <w:szCs w:val="22"/>
        </w:rPr>
      </w:pPr>
    </w:p>
    <w:p w14:paraId="1CF92194"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Stand van zaken werken kasteel van Egmont</w:t>
      </w:r>
    </w:p>
    <w:p w14:paraId="1C89F0FA"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Brandweer &gt; advies gevraagd en plannen goedgekeurd</w:t>
      </w:r>
    </w:p>
    <w:p w14:paraId="72EE61DC"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Nieuwe branddeuren voorzien</w:t>
      </w:r>
    </w:p>
    <w:p w14:paraId="3E2D3A38"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Plan vluchtwegen</w:t>
      </w:r>
    </w:p>
    <w:p w14:paraId="681F5593"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Nieuwe vluchtweg voor rolstoelgebruikers via pad naast bibliotheek (achteraan oude leescafé)</w:t>
      </w:r>
    </w:p>
    <w:p w14:paraId="1522E370"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Dakwerken</w:t>
      </w:r>
    </w:p>
    <w:p w14:paraId="767BFCE7"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 xml:space="preserve">Dakwerken: zuidelijk gedeelte: leien afgehaald en proeven voor opstelling isolatie gemaakt </w:t>
      </w:r>
    </w:p>
    <w:p w14:paraId="0DA2131F"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In kaart brengen kepers, olmen beplanking en metselwerk dat kapot is en vervangen moeten worden &gt; wordt nu gedemonteerd en herstellingswerken volgen</w:t>
      </w:r>
    </w:p>
    <w:p w14:paraId="1DC440A4"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Gevelwerken</w:t>
      </w:r>
    </w:p>
    <w:p w14:paraId="0CF085C9"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Stalen op verschillende stukken gevel voor reiniging (andere steen/metselwerk en van andere perioden)</w:t>
      </w:r>
    </w:p>
    <w:p w14:paraId="024917F6"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 xml:space="preserve">Reinigingswerken in uitvoering </w:t>
      </w:r>
    </w:p>
    <w:p w14:paraId="4928E4B9"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 xml:space="preserve">Hierna worden scheurmeters geplaatst </w:t>
      </w:r>
    </w:p>
    <w:p w14:paraId="40DB7B6E"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 xml:space="preserve">Archeologie </w:t>
      </w:r>
    </w:p>
    <w:p w14:paraId="3F1AFCDC"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Werken in kelder (crypte) even on hold tot het archeologisch onderzoek kan uitgevoerd worden</w:t>
      </w:r>
    </w:p>
    <w:p w14:paraId="09634BDB"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Plan van aanpak opgesplitst: apart dossier voor buitenwerken (aan muur)</w:t>
      </w:r>
    </w:p>
    <w:p w14:paraId="4161D26C"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lastRenderedPageBreak/>
        <w:t>Vloeren</w:t>
      </w:r>
    </w:p>
    <w:p w14:paraId="60D2461C"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De laminaatvloeren in de aanbouw reageren sterk op de veranderde vochtigheidsgraad en kamertemperatuur, er werd onderzoek gevoerd door een parketspecialist (vloeren zijn te ‘gespannen’ gelegd waardoor er nu bij meer koude en vocht teveel spanning op komt en de vloeren krom komen te staan)</w:t>
      </w:r>
    </w:p>
    <w:p w14:paraId="7DD887F2"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Voorstel om de vloeren in de nieuwbouw te vervangen door gietvloer</w:t>
      </w:r>
    </w:p>
    <w:p w14:paraId="76E43EB4"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Andere vloer worden zo snel mogelijk aangepakt om verdere schade te vermijden</w:t>
      </w:r>
    </w:p>
    <w:p w14:paraId="2D467FE5"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Opstart aanpak vloer in Napoleontische kamer</w:t>
      </w:r>
    </w:p>
    <w:p w14:paraId="04A53B74"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Licht</w:t>
      </w:r>
    </w:p>
    <w:p w14:paraId="51E67AA6"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Lichtstudie door REXEL</w:t>
      </w:r>
    </w:p>
    <w:p w14:paraId="11FC2446"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Beslissingsfase voor nieuwe armaturen voor led verlichting in het volledige kasteel. Enkele armaturen worden behouden en aangepast (bv. lusters in de gang en in de ridderzaal)</w:t>
      </w:r>
    </w:p>
    <w:p w14:paraId="11084F79" w14:textId="77777777" w:rsidR="00F1798F" w:rsidRPr="00A501CE" w:rsidRDefault="00F1798F" w:rsidP="00C65DF1">
      <w:pPr>
        <w:spacing w:after="0" w:line="240" w:lineRule="exact"/>
        <w:rPr>
          <w:rFonts w:ascii="Hind Medium" w:hAnsi="Hind Medium" w:cs="Hind Medium"/>
        </w:rPr>
      </w:pPr>
      <w:r w:rsidRPr="00A501CE">
        <w:rPr>
          <w:rFonts w:ascii="Hind Medium" w:hAnsi="Hind Medium" w:cs="Hind Medium"/>
        </w:rPr>
        <w:t>Technieken</w:t>
      </w:r>
    </w:p>
    <w:p w14:paraId="06DD97B9"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Elektriciteit, telefoon- en data-aansluitingen &gt; rondgang gebeurd met de aannemer voor de noden &gt; plan wordt nu opgemaakt en werken worden zo snel mogelijk opgestart</w:t>
      </w:r>
    </w:p>
    <w:p w14:paraId="7E12419C" w14:textId="77777777" w:rsidR="00F1798F" w:rsidRPr="00A501CE" w:rsidRDefault="00F1798F" w:rsidP="00C65DF1">
      <w:pPr>
        <w:pStyle w:val="Lijstalinea"/>
        <w:numPr>
          <w:ilvl w:val="0"/>
          <w:numId w:val="13"/>
        </w:numPr>
        <w:spacing w:line="240" w:lineRule="exact"/>
        <w:contextualSpacing/>
        <w:rPr>
          <w:rFonts w:ascii="Hind Medium" w:eastAsia="Times New Roman" w:hAnsi="Hind Medium" w:cs="Hind Medium"/>
        </w:rPr>
      </w:pPr>
      <w:r w:rsidRPr="00A501CE">
        <w:rPr>
          <w:rFonts w:ascii="Hind Medium" w:eastAsia="Times New Roman" w:hAnsi="Hind Medium" w:cs="Hind Medium"/>
        </w:rPr>
        <w:t>Verfwerk &gt; op aanvraag van Onroerend Erfgoed wordt een kleurstudie gemaakt in de ruimtes van het oude kasteel om verfwerken hier op af te stemmen (offerte werd geleverd, uitvoering zo snel mogelijk)</w:t>
      </w:r>
    </w:p>
    <w:p w14:paraId="1867E528" w14:textId="64CEF6C9" w:rsidR="00F1798F" w:rsidRPr="00A501CE" w:rsidRDefault="00F1798F" w:rsidP="00C65DF1">
      <w:pPr>
        <w:pStyle w:val="ZTussentitel"/>
        <w:rPr>
          <w:rFonts w:cs="Hind Medium"/>
          <w:sz w:val="22"/>
          <w:szCs w:val="22"/>
        </w:rPr>
      </w:pPr>
    </w:p>
    <w:p w14:paraId="72DE7341" w14:textId="297A8981" w:rsidR="00F1798F" w:rsidRPr="00A501CE" w:rsidRDefault="00F1798F" w:rsidP="00C65DF1">
      <w:pPr>
        <w:pStyle w:val="ZTussentitel"/>
        <w:rPr>
          <w:rFonts w:cs="Hind Medium"/>
          <w:sz w:val="22"/>
          <w:szCs w:val="22"/>
        </w:rPr>
      </w:pPr>
      <w:r w:rsidRPr="00A501CE">
        <w:rPr>
          <w:rFonts w:cs="Hind Medium"/>
          <w:sz w:val="22"/>
          <w:szCs w:val="22"/>
        </w:rPr>
        <w:t>Vraag naar de timing: Lieselotte deelt mee dat alles op schema zit wat de werken betreft.</w:t>
      </w:r>
    </w:p>
    <w:p w14:paraId="08E9F040" w14:textId="5CF9DC53" w:rsidR="00F1798F" w:rsidRPr="00A501CE" w:rsidRDefault="00F1798F" w:rsidP="00C65DF1">
      <w:pPr>
        <w:pStyle w:val="ZTussentitel"/>
        <w:rPr>
          <w:rFonts w:cs="Hind Medium"/>
          <w:sz w:val="22"/>
          <w:szCs w:val="22"/>
        </w:rPr>
      </w:pPr>
    </w:p>
    <w:p w14:paraId="78863A69" w14:textId="023CBD36" w:rsidR="00F1798F" w:rsidRPr="00A501CE" w:rsidRDefault="00F1798F" w:rsidP="00C65DF1">
      <w:pPr>
        <w:pStyle w:val="ZTussentitel"/>
        <w:rPr>
          <w:rFonts w:cs="Hind Medium"/>
          <w:sz w:val="22"/>
          <w:szCs w:val="22"/>
        </w:rPr>
      </w:pPr>
      <w:r w:rsidRPr="00A501CE">
        <w:rPr>
          <w:rFonts w:cs="Hind Medium"/>
          <w:sz w:val="22"/>
          <w:szCs w:val="22"/>
        </w:rPr>
        <w:t>Punt 4: Boekstart</w:t>
      </w:r>
    </w:p>
    <w:p w14:paraId="4FCA32E7" w14:textId="77777777" w:rsidR="00C65DF1" w:rsidRDefault="00C65DF1" w:rsidP="00C65DF1">
      <w:pPr>
        <w:pStyle w:val="yiv6757294731msolistparagraph"/>
        <w:spacing w:before="0" w:beforeAutospacing="0" w:after="0" w:afterAutospacing="0" w:line="240" w:lineRule="exact"/>
        <w:rPr>
          <w:rFonts w:ascii="Hind Medium" w:hAnsi="Hind Medium" w:cs="Hind Medium"/>
          <w:lang w:eastAsia="en-US"/>
        </w:rPr>
      </w:pPr>
    </w:p>
    <w:p w14:paraId="6811259B" w14:textId="71471A55" w:rsidR="00F1798F" w:rsidRPr="00A501CE" w:rsidRDefault="00F1798F" w:rsidP="00C65DF1">
      <w:pPr>
        <w:pStyle w:val="yiv6757294731msolistparagraph"/>
        <w:spacing w:before="0" w:beforeAutospacing="0" w:after="0" w:afterAutospacing="0" w:line="240" w:lineRule="exact"/>
        <w:contextualSpacing/>
        <w:rPr>
          <w:rFonts w:ascii="Hind Medium" w:hAnsi="Hind Medium" w:cs="Hind Medium"/>
          <w:lang w:eastAsia="en-US"/>
        </w:rPr>
      </w:pPr>
      <w:r w:rsidRPr="00A501CE">
        <w:rPr>
          <w:rFonts w:ascii="Hind Medium" w:hAnsi="Hind Medium" w:cs="Hind Medium"/>
          <w:lang w:eastAsia="en-US"/>
        </w:rPr>
        <w:t xml:space="preserve">Een project dat we graag zouden uitrollen. We hebben nu een collectie boekjes aangekocht voor deze leeftijd. We werken ook samen met Kind en Gezin om jonge ouders en kinderen naar de bib te lokken. </w:t>
      </w:r>
    </w:p>
    <w:p w14:paraId="429DA201" w14:textId="77777777" w:rsidR="00C65DF1" w:rsidRDefault="00C65DF1" w:rsidP="00C65DF1">
      <w:pPr>
        <w:pStyle w:val="yiv6757294731msolistparagraph"/>
        <w:spacing w:before="0" w:beforeAutospacing="0" w:after="0" w:afterAutospacing="0" w:line="240" w:lineRule="exact"/>
        <w:contextualSpacing/>
        <w:rPr>
          <w:rFonts w:ascii="Hind Medium" w:hAnsi="Hind Medium" w:cs="Hind Medium"/>
          <w:lang w:eastAsia="en-US"/>
        </w:rPr>
      </w:pPr>
    </w:p>
    <w:p w14:paraId="74DC9674" w14:textId="126187A6" w:rsidR="00F1798F" w:rsidRPr="00A501CE" w:rsidRDefault="00F1798F" w:rsidP="00C65DF1">
      <w:pPr>
        <w:pStyle w:val="yiv6757294731msolistparagraph"/>
        <w:spacing w:before="0" w:beforeAutospacing="0" w:after="0" w:afterAutospacing="0" w:line="240" w:lineRule="exact"/>
        <w:contextualSpacing/>
        <w:rPr>
          <w:rFonts w:ascii="Hind Medium" w:hAnsi="Hind Medium" w:cs="Hind Medium"/>
          <w:lang w:eastAsia="en-US"/>
        </w:rPr>
      </w:pPr>
      <w:r w:rsidRPr="00A501CE">
        <w:rPr>
          <w:rFonts w:ascii="Hind Medium" w:hAnsi="Hind Medium" w:cs="Hind Medium"/>
          <w:lang w:eastAsia="en-US"/>
        </w:rPr>
        <w:t>De volgende stap is om aan het college te vragen of zij willen meestappen in het Boekstart verhaal. Dat houdt in dat de ouders via het consultatiebureau van Kind en Gezin of via de bibliotheek op twee momenten vóór de peuter naar school gaat een boekenpakket en informatie over voorlezen en de bibliotheek krijgt. Zo ontdekken ze heel vroeg boekjes voor de baby én het aanbod in de bibliotheek.</w:t>
      </w:r>
    </w:p>
    <w:p w14:paraId="3B0A3A0B" w14:textId="77777777" w:rsidR="00C65DF1" w:rsidRDefault="00C65DF1" w:rsidP="00C65DF1">
      <w:pPr>
        <w:pStyle w:val="ZTussentitel"/>
        <w:rPr>
          <w:rFonts w:cs="Hind Medium"/>
          <w:sz w:val="22"/>
          <w:szCs w:val="22"/>
        </w:rPr>
      </w:pPr>
    </w:p>
    <w:p w14:paraId="512DA916" w14:textId="0DD18C90" w:rsidR="00F1798F" w:rsidRPr="00A501CE" w:rsidRDefault="0023567D" w:rsidP="00C65DF1">
      <w:pPr>
        <w:pStyle w:val="ZTussentitel"/>
        <w:rPr>
          <w:rFonts w:cs="Hind Medium"/>
          <w:sz w:val="22"/>
          <w:szCs w:val="22"/>
        </w:rPr>
      </w:pPr>
      <w:r w:rsidRPr="00A501CE">
        <w:rPr>
          <w:rFonts w:cs="Hind Medium"/>
          <w:sz w:val="22"/>
          <w:szCs w:val="22"/>
        </w:rPr>
        <w:t>Punt 5: Uitpas</w:t>
      </w:r>
    </w:p>
    <w:p w14:paraId="1C9162A2" w14:textId="10819F1F" w:rsidR="0023567D" w:rsidRPr="00A501CE" w:rsidRDefault="0023567D" w:rsidP="00C65DF1">
      <w:pPr>
        <w:pStyle w:val="ZTussentitel"/>
        <w:rPr>
          <w:rFonts w:cs="Hind Medium"/>
          <w:sz w:val="22"/>
          <w:szCs w:val="22"/>
        </w:rPr>
      </w:pPr>
    </w:p>
    <w:p w14:paraId="35D7198F" w14:textId="77777777" w:rsidR="0023567D" w:rsidRPr="00A501CE" w:rsidRDefault="0023567D" w:rsidP="00C65DF1">
      <w:pPr>
        <w:spacing w:after="0" w:line="240" w:lineRule="exact"/>
        <w:rPr>
          <w:rFonts w:ascii="Hind Medium" w:eastAsia="Times New Roman" w:hAnsi="Hind Medium" w:cs="Hind Medium"/>
        </w:rPr>
      </w:pPr>
      <w:r w:rsidRPr="00A501CE">
        <w:rPr>
          <w:rFonts w:ascii="Hind Medium" w:eastAsia="Times New Roman" w:hAnsi="Hind Medium" w:cs="Hind Medium"/>
        </w:rPr>
        <w:t xml:space="preserve">Vrijetijdspas, punten sparen als je aan een vrijetijdsactiviteit deelneemt. Voordeel bij bvb het CC. Is een regionaal verhaal, regio Vlaamse Ardennen. Is ook een kansenpas, 80% korting op toegangsticket. Voorgesteld op route 42, sommige gemeenten stappen niet in. Vervangt de Mia-pas, maar voordelen zijn nog groter. </w:t>
      </w:r>
    </w:p>
    <w:p w14:paraId="66DBA934" w14:textId="77777777" w:rsidR="00C65DF1" w:rsidRDefault="00C65DF1" w:rsidP="00C65DF1">
      <w:pPr>
        <w:spacing w:after="0" w:line="240" w:lineRule="exact"/>
        <w:rPr>
          <w:rFonts w:ascii="Hind Medium" w:eastAsia="Times New Roman" w:hAnsi="Hind Medium" w:cs="Hind Medium"/>
        </w:rPr>
      </w:pPr>
    </w:p>
    <w:p w14:paraId="70BFDE70" w14:textId="345CCAC5" w:rsidR="0023567D" w:rsidRPr="00A501CE" w:rsidRDefault="0023567D" w:rsidP="00C65DF1">
      <w:pPr>
        <w:spacing w:after="0" w:line="240" w:lineRule="exact"/>
        <w:rPr>
          <w:rFonts w:ascii="Hind Medium" w:eastAsia="Times New Roman" w:hAnsi="Hind Medium" w:cs="Hind Medium"/>
        </w:rPr>
      </w:pPr>
      <w:r w:rsidRPr="00A501CE">
        <w:rPr>
          <w:rFonts w:ascii="Hind Medium" w:eastAsia="Times New Roman" w:hAnsi="Hind Medium" w:cs="Hind Medium"/>
        </w:rPr>
        <w:t>Samenspraak met OCMW, parameters afgesproken, zoals verhoogde tegemoetkoming. Ism COM aanzetten tot intekenen, lancering op open spelendag 16/04. Checken tegemoetkoming: als je pas aankoopt moet je dat aantonen.</w:t>
      </w:r>
    </w:p>
    <w:p w14:paraId="58350309" w14:textId="04C26397" w:rsidR="0023567D" w:rsidRPr="00A501CE" w:rsidRDefault="0023567D" w:rsidP="00C65DF1">
      <w:pPr>
        <w:pStyle w:val="ZTussentitel"/>
        <w:rPr>
          <w:rFonts w:cs="Hind Medium"/>
          <w:sz w:val="22"/>
          <w:szCs w:val="22"/>
        </w:rPr>
      </w:pPr>
    </w:p>
    <w:p w14:paraId="307339E0" w14:textId="7768EF25" w:rsidR="0023567D" w:rsidRPr="00A501CE" w:rsidRDefault="0023567D" w:rsidP="00C65DF1">
      <w:pPr>
        <w:pStyle w:val="ZTussentitel"/>
        <w:rPr>
          <w:rFonts w:cs="Hind Medium"/>
          <w:sz w:val="22"/>
          <w:szCs w:val="22"/>
          <w:u w:val="single"/>
        </w:rPr>
      </w:pPr>
      <w:r w:rsidRPr="00A501CE">
        <w:rPr>
          <w:rFonts w:cs="Hind Medium"/>
          <w:sz w:val="22"/>
          <w:szCs w:val="22"/>
          <w:u w:val="single"/>
        </w:rPr>
        <w:t>CULTUURCENTRUM</w:t>
      </w:r>
    </w:p>
    <w:p w14:paraId="59E4A8D2" w14:textId="77777777" w:rsidR="00713672" w:rsidRPr="00A501CE" w:rsidRDefault="00713672" w:rsidP="00C65DF1">
      <w:pPr>
        <w:pStyle w:val="ZStandaard"/>
        <w:rPr>
          <w:rFonts w:ascii="Hind Medium" w:hAnsi="Hind Medium" w:cs="Hind Medium"/>
          <w:sz w:val="22"/>
          <w:szCs w:val="22"/>
        </w:rPr>
      </w:pPr>
    </w:p>
    <w:p w14:paraId="5350D0D2" w14:textId="0944E87B" w:rsidR="0023567D" w:rsidRPr="00A501CE" w:rsidRDefault="0023567D" w:rsidP="00C65DF1">
      <w:pPr>
        <w:pStyle w:val="ZStandaard"/>
        <w:rPr>
          <w:rFonts w:ascii="Hind Medium" w:hAnsi="Hind Medium" w:cs="Hind Medium"/>
          <w:sz w:val="22"/>
          <w:szCs w:val="22"/>
        </w:rPr>
      </w:pPr>
      <w:r w:rsidRPr="00A501CE">
        <w:rPr>
          <w:rFonts w:ascii="Hind Medium" w:hAnsi="Hind Medium" w:cs="Hind Medium"/>
          <w:sz w:val="22"/>
          <w:szCs w:val="22"/>
        </w:rPr>
        <w:t>Punt 1: Terugblik programma 2021-2022</w:t>
      </w:r>
    </w:p>
    <w:p w14:paraId="33977EEA" w14:textId="55ECB4BE" w:rsidR="0023567D" w:rsidRPr="00A501CE" w:rsidRDefault="0023567D" w:rsidP="00C65DF1">
      <w:pPr>
        <w:pStyle w:val="ZStandaard"/>
        <w:rPr>
          <w:rFonts w:ascii="Hind Medium" w:hAnsi="Hind Medium" w:cs="Hind Medium"/>
          <w:sz w:val="22"/>
          <w:szCs w:val="22"/>
        </w:rPr>
      </w:pPr>
    </w:p>
    <w:p w14:paraId="74DEBFC7" w14:textId="3107433F" w:rsidR="0023567D" w:rsidRPr="00A501CE" w:rsidRDefault="0023567D" w:rsidP="00C65DF1">
      <w:pPr>
        <w:pStyle w:val="ZStandaard"/>
        <w:numPr>
          <w:ilvl w:val="0"/>
          <w:numId w:val="15"/>
        </w:numPr>
        <w:rPr>
          <w:rFonts w:ascii="Hind Medium" w:hAnsi="Hind Medium" w:cs="Hind Medium"/>
          <w:sz w:val="22"/>
          <w:szCs w:val="22"/>
        </w:rPr>
      </w:pPr>
      <w:r w:rsidRPr="00A501CE">
        <w:rPr>
          <w:rFonts w:ascii="Hind Medium" w:hAnsi="Hind Medium" w:cs="Hind Medium"/>
          <w:sz w:val="22"/>
          <w:szCs w:val="22"/>
        </w:rPr>
        <w:t xml:space="preserve">Aan de hand van de powerpoint geeft Karel een overzicht en vergelijking van de cijfers 21-22. Die van seizoen 22-23 zijn nog onvolledig. Ook een vergelijk met een normaler jaar, 2015. Overstap naar </w:t>
      </w:r>
      <w:r w:rsidRPr="00A501CE">
        <w:rPr>
          <w:rFonts w:ascii="Hind Medium" w:hAnsi="Hind Medium" w:cs="Hind Medium"/>
          <w:sz w:val="22"/>
          <w:szCs w:val="22"/>
        </w:rPr>
        <w:lastRenderedPageBreak/>
        <w:t>Ticketmatic werd gemaakt tijdens corona, waardoor een vergelijk met bvb. seizoen 2019-2020 moelijker is.</w:t>
      </w:r>
    </w:p>
    <w:p w14:paraId="7EAB9B81" w14:textId="2774E330" w:rsidR="00442250" w:rsidRPr="00A501CE" w:rsidRDefault="00442250" w:rsidP="00C65DF1">
      <w:pPr>
        <w:pStyle w:val="ZStandaard"/>
        <w:numPr>
          <w:ilvl w:val="0"/>
          <w:numId w:val="15"/>
        </w:numPr>
        <w:rPr>
          <w:rFonts w:ascii="Hind Medium" w:hAnsi="Hind Medium" w:cs="Hind Medium"/>
          <w:sz w:val="22"/>
          <w:szCs w:val="22"/>
        </w:rPr>
      </w:pPr>
      <w:r w:rsidRPr="00A501CE">
        <w:rPr>
          <w:rFonts w:ascii="Hind Medium" w:hAnsi="Hind Medium" w:cs="Hind Medium"/>
          <w:sz w:val="22"/>
          <w:szCs w:val="22"/>
        </w:rPr>
        <w:t>Voornemen is alleszins om voor seizoen 23-24 een zo goed mogelijke mix voor te stellen en te kijken om bij uitverkochte voorstellingen zoveel mogelijk kostendekkend te zijn.</w:t>
      </w:r>
    </w:p>
    <w:p w14:paraId="1258C9EE" w14:textId="634691EE" w:rsidR="0023567D" w:rsidRPr="00A501CE" w:rsidRDefault="0023567D" w:rsidP="00C65DF1">
      <w:pPr>
        <w:pStyle w:val="ZStandaard"/>
        <w:numPr>
          <w:ilvl w:val="0"/>
          <w:numId w:val="15"/>
        </w:numPr>
        <w:rPr>
          <w:rFonts w:ascii="Hind Medium" w:hAnsi="Hind Medium" w:cs="Hind Medium"/>
          <w:sz w:val="22"/>
          <w:szCs w:val="22"/>
        </w:rPr>
      </w:pPr>
      <w:r w:rsidRPr="00A501CE">
        <w:rPr>
          <w:rFonts w:ascii="Hind Medium" w:hAnsi="Hind Medium" w:cs="Hind Medium"/>
          <w:sz w:val="22"/>
          <w:szCs w:val="22"/>
        </w:rPr>
        <w:t>Vraag van Peter ivm. Jongere -26 jaar en hoe vertegenwoordigd in cc. Het is zo dat het regulier publiek in zowat elk cc het meest vertegenwoordigd wordt door de leeftijdsgroep 50+. Jongeren zien we vooral via het schoolprogramma (lager en secundair), maar er zijn geen tickets met korting -26 jaar, enkel -12 jaar, waardoor het eerder een kwestie van aanvoelen is ipv. exact meten.</w:t>
      </w:r>
    </w:p>
    <w:p w14:paraId="29F42A0C" w14:textId="255941DC" w:rsidR="0023567D" w:rsidRPr="00A501CE" w:rsidRDefault="0023567D" w:rsidP="00C65DF1">
      <w:pPr>
        <w:pStyle w:val="ZStandaard"/>
        <w:ind w:left="720"/>
        <w:rPr>
          <w:rFonts w:ascii="Hind Medium" w:hAnsi="Hind Medium" w:cs="Hind Medium"/>
          <w:sz w:val="22"/>
          <w:szCs w:val="22"/>
        </w:rPr>
      </w:pPr>
    </w:p>
    <w:p w14:paraId="6C406C10" w14:textId="3F93DCB9" w:rsidR="0023567D" w:rsidRPr="00A501CE" w:rsidRDefault="0023567D" w:rsidP="00C65DF1">
      <w:pPr>
        <w:pStyle w:val="ZStandaard"/>
        <w:rPr>
          <w:rFonts w:ascii="Hind Medium" w:hAnsi="Hind Medium" w:cs="Hind Medium"/>
          <w:sz w:val="22"/>
          <w:szCs w:val="22"/>
        </w:rPr>
      </w:pPr>
      <w:r w:rsidRPr="00A501CE">
        <w:rPr>
          <w:rFonts w:ascii="Hind Medium" w:hAnsi="Hind Medium" w:cs="Hind Medium"/>
          <w:sz w:val="22"/>
          <w:szCs w:val="22"/>
        </w:rPr>
        <w:t>Punt 2</w:t>
      </w:r>
      <w:r w:rsidR="004221FD" w:rsidRPr="00A501CE">
        <w:rPr>
          <w:rFonts w:ascii="Hind Medium" w:hAnsi="Hind Medium" w:cs="Hind Medium"/>
          <w:sz w:val="22"/>
          <w:szCs w:val="22"/>
        </w:rPr>
        <w:t>:</w:t>
      </w:r>
      <w:r w:rsidRPr="00A501CE">
        <w:rPr>
          <w:rFonts w:ascii="Hind Medium" w:hAnsi="Hind Medium" w:cs="Hind Medium"/>
          <w:sz w:val="22"/>
          <w:szCs w:val="22"/>
        </w:rPr>
        <w:t xml:space="preserve"> </w:t>
      </w:r>
      <w:r w:rsidR="004221FD" w:rsidRPr="00A501CE">
        <w:rPr>
          <w:rFonts w:ascii="Hind Medium" w:hAnsi="Hind Medium" w:cs="Hind Medium"/>
          <w:sz w:val="22"/>
          <w:szCs w:val="22"/>
        </w:rPr>
        <w:t>s</w:t>
      </w:r>
      <w:r w:rsidRPr="00A501CE">
        <w:rPr>
          <w:rFonts w:ascii="Hind Medium" w:hAnsi="Hind Medium" w:cs="Hind Medium"/>
          <w:sz w:val="22"/>
          <w:szCs w:val="22"/>
        </w:rPr>
        <w:t>tand van zaken nieuwbouw ACCU</w:t>
      </w:r>
    </w:p>
    <w:p w14:paraId="56C79710" w14:textId="77777777" w:rsidR="0023567D" w:rsidRPr="00A501CE" w:rsidRDefault="0023567D" w:rsidP="00C65DF1">
      <w:pPr>
        <w:pStyle w:val="ZStandaard"/>
        <w:ind w:left="720"/>
        <w:rPr>
          <w:rFonts w:ascii="Hind Medium" w:hAnsi="Hind Medium" w:cs="Hind Medium"/>
          <w:sz w:val="22"/>
          <w:szCs w:val="22"/>
        </w:rPr>
      </w:pPr>
    </w:p>
    <w:p w14:paraId="2736A1FD" w14:textId="3AC2840E" w:rsidR="006879FE" w:rsidRPr="00A501CE" w:rsidRDefault="006879FE" w:rsidP="00C65DF1">
      <w:pPr>
        <w:pStyle w:val="ZStandaard"/>
        <w:numPr>
          <w:ilvl w:val="0"/>
          <w:numId w:val="3"/>
        </w:numPr>
        <w:rPr>
          <w:rFonts w:ascii="Hind Medium" w:hAnsi="Hind Medium" w:cs="Hind Medium"/>
          <w:sz w:val="22"/>
          <w:szCs w:val="22"/>
        </w:rPr>
      </w:pPr>
      <w:r w:rsidRPr="00A501CE">
        <w:rPr>
          <w:rFonts w:ascii="Hind Medium" w:hAnsi="Hind Medium" w:cs="Hind Medium"/>
          <w:sz w:val="22"/>
          <w:szCs w:val="22"/>
        </w:rPr>
        <w:t xml:space="preserve">Aan de hand van een powerpoint stelt Karel de laatste stand van zaken voor, met foto’s van de maquette ook en het plan van de architecten. De belangrijkste punten: </w:t>
      </w:r>
    </w:p>
    <w:p w14:paraId="4AB697DC" w14:textId="6A1947B9" w:rsidR="001A0019" w:rsidRPr="00A501CE" w:rsidRDefault="006879FE" w:rsidP="00C65DF1">
      <w:pPr>
        <w:pStyle w:val="ZStandaard"/>
        <w:numPr>
          <w:ilvl w:val="1"/>
          <w:numId w:val="3"/>
        </w:numPr>
        <w:rPr>
          <w:rFonts w:ascii="Hind Medium" w:hAnsi="Hind Medium" w:cs="Hind Medium"/>
          <w:sz w:val="22"/>
          <w:szCs w:val="22"/>
        </w:rPr>
      </w:pPr>
      <w:r w:rsidRPr="00A501CE">
        <w:rPr>
          <w:rFonts w:ascii="Hind Medium" w:hAnsi="Hind Medium" w:cs="Hind Medium"/>
          <w:sz w:val="22"/>
          <w:szCs w:val="22"/>
        </w:rPr>
        <w:t>de naam ACCU blijft behouden omwille van de korte en krachtige naam die verwijst naar de twee entiteiten, SAMWD en het CC, alsook de twee middelste c’s die verwijzen naar het cultuurcafé. De naam staat dus voor het gebouw waar de drie functies zich verenigen.</w:t>
      </w:r>
    </w:p>
    <w:p w14:paraId="66E16E61" w14:textId="2BF98BB2" w:rsidR="006879FE" w:rsidRPr="00A501CE" w:rsidRDefault="006879FE" w:rsidP="00C65DF1">
      <w:pPr>
        <w:pStyle w:val="ZStandaard"/>
        <w:numPr>
          <w:ilvl w:val="1"/>
          <w:numId w:val="3"/>
        </w:numPr>
        <w:rPr>
          <w:rFonts w:ascii="Hind Medium" w:hAnsi="Hind Medium" w:cs="Hind Medium"/>
          <w:sz w:val="22"/>
          <w:szCs w:val="22"/>
        </w:rPr>
      </w:pPr>
      <w:r w:rsidRPr="00A501CE">
        <w:rPr>
          <w:rFonts w:ascii="Hind Medium" w:hAnsi="Hind Medium" w:cs="Hind Medium"/>
          <w:sz w:val="22"/>
          <w:szCs w:val="22"/>
        </w:rPr>
        <w:t>Bemalingsstudie is klaar: dient vooral om de stabiliteit te garanderen van de uit te voeren grondwerken</w:t>
      </w:r>
    </w:p>
    <w:p w14:paraId="0546D21A" w14:textId="5473DA23" w:rsidR="006879FE" w:rsidRPr="00A501CE" w:rsidRDefault="006879FE" w:rsidP="00C65DF1">
      <w:pPr>
        <w:pStyle w:val="ZStandaard"/>
        <w:numPr>
          <w:ilvl w:val="1"/>
          <w:numId w:val="3"/>
        </w:numPr>
        <w:rPr>
          <w:rFonts w:ascii="Hind Medium" w:hAnsi="Hind Medium" w:cs="Hind Medium"/>
          <w:sz w:val="22"/>
          <w:szCs w:val="22"/>
        </w:rPr>
      </w:pPr>
      <w:r w:rsidRPr="00A501CE">
        <w:rPr>
          <w:rFonts w:ascii="Hind Medium" w:hAnsi="Hind Medium" w:cs="Hind Medium"/>
          <w:sz w:val="22"/>
          <w:szCs w:val="22"/>
        </w:rPr>
        <w:t>Budget: opgetrokken van 10 naar 19 miljoen. Dit komt door de stijgende prijs van grondstoffen, het weglaten van gas als verwarmingsbron met in de plaats warmtepomp en zonnepanelen en de inflatie tout court.</w:t>
      </w:r>
    </w:p>
    <w:p w14:paraId="6DDBBD23" w14:textId="5323387F" w:rsidR="006879FE" w:rsidRPr="00A501CE" w:rsidRDefault="006879FE" w:rsidP="00C65DF1">
      <w:pPr>
        <w:pStyle w:val="ZStandaard"/>
        <w:numPr>
          <w:ilvl w:val="0"/>
          <w:numId w:val="3"/>
        </w:numPr>
        <w:rPr>
          <w:rFonts w:ascii="Hind Medium" w:hAnsi="Hind Medium" w:cs="Hind Medium"/>
          <w:sz w:val="22"/>
          <w:szCs w:val="22"/>
        </w:rPr>
      </w:pPr>
      <w:r w:rsidRPr="00A501CE">
        <w:rPr>
          <w:rFonts w:ascii="Hind Medium" w:hAnsi="Hind Medium" w:cs="Hind Medium"/>
          <w:sz w:val="22"/>
          <w:szCs w:val="22"/>
        </w:rPr>
        <w:t>Infomarkt: op vrijdag 13 januari zal er een infostand zijn in de Sanitary, Lichtstraat. Zowel de architecten en verschillende stadsdiensten waaronder SAMWD en het CC zullen aanwezig zijn om uitleg te geven. Zowel de cultuurraad als de Raad van Beheer van het cc en de bib krijgen eerst de kans om voor het reguliere publiek de nodige uitleg te krijgen. Een uitnodiging volgt nog.</w:t>
      </w:r>
    </w:p>
    <w:p w14:paraId="093B53FB" w14:textId="218BA826" w:rsidR="0023567D" w:rsidRPr="00A501CE" w:rsidRDefault="0023567D" w:rsidP="00C65DF1">
      <w:pPr>
        <w:pStyle w:val="ZStandaard"/>
        <w:numPr>
          <w:ilvl w:val="0"/>
          <w:numId w:val="3"/>
        </w:numPr>
        <w:rPr>
          <w:rFonts w:ascii="Hind Medium" w:hAnsi="Hind Medium" w:cs="Hind Medium"/>
          <w:sz w:val="22"/>
          <w:szCs w:val="22"/>
        </w:rPr>
      </w:pPr>
      <w:r w:rsidRPr="00A501CE">
        <w:rPr>
          <w:rFonts w:ascii="Hind Medium" w:hAnsi="Hind Medium" w:cs="Hind Medium"/>
          <w:sz w:val="22"/>
          <w:szCs w:val="22"/>
        </w:rPr>
        <w:t>Ook de percentages van de kostenverdeling worden meegegeven. Via een mail van de algemeen directeur weten we dat qua timing alles nog op schema zit. De architecten ronden hun deel af, de firma voor het deel milieu ook.</w:t>
      </w:r>
    </w:p>
    <w:p w14:paraId="05BE8470" w14:textId="78EB6CDD" w:rsidR="0023567D" w:rsidRPr="00A501CE" w:rsidRDefault="0023567D" w:rsidP="00C65DF1">
      <w:pPr>
        <w:pStyle w:val="ZStandaard"/>
        <w:ind w:left="360"/>
        <w:rPr>
          <w:rFonts w:ascii="Hind Medium" w:hAnsi="Hind Medium" w:cs="Hind Medium"/>
          <w:sz w:val="22"/>
          <w:szCs w:val="22"/>
        </w:rPr>
      </w:pPr>
    </w:p>
    <w:p w14:paraId="7ABC529E" w14:textId="37E07F27" w:rsidR="0023567D" w:rsidRPr="00A501CE" w:rsidRDefault="0023567D" w:rsidP="00C65DF1">
      <w:pPr>
        <w:pStyle w:val="ZStandaard"/>
        <w:rPr>
          <w:rFonts w:ascii="Hind Medium" w:hAnsi="Hind Medium" w:cs="Hind Medium"/>
          <w:sz w:val="22"/>
          <w:szCs w:val="22"/>
        </w:rPr>
      </w:pPr>
      <w:r w:rsidRPr="00A501CE">
        <w:rPr>
          <w:rFonts w:ascii="Hind Medium" w:hAnsi="Hind Medium" w:cs="Hind Medium"/>
          <w:sz w:val="22"/>
          <w:szCs w:val="22"/>
        </w:rPr>
        <w:t>Punt 3: aankoop nieuwe LED verlichting</w:t>
      </w:r>
    </w:p>
    <w:p w14:paraId="3A7ADAA1" w14:textId="162215B4" w:rsidR="0023567D" w:rsidRPr="00A501CE" w:rsidRDefault="0023567D" w:rsidP="00C65DF1">
      <w:pPr>
        <w:pStyle w:val="ZStandaard"/>
        <w:rPr>
          <w:rFonts w:ascii="Hind Medium" w:hAnsi="Hind Medium" w:cs="Hind Medium"/>
          <w:sz w:val="22"/>
          <w:szCs w:val="22"/>
        </w:rPr>
      </w:pPr>
    </w:p>
    <w:p w14:paraId="59ECA5A4" w14:textId="43769420" w:rsidR="00CD1D70" w:rsidRPr="00A501CE" w:rsidRDefault="004221FD" w:rsidP="00C65DF1">
      <w:pPr>
        <w:pStyle w:val="ZStandaard"/>
        <w:numPr>
          <w:ilvl w:val="0"/>
          <w:numId w:val="16"/>
        </w:numPr>
        <w:rPr>
          <w:rFonts w:ascii="Hind Medium" w:hAnsi="Hind Medium" w:cs="Hind Medium"/>
          <w:sz w:val="22"/>
          <w:szCs w:val="22"/>
        </w:rPr>
      </w:pPr>
      <w:r w:rsidRPr="00A501CE">
        <w:rPr>
          <w:rFonts w:ascii="Hind Medium" w:hAnsi="Hind Medium" w:cs="Hind Medium"/>
          <w:sz w:val="22"/>
          <w:szCs w:val="22"/>
        </w:rPr>
        <w:t>Het cc heeft 9 nieuwe ‘moving heads’ aangekocht, bewegend licht, zodat onze technici ook vanop de grond het licht kunnen richten, wat tijdswinst oplevert.</w:t>
      </w:r>
      <w:r w:rsidR="00442250" w:rsidRPr="00A501CE">
        <w:rPr>
          <w:rFonts w:ascii="Hind Medium" w:hAnsi="Hind Medium" w:cs="Hind Medium"/>
          <w:sz w:val="22"/>
          <w:szCs w:val="22"/>
        </w:rPr>
        <w:t xml:space="preserve"> Naar duurzaamheid toe ook de beste oplossing</w:t>
      </w:r>
      <w:r w:rsidR="00912E6E" w:rsidRPr="00A501CE">
        <w:rPr>
          <w:rFonts w:ascii="Hind Medium" w:hAnsi="Hind Medium" w:cs="Hind Medium"/>
          <w:sz w:val="22"/>
          <w:szCs w:val="22"/>
        </w:rPr>
        <w:t>.</w:t>
      </w:r>
    </w:p>
    <w:p w14:paraId="371D6D96" w14:textId="7F01E4C9" w:rsidR="00912E6E" w:rsidRPr="00A501CE" w:rsidRDefault="00912E6E" w:rsidP="00C65DF1">
      <w:pPr>
        <w:pStyle w:val="ZStandaard"/>
        <w:rPr>
          <w:rFonts w:ascii="Hind Medium" w:hAnsi="Hind Medium" w:cs="Hind Medium"/>
          <w:sz w:val="22"/>
          <w:szCs w:val="22"/>
        </w:rPr>
      </w:pPr>
    </w:p>
    <w:p w14:paraId="06B2F64C" w14:textId="4B7E643E" w:rsidR="00912E6E" w:rsidRPr="00A501CE" w:rsidRDefault="00912E6E" w:rsidP="00C65DF1">
      <w:pPr>
        <w:pStyle w:val="ZStandaard"/>
        <w:rPr>
          <w:rFonts w:ascii="Hind Medium" w:hAnsi="Hind Medium" w:cs="Hind Medium"/>
          <w:sz w:val="22"/>
          <w:szCs w:val="22"/>
        </w:rPr>
      </w:pPr>
      <w:r w:rsidRPr="00A501CE">
        <w:rPr>
          <w:rFonts w:ascii="Hind Medium" w:hAnsi="Hind Medium" w:cs="Hind Medium"/>
          <w:sz w:val="22"/>
          <w:szCs w:val="22"/>
        </w:rPr>
        <w:t>Punt 4: stand van zaken voltijdse technicus + examen</w:t>
      </w:r>
    </w:p>
    <w:p w14:paraId="4AD8778A" w14:textId="6D6EBAE1" w:rsidR="00912E6E" w:rsidRPr="00A501CE" w:rsidRDefault="00912E6E" w:rsidP="00C65DF1">
      <w:pPr>
        <w:pStyle w:val="ZStandaard"/>
        <w:rPr>
          <w:rFonts w:ascii="Hind Medium" w:hAnsi="Hind Medium" w:cs="Hind Medium"/>
          <w:sz w:val="22"/>
          <w:szCs w:val="22"/>
        </w:rPr>
      </w:pPr>
    </w:p>
    <w:p w14:paraId="4C042A18" w14:textId="5DCF37BD" w:rsidR="00912E6E" w:rsidRPr="00A501CE" w:rsidRDefault="00912E6E" w:rsidP="00C65DF1">
      <w:pPr>
        <w:pStyle w:val="ZStandaard"/>
        <w:numPr>
          <w:ilvl w:val="0"/>
          <w:numId w:val="16"/>
        </w:numPr>
        <w:rPr>
          <w:rFonts w:ascii="Hind Medium" w:hAnsi="Hind Medium" w:cs="Hind Medium"/>
          <w:sz w:val="22"/>
          <w:szCs w:val="22"/>
        </w:rPr>
      </w:pPr>
      <w:r w:rsidRPr="00A501CE">
        <w:rPr>
          <w:rFonts w:ascii="Hind Medium" w:hAnsi="Hind Medium" w:cs="Hind Medium"/>
          <w:sz w:val="22"/>
          <w:szCs w:val="22"/>
        </w:rPr>
        <w:t>Evelien Fostier werkt in afwachting van het examen voltijds als technicus. Dit bleek sowieso goedkoper te zijn dan telkens de duurdere interimkrachten van Theatech in te schakelen.</w:t>
      </w:r>
    </w:p>
    <w:p w14:paraId="719A3DD3" w14:textId="7A1756EF" w:rsidR="00912E6E" w:rsidRPr="00A501CE" w:rsidRDefault="00912E6E" w:rsidP="00C65DF1">
      <w:pPr>
        <w:pStyle w:val="ZStandaard"/>
        <w:numPr>
          <w:ilvl w:val="0"/>
          <w:numId w:val="16"/>
        </w:numPr>
        <w:rPr>
          <w:rFonts w:ascii="Hind Medium" w:hAnsi="Hind Medium" w:cs="Hind Medium"/>
          <w:sz w:val="22"/>
          <w:szCs w:val="22"/>
        </w:rPr>
      </w:pPr>
      <w:r w:rsidRPr="00A501CE">
        <w:rPr>
          <w:rFonts w:ascii="Hind Medium" w:hAnsi="Hind Medium" w:cs="Hind Medium"/>
          <w:sz w:val="22"/>
          <w:szCs w:val="22"/>
        </w:rPr>
        <w:t>De functie is weerhouden en wordt vanaf 2023, na een examen, definitief ingevuld. Evelien is gemotiveerd en doet zeker mee.</w:t>
      </w:r>
    </w:p>
    <w:p w14:paraId="6C6F07D5" w14:textId="7A8C5DB4" w:rsidR="00912E6E" w:rsidRPr="00A501CE" w:rsidRDefault="00912E6E" w:rsidP="00C65DF1">
      <w:pPr>
        <w:pStyle w:val="ZStandaard"/>
        <w:rPr>
          <w:rFonts w:ascii="Hind Medium" w:hAnsi="Hind Medium" w:cs="Hind Medium"/>
          <w:sz w:val="22"/>
          <w:szCs w:val="22"/>
        </w:rPr>
      </w:pPr>
    </w:p>
    <w:p w14:paraId="7D17095D" w14:textId="77777777" w:rsidR="008C1E9E" w:rsidRDefault="00912E6E" w:rsidP="00C65DF1">
      <w:pPr>
        <w:pStyle w:val="ZStandaard"/>
        <w:rPr>
          <w:rFonts w:ascii="Hind Medium" w:hAnsi="Hind Medium" w:cs="Hind Medium"/>
          <w:sz w:val="22"/>
          <w:szCs w:val="22"/>
        </w:rPr>
      </w:pPr>
      <w:r w:rsidRPr="00A501CE">
        <w:rPr>
          <w:rFonts w:ascii="Hind Medium" w:hAnsi="Hind Medium" w:cs="Hind Medium"/>
          <w:sz w:val="22"/>
          <w:szCs w:val="22"/>
        </w:rPr>
        <w:t xml:space="preserve">Geen varia. </w:t>
      </w:r>
    </w:p>
    <w:p w14:paraId="6416954F" w14:textId="77777777" w:rsidR="008C1E9E" w:rsidRDefault="008C1E9E" w:rsidP="00C65DF1">
      <w:pPr>
        <w:pStyle w:val="ZStandaard"/>
        <w:rPr>
          <w:rFonts w:ascii="Hind Medium" w:hAnsi="Hind Medium" w:cs="Hind Medium"/>
          <w:sz w:val="22"/>
          <w:szCs w:val="22"/>
        </w:rPr>
      </w:pPr>
    </w:p>
    <w:p w14:paraId="75F3AECF" w14:textId="77CF3AFB" w:rsidR="00912E6E" w:rsidRPr="00A501CE" w:rsidRDefault="00912E6E" w:rsidP="00C65DF1">
      <w:pPr>
        <w:pStyle w:val="ZStandaard"/>
        <w:rPr>
          <w:rFonts w:ascii="Hind Medium" w:hAnsi="Hind Medium" w:cs="Hind Medium"/>
          <w:sz w:val="22"/>
          <w:szCs w:val="22"/>
        </w:rPr>
      </w:pPr>
      <w:r w:rsidRPr="00A501CE">
        <w:rPr>
          <w:rFonts w:ascii="Hind Medium" w:hAnsi="Hind Medium" w:cs="Hind Medium"/>
          <w:sz w:val="22"/>
          <w:szCs w:val="22"/>
        </w:rPr>
        <w:t>De datum van de volgende vergadering</w:t>
      </w:r>
      <w:r w:rsidR="008C1E9E">
        <w:rPr>
          <w:rFonts w:ascii="Hind Medium" w:hAnsi="Hind Medium" w:cs="Hind Medium"/>
          <w:sz w:val="22"/>
          <w:szCs w:val="22"/>
        </w:rPr>
        <w:t xml:space="preserve">: </w:t>
      </w:r>
      <w:r w:rsidR="008C1E9E" w:rsidRPr="00C65DF1">
        <w:rPr>
          <w:rFonts w:ascii="Hind Medium" w:hAnsi="Hind Medium" w:cs="Hind Medium"/>
          <w:b/>
          <w:bCs/>
          <w:sz w:val="22"/>
          <w:szCs w:val="22"/>
          <w:u w:val="single"/>
        </w:rPr>
        <w:t>woensdag 15 maart 2023 om 19 uur</w:t>
      </w:r>
      <w:r w:rsidR="008C1E9E">
        <w:rPr>
          <w:rFonts w:ascii="Hind Medium" w:hAnsi="Hind Medium" w:cs="Hind Medium"/>
          <w:sz w:val="22"/>
          <w:szCs w:val="22"/>
        </w:rPr>
        <w:t xml:space="preserve"> in de bibliotheek.</w:t>
      </w:r>
    </w:p>
    <w:p w14:paraId="1B63D1D4" w14:textId="77777777" w:rsidR="00C65DF1" w:rsidRPr="00A501CE" w:rsidRDefault="00C65DF1" w:rsidP="00C65DF1">
      <w:pPr>
        <w:pStyle w:val="ZStandaard"/>
        <w:rPr>
          <w:rFonts w:ascii="Hind Medium" w:hAnsi="Hind Medium" w:cs="Hind Medium"/>
          <w:sz w:val="22"/>
          <w:szCs w:val="22"/>
        </w:rPr>
      </w:pPr>
    </w:p>
    <w:sectPr w:rsidR="00C65DF1" w:rsidRPr="00A501CE"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E48D0" w14:textId="77777777" w:rsidR="001D4522" w:rsidRPr="00A723C5" w:rsidRDefault="001D4522" w:rsidP="00A723C5">
      <w:r>
        <w:separator/>
      </w:r>
    </w:p>
  </w:endnote>
  <w:endnote w:type="continuationSeparator" w:id="0">
    <w:p w14:paraId="629BD139" w14:textId="77777777" w:rsidR="001D4522" w:rsidRPr="00A723C5" w:rsidRDefault="001D4522"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ind Light">
    <w:panose1 w:val="02000000000000000000"/>
    <w:charset w:val="00"/>
    <w:family w:val="auto"/>
    <w:pitch w:val="variable"/>
    <w:sig w:usb0="00008007" w:usb1="00000000" w:usb2="00000000" w:usb3="00000000" w:csb0="00000093"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EB2DE"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5CE09D1A"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6382" w14:textId="77777777" w:rsidR="001D4522" w:rsidRPr="00A723C5" w:rsidRDefault="001D4522" w:rsidP="00A723C5">
      <w:r>
        <w:separator/>
      </w:r>
    </w:p>
  </w:footnote>
  <w:footnote w:type="continuationSeparator" w:id="0">
    <w:p w14:paraId="51CE4897" w14:textId="77777777" w:rsidR="001D4522" w:rsidRPr="00A723C5" w:rsidRDefault="001D4522"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7C153"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2F5E09E6" wp14:editId="45AE9319">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20E"/>
    <w:multiLevelType w:val="hybridMultilevel"/>
    <w:tmpl w:val="3C641EDE"/>
    <w:lvl w:ilvl="0" w:tplc="C8E4467A">
      <w:numFmt w:val="bullet"/>
      <w:lvlText w:val=""/>
      <w:lvlJc w:val="left"/>
      <w:pPr>
        <w:ind w:left="720" w:hanging="360"/>
      </w:pPr>
      <w:rPr>
        <w:rFonts w:ascii="Wingdings" w:eastAsia="Calibri" w:hAnsi="Wingdings"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4992157"/>
    <w:multiLevelType w:val="hybridMultilevel"/>
    <w:tmpl w:val="81FE68C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776413"/>
    <w:multiLevelType w:val="hybridMultilevel"/>
    <w:tmpl w:val="7FB6CC8E"/>
    <w:lvl w:ilvl="0" w:tplc="5B0410A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182E4C83"/>
    <w:multiLevelType w:val="hybridMultilevel"/>
    <w:tmpl w:val="0FA216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EE50154"/>
    <w:multiLevelType w:val="hybridMultilevel"/>
    <w:tmpl w:val="62581F6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3E54163"/>
    <w:multiLevelType w:val="hybridMultilevel"/>
    <w:tmpl w:val="82FC79EA"/>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8284D42"/>
    <w:multiLevelType w:val="hybridMultilevel"/>
    <w:tmpl w:val="E5B601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8547FFA"/>
    <w:multiLevelType w:val="hybridMultilevel"/>
    <w:tmpl w:val="241C8A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B11152A"/>
    <w:multiLevelType w:val="multilevel"/>
    <w:tmpl w:val="5AD4E3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9A4FA3"/>
    <w:multiLevelType w:val="multilevel"/>
    <w:tmpl w:val="D90E85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667544"/>
    <w:multiLevelType w:val="multilevel"/>
    <w:tmpl w:val="2AB48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24C223A"/>
    <w:multiLevelType w:val="hybridMultilevel"/>
    <w:tmpl w:val="46DE0D2A"/>
    <w:lvl w:ilvl="0" w:tplc="AF6C43BE">
      <w:numFmt w:val="bullet"/>
      <w:lvlText w:val=""/>
      <w:lvlJc w:val="left"/>
      <w:pPr>
        <w:ind w:left="720" w:hanging="360"/>
      </w:pPr>
      <w:rPr>
        <w:rFonts w:ascii="Wingdings" w:eastAsia="Calibri" w:hAnsi="Wingdings"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7440185A"/>
    <w:multiLevelType w:val="hybridMultilevel"/>
    <w:tmpl w:val="558AE0A0"/>
    <w:lvl w:ilvl="0" w:tplc="8AA8C87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747214A8"/>
    <w:multiLevelType w:val="hybridMultilevel"/>
    <w:tmpl w:val="EF2E3D22"/>
    <w:lvl w:ilvl="0" w:tplc="7D5A45D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46692226">
    <w:abstractNumId w:val="14"/>
  </w:num>
  <w:num w:numId="2" w16cid:durableId="6867176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3806940">
    <w:abstractNumId w:val="1"/>
  </w:num>
  <w:num w:numId="4" w16cid:durableId="2127493">
    <w:abstractNumId w:val="4"/>
  </w:num>
  <w:num w:numId="5" w16cid:durableId="543441793">
    <w:abstractNumId w:val="13"/>
  </w:num>
  <w:num w:numId="6" w16cid:durableId="554123772">
    <w:abstractNumId w:val="12"/>
  </w:num>
  <w:num w:numId="7" w16cid:durableId="1532957169">
    <w:abstractNumId w:val="9"/>
  </w:num>
  <w:num w:numId="8" w16cid:durableId="869294858">
    <w:abstractNumId w:val="8"/>
  </w:num>
  <w:num w:numId="9" w16cid:durableId="369652740">
    <w:abstractNumId w:val="3"/>
  </w:num>
  <w:num w:numId="10" w16cid:durableId="1742099579">
    <w:abstractNumId w:val="11"/>
  </w:num>
  <w:num w:numId="11" w16cid:durableId="1568875667">
    <w:abstractNumId w:val="2"/>
  </w:num>
  <w:num w:numId="12" w16cid:durableId="2012680223">
    <w:abstractNumId w:val="5"/>
  </w:num>
  <w:num w:numId="13" w16cid:durableId="702747397">
    <w:abstractNumId w:val="0"/>
  </w:num>
  <w:num w:numId="14" w16cid:durableId="544147537">
    <w:abstractNumId w:val="0"/>
  </w:num>
  <w:num w:numId="15" w16cid:durableId="66080220">
    <w:abstractNumId w:val="6"/>
  </w:num>
  <w:num w:numId="16" w16cid:durableId="1641702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22"/>
    <w:rsid w:val="00002659"/>
    <w:rsid w:val="00017C71"/>
    <w:rsid w:val="00045BD7"/>
    <w:rsid w:val="0009718B"/>
    <w:rsid w:val="000F767B"/>
    <w:rsid w:val="00114691"/>
    <w:rsid w:val="00123F55"/>
    <w:rsid w:val="00146CD5"/>
    <w:rsid w:val="001A0019"/>
    <w:rsid w:val="001D4522"/>
    <w:rsid w:val="002234BA"/>
    <w:rsid w:val="0023567D"/>
    <w:rsid w:val="00237117"/>
    <w:rsid w:val="00252EE8"/>
    <w:rsid w:val="00257427"/>
    <w:rsid w:val="002B06DC"/>
    <w:rsid w:val="002D17ED"/>
    <w:rsid w:val="002F1E3F"/>
    <w:rsid w:val="00303A32"/>
    <w:rsid w:val="00356DD9"/>
    <w:rsid w:val="00364771"/>
    <w:rsid w:val="003718ED"/>
    <w:rsid w:val="003720D7"/>
    <w:rsid w:val="003A7B69"/>
    <w:rsid w:val="00403843"/>
    <w:rsid w:val="00405550"/>
    <w:rsid w:val="00416F68"/>
    <w:rsid w:val="004221FD"/>
    <w:rsid w:val="00442250"/>
    <w:rsid w:val="00482CD2"/>
    <w:rsid w:val="004A049C"/>
    <w:rsid w:val="004A4F3A"/>
    <w:rsid w:val="004D52B4"/>
    <w:rsid w:val="00513784"/>
    <w:rsid w:val="00522285"/>
    <w:rsid w:val="0052548D"/>
    <w:rsid w:val="0053795B"/>
    <w:rsid w:val="00565BA7"/>
    <w:rsid w:val="005774F7"/>
    <w:rsid w:val="00586E3F"/>
    <w:rsid w:val="00596C14"/>
    <w:rsid w:val="005B70B8"/>
    <w:rsid w:val="00611939"/>
    <w:rsid w:val="0065255D"/>
    <w:rsid w:val="006706A9"/>
    <w:rsid w:val="006837E4"/>
    <w:rsid w:val="006879FE"/>
    <w:rsid w:val="006E678F"/>
    <w:rsid w:val="006F2591"/>
    <w:rsid w:val="00704901"/>
    <w:rsid w:val="00713672"/>
    <w:rsid w:val="00754076"/>
    <w:rsid w:val="00757BBA"/>
    <w:rsid w:val="00763533"/>
    <w:rsid w:val="007A42A9"/>
    <w:rsid w:val="007C57B4"/>
    <w:rsid w:val="007D4DBD"/>
    <w:rsid w:val="00865AFD"/>
    <w:rsid w:val="0087199B"/>
    <w:rsid w:val="00892114"/>
    <w:rsid w:val="0089676C"/>
    <w:rsid w:val="00897A29"/>
    <w:rsid w:val="008C1E9E"/>
    <w:rsid w:val="008E56F6"/>
    <w:rsid w:val="00912E6E"/>
    <w:rsid w:val="00926CFF"/>
    <w:rsid w:val="00954845"/>
    <w:rsid w:val="00956BEE"/>
    <w:rsid w:val="009631CD"/>
    <w:rsid w:val="009B03AA"/>
    <w:rsid w:val="009C7FAB"/>
    <w:rsid w:val="009F16FE"/>
    <w:rsid w:val="009F27FA"/>
    <w:rsid w:val="00A501CE"/>
    <w:rsid w:val="00A5726A"/>
    <w:rsid w:val="00A70CE2"/>
    <w:rsid w:val="00A723C5"/>
    <w:rsid w:val="00A94242"/>
    <w:rsid w:val="00B041A1"/>
    <w:rsid w:val="00B66651"/>
    <w:rsid w:val="00B7664D"/>
    <w:rsid w:val="00BA4F8C"/>
    <w:rsid w:val="00BA78E1"/>
    <w:rsid w:val="00BA78F1"/>
    <w:rsid w:val="00BC4275"/>
    <w:rsid w:val="00BD7F2A"/>
    <w:rsid w:val="00BE11B3"/>
    <w:rsid w:val="00C11C7F"/>
    <w:rsid w:val="00C238B8"/>
    <w:rsid w:val="00C35FFF"/>
    <w:rsid w:val="00C60D39"/>
    <w:rsid w:val="00C63910"/>
    <w:rsid w:val="00C65DF1"/>
    <w:rsid w:val="00C8472C"/>
    <w:rsid w:val="00CB4097"/>
    <w:rsid w:val="00CD1D70"/>
    <w:rsid w:val="00CE4B87"/>
    <w:rsid w:val="00CF02C4"/>
    <w:rsid w:val="00D3525F"/>
    <w:rsid w:val="00DA0856"/>
    <w:rsid w:val="00DD20B0"/>
    <w:rsid w:val="00DD621D"/>
    <w:rsid w:val="00DF4D79"/>
    <w:rsid w:val="00E6532B"/>
    <w:rsid w:val="00E7034A"/>
    <w:rsid w:val="00E77A72"/>
    <w:rsid w:val="00E824B6"/>
    <w:rsid w:val="00EB3BE2"/>
    <w:rsid w:val="00ED2FCC"/>
    <w:rsid w:val="00F13C59"/>
    <w:rsid w:val="00F1798F"/>
    <w:rsid w:val="00F3286B"/>
    <w:rsid w:val="00F40E0C"/>
    <w:rsid w:val="00FC08CF"/>
    <w:rsid w:val="00FD0DAE"/>
    <w:rsid w:val="00FD1D53"/>
    <w:rsid w:val="00FF489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1FFFD"/>
  <w15:chartTrackingRefBased/>
  <w15:docId w15:val="{84A5509F-D3B5-41ED-852C-F8C43637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styleId="Lijstalinea">
    <w:name w:val="List Paragraph"/>
    <w:basedOn w:val="Standaard"/>
    <w:uiPriority w:val="34"/>
    <w:qFormat/>
    <w:locked/>
    <w:rsid w:val="0053795B"/>
    <w:pPr>
      <w:spacing w:after="0" w:line="240" w:lineRule="auto"/>
      <w:ind w:left="720"/>
    </w:pPr>
    <w:rPr>
      <w:rFonts w:ascii="Calibri" w:hAnsi="Calibri" w:cs="Calibri"/>
    </w:rPr>
  </w:style>
  <w:style w:type="paragraph" w:customStyle="1" w:styleId="m-2533732587860630971msolistparagraph">
    <w:name w:val="m-2533732587860630971msolistparagraph"/>
    <w:basedOn w:val="Standaard"/>
    <w:rsid w:val="0053795B"/>
    <w:pPr>
      <w:spacing w:before="100" w:beforeAutospacing="1" w:after="100" w:afterAutospacing="1" w:line="240" w:lineRule="auto"/>
    </w:pPr>
    <w:rPr>
      <w:rFonts w:ascii="Calibri" w:hAnsi="Calibri" w:cs="Calibri"/>
      <w:lang w:eastAsia="nl-BE"/>
    </w:rPr>
  </w:style>
  <w:style w:type="character" w:styleId="Hyperlink">
    <w:name w:val="Hyperlink"/>
    <w:basedOn w:val="Standaardalinea-lettertype"/>
    <w:uiPriority w:val="99"/>
    <w:unhideWhenUsed/>
    <w:locked/>
    <w:rsid w:val="00403843"/>
    <w:rPr>
      <w:color w:val="0563C1" w:themeColor="hyperlink"/>
      <w:u w:val="single"/>
    </w:rPr>
  </w:style>
  <w:style w:type="character" w:styleId="Onopgelostemelding">
    <w:name w:val="Unresolved Mention"/>
    <w:basedOn w:val="Standaardalinea-lettertype"/>
    <w:uiPriority w:val="99"/>
    <w:semiHidden/>
    <w:unhideWhenUsed/>
    <w:rsid w:val="00403843"/>
    <w:rPr>
      <w:color w:val="605E5C"/>
      <w:shd w:val="clear" w:color="auto" w:fill="E1DFDD"/>
    </w:rPr>
  </w:style>
  <w:style w:type="character" w:styleId="GevolgdeHyperlink">
    <w:name w:val="FollowedHyperlink"/>
    <w:basedOn w:val="Standaardalinea-lettertype"/>
    <w:uiPriority w:val="99"/>
    <w:semiHidden/>
    <w:unhideWhenUsed/>
    <w:locked/>
    <w:rsid w:val="00403843"/>
    <w:rPr>
      <w:color w:val="954F72" w:themeColor="followedHyperlink"/>
      <w:u w:val="single"/>
    </w:rPr>
  </w:style>
  <w:style w:type="paragraph" w:customStyle="1" w:styleId="yiv3668244913ydp96a90025yiv6563955337msonormal">
    <w:name w:val="yiv3668244913ydp96a90025yiv6563955337msonormal"/>
    <w:basedOn w:val="Standaard"/>
    <w:rsid w:val="005774F7"/>
    <w:pPr>
      <w:spacing w:before="100" w:beforeAutospacing="1" w:after="100" w:afterAutospacing="1" w:line="240" w:lineRule="auto"/>
    </w:pPr>
    <w:rPr>
      <w:rFonts w:ascii="Calibri" w:hAnsi="Calibri" w:cs="Calibri"/>
      <w:lang w:eastAsia="nl-BE"/>
    </w:rPr>
  </w:style>
  <w:style w:type="paragraph" w:customStyle="1" w:styleId="yiv3668244913ydp96a90025yiv6563955337msolistparagraph">
    <w:name w:val="yiv3668244913ydp96a90025yiv6563955337msolistparagraph"/>
    <w:basedOn w:val="Standaard"/>
    <w:rsid w:val="005774F7"/>
    <w:pPr>
      <w:spacing w:before="100" w:beforeAutospacing="1" w:after="100" w:afterAutospacing="1" w:line="240" w:lineRule="auto"/>
    </w:pPr>
    <w:rPr>
      <w:rFonts w:ascii="Calibri" w:hAnsi="Calibri" w:cs="Calibri"/>
      <w:lang w:eastAsia="nl-BE"/>
    </w:rPr>
  </w:style>
  <w:style w:type="paragraph" w:customStyle="1" w:styleId="yiv6757294731msolistparagraph">
    <w:name w:val="yiv6757294731msolistparagraph"/>
    <w:basedOn w:val="Standaard"/>
    <w:rsid w:val="00954845"/>
    <w:pPr>
      <w:spacing w:before="100" w:beforeAutospacing="1" w:after="100" w:afterAutospacing="1" w:line="240" w:lineRule="auto"/>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98735">
      <w:bodyDiv w:val="1"/>
      <w:marLeft w:val="0"/>
      <w:marRight w:val="0"/>
      <w:marTop w:val="0"/>
      <w:marBottom w:val="0"/>
      <w:divBdr>
        <w:top w:val="none" w:sz="0" w:space="0" w:color="auto"/>
        <w:left w:val="none" w:sz="0" w:space="0" w:color="auto"/>
        <w:bottom w:val="none" w:sz="0" w:space="0" w:color="auto"/>
        <w:right w:val="none" w:sz="0" w:space="0" w:color="auto"/>
      </w:divBdr>
    </w:div>
    <w:div w:id="461583306">
      <w:bodyDiv w:val="1"/>
      <w:marLeft w:val="0"/>
      <w:marRight w:val="0"/>
      <w:marTop w:val="0"/>
      <w:marBottom w:val="0"/>
      <w:divBdr>
        <w:top w:val="none" w:sz="0" w:space="0" w:color="auto"/>
        <w:left w:val="none" w:sz="0" w:space="0" w:color="auto"/>
        <w:bottom w:val="none" w:sz="0" w:space="0" w:color="auto"/>
        <w:right w:val="none" w:sz="0" w:space="0" w:color="auto"/>
      </w:divBdr>
    </w:div>
    <w:div w:id="547497392">
      <w:bodyDiv w:val="1"/>
      <w:marLeft w:val="0"/>
      <w:marRight w:val="0"/>
      <w:marTop w:val="0"/>
      <w:marBottom w:val="0"/>
      <w:divBdr>
        <w:top w:val="none" w:sz="0" w:space="0" w:color="auto"/>
        <w:left w:val="none" w:sz="0" w:space="0" w:color="auto"/>
        <w:bottom w:val="none" w:sz="0" w:space="0" w:color="auto"/>
        <w:right w:val="none" w:sz="0" w:space="0" w:color="auto"/>
      </w:divBdr>
    </w:div>
    <w:div w:id="933169183">
      <w:bodyDiv w:val="1"/>
      <w:marLeft w:val="0"/>
      <w:marRight w:val="0"/>
      <w:marTop w:val="0"/>
      <w:marBottom w:val="0"/>
      <w:divBdr>
        <w:top w:val="none" w:sz="0" w:space="0" w:color="auto"/>
        <w:left w:val="none" w:sz="0" w:space="0" w:color="auto"/>
        <w:bottom w:val="none" w:sz="0" w:space="0" w:color="auto"/>
        <w:right w:val="none" w:sz="0" w:space="0" w:color="auto"/>
      </w:divBdr>
    </w:div>
    <w:div w:id="979114544">
      <w:bodyDiv w:val="1"/>
      <w:marLeft w:val="0"/>
      <w:marRight w:val="0"/>
      <w:marTop w:val="0"/>
      <w:marBottom w:val="0"/>
      <w:divBdr>
        <w:top w:val="none" w:sz="0" w:space="0" w:color="auto"/>
        <w:left w:val="none" w:sz="0" w:space="0" w:color="auto"/>
        <w:bottom w:val="none" w:sz="0" w:space="0" w:color="auto"/>
        <w:right w:val="none" w:sz="0" w:space="0" w:color="auto"/>
      </w:divBdr>
    </w:div>
    <w:div w:id="1244879506">
      <w:bodyDiv w:val="1"/>
      <w:marLeft w:val="0"/>
      <w:marRight w:val="0"/>
      <w:marTop w:val="0"/>
      <w:marBottom w:val="0"/>
      <w:divBdr>
        <w:top w:val="none" w:sz="0" w:space="0" w:color="auto"/>
        <w:left w:val="none" w:sz="0" w:space="0" w:color="auto"/>
        <w:bottom w:val="none" w:sz="0" w:space="0" w:color="auto"/>
        <w:right w:val="none" w:sz="0" w:space="0" w:color="auto"/>
      </w:divBdr>
    </w:div>
    <w:div w:id="21340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Huisstijl\Sjablonen\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179</TotalTime>
  <Pages>4</Pages>
  <Words>1452</Words>
  <Characters>7986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Poucke</dc:creator>
  <cp:keywords/>
  <dc:description/>
  <cp:lastModifiedBy>Karel Van Poucke</cp:lastModifiedBy>
  <cp:revision>7</cp:revision>
  <cp:lastPrinted>2017-09-25T10:03:00Z</cp:lastPrinted>
  <dcterms:created xsi:type="dcterms:W3CDTF">2022-12-14T09:45:00Z</dcterms:created>
  <dcterms:modified xsi:type="dcterms:W3CDTF">2022-12-14T14:38:00Z</dcterms:modified>
</cp:coreProperties>
</file>