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pPr w:leftFromText="1701" w:rightFromText="1701" w:topFromText="1701" w:bottomFromText="1701" w:vertAnchor="page" w:horzAnchor="margin" w:tblpXSpec="right" w:tblpY="1986"/>
        <w:tblW w:w="6237" w:type="dxa"/>
        <w:tblLayout w:type="fixed"/>
        <w:tblLook w:val="04A0" w:firstRow="1" w:lastRow="0" w:firstColumn="1" w:lastColumn="0" w:noHBand="0" w:noVBand="1"/>
      </w:tblPr>
      <w:tblGrid>
        <w:gridCol w:w="6237"/>
      </w:tblGrid>
      <w:tr w:rsidR="00611939" w:rsidRPr="004D52B4" w14:paraId="5BA282D6" w14:textId="77777777" w:rsidTr="00611939">
        <w:trPr>
          <w:trHeight w:hRule="exact" w:val="2268"/>
        </w:trPr>
        <w:tc>
          <w:tcPr>
            <w:tcW w:w="3119" w:type="dxa"/>
            <w:vAlign w:val="bottom"/>
          </w:tcPr>
          <w:p w14:paraId="110082B1" w14:textId="2E7E6FCC" w:rsidR="00611939" w:rsidRPr="00B7664D" w:rsidRDefault="00B041A1" w:rsidP="00956BEE">
            <w:pPr>
              <w:pStyle w:val="Hoofdtitel"/>
              <w:framePr w:hSpace="0" w:vSpace="0" w:wrap="auto" w:vAnchor="margin" w:hAnchor="text" w:xAlign="left" w:yAlign="inline"/>
            </w:pPr>
            <w:r>
              <w:t>Verslag</w:t>
            </w:r>
            <w:r w:rsidR="00F858CA">
              <w:t xml:space="preserve"> Beheerraad Bibliotheek en CC </w:t>
            </w:r>
            <w:proofErr w:type="spellStart"/>
            <w:r w:rsidR="00F858CA">
              <w:t>Zoetegem</w:t>
            </w:r>
            <w:proofErr w:type="spellEnd"/>
          </w:p>
        </w:tc>
      </w:tr>
    </w:tbl>
    <w:tbl>
      <w:tblPr>
        <w:tblStyle w:val="Tabelraster"/>
        <w:tblpPr w:vertAnchor="page" w:horzAnchor="page" w:tblpX="852" w:tblpY="5955"/>
        <w:tblOverlap w:val="never"/>
        <w:tblW w:w="23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381"/>
      </w:tblGrid>
      <w:tr w:rsidR="00A70CE2" w14:paraId="7CBC9EDF" w14:textId="77777777" w:rsidTr="00E824B6">
        <w:trPr>
          <w:trHeight w:val="6804"/>
        </w:trPr>
        <w:tc>
          <w:tcPr>
            <w:tcW w:w="2381" w:type="dxa"/>
          </w:tcPr>
          <w:p w14:paraId="048230F9" w14:textId="77777777" w:rsidR="00A70CE2" w:rsidRPr="00E640D1" w:rsidRDefault="00A70CE2" w:rsidP="00A70CE2">
            <w:pPr>
              <w:pStyle w:val="ZTitel"/>
            </w:pPr>
            <w:r w:rsidRPr="00E640D1">
              <w:t>Datum</w:t>
            </w:r>
          </w:p>
          <w:p w14:paraId="62BCEF3E" w14:textId="24C16B2C" w:rsidR="00A70CE2" w:rsidRDefault="007E7963" w:rsidP="00A70CE2">
            <w:pPr>
              <w:pStyle w:val="ZStandaard"/>
            </w:pPr>
            <w:r>
              <w:t xml:space="preserve">24 </w:t>
            </w:r>
            <w:proofErr w:type="spellStart"/>
            <w:r>
              <w:t>april</w:t>
            </w:r>
            <w:proofErr w:type="spellEnd"/>
            <w:r>
              <w:t xml:space="preserve"> 2024</w:t>
            </w:r>
          </w:p>
          <w:p w14:paraId="0532FE56" w14:textId="77777777" w:rsidR="00A70CE2" w:rsidRPr="00E640D1" w:rsidRDefault="00A70CE2" w:rsidP="00A70CE2">
            <w:pPr>
              <w:pStyle w:val="ZStandaard"/>
            </w:pPr>
          </w:p>
          <w:p w14:paraId="1053D06F" w14:textId="77777777" w:rsidR="00A70CE2" w:rsidRPr="005C3C80" w:rsidRDefault="00A70CE2" w:rsidP="00A70CE2">
            <w:pPr>
              <w:pStyle w:val="ZTitel"/>
            </w:pPr>
            <w:proofErr w:type="spellStart"/>
            <w:r>
              <w:t>Pagina</w:t>
            </w:r>
            <w:proofErr w:type="spellEnd"/>
          </w:p>
          <w:p w14:paraId="7A6FE5B9" w14:textId="77777777" w:rsidR="00A70CE2" w:rsidRPr="005C3C80" w:rsidRDefault="00A70CE2" w:rsidP="00A70CE2">
            <w:pPr>
              <w:pStyle w:val="ZStandaard"/>
            </w:pPr>
            <w:r>
              <w:fldChar w:fldCharType="begin"/>
            </w:r>
            <w:r>
              <w:instrText xml:space="preserve"> PAGE  \* Arabic  \* MERGEFORMAT </w:instrText>
            </w:r>
            <w:r>
              <w:fldChar w:fldCharType="separate"/>
            </w:r>
            <w:r>
              <w:rPr>
                <w:noProof/>
              </w:rPr>
              <w:t>1</w:t>
            </w:r>
            <w:r>
              <w:fldChar w:fldCharType="end"/>
            </w:r>
            <w:r>
              <w:t xml:space="preserve"> / </w:t>
            </w:r>
            <w:r w:rsidRPr="00A723C5">
              <w:fldChar w:fldCharType="begin"/>
            </w:r>
            <w:r>
              <w:instrText xml:space="preserve"> NUMPAGES  \* Arabic  \* MERGEFORMAT </w:instrText>
            </w:r>
            <w:r w:rsidRPr="00A723C5">
              <w:fldChar w:fldCharType="separate"/>
            </w:r>
            <w:r w:rsidR="00F858CA">
              <w:rPr>
                <w:noProof/>
              </w:rPr>
              <w:t>2</w:t>
            </w:r>
            <w:r w:rsidRPr="00A723C5">
              <w:fldChar w:fldCharType="end"/>
            </w:r>
          </w:p>
          <w:p w14:paraId="31CCDB46" w14:textId="77777777" w:rsidR="00A70CE2" w:rsidRDefault="00A70CE2" w:rsidP="00A70CE2">
            <w:pPr>
              <w:pStyle w:val="ZStandaard"/>
            </w:pPr>
          </w:p>
          <w:p w14:paraId="1B04EA05" w14:textId="77777777" w:rsidR="00A70CE2" w:rsidRPr="005C3C80" w:rsidRDefault="00A70CE2" w:rsidP="00A70CE2">
            <w:pPr>
              <w:pStyle w:val="ZTitel"/>
            </w:pPr>
            <w:r w:rsidRPr="005C3C80">
              <w:t xml:space="preserve">Contact </w:t>
            </w:r>
          </w:p>
          <w:p w14:paraId="5AE9F895" w14:textId="7A2D7C19" w:rsidR="00A70CE2" w:rsidRPr="00950625" w:rsidRDefault="00434286" w:rsidP="00A70CE2">
            <w:pPr>
              <w:pStyle w:val="ZStandaard"/>
            </w:pPr>
            <w:r>
              <w:t>Karel Van Poucke</w:t>
            </w:r>
          </w:p>
          <w:p w14:paraId="5CF24D16" w14:textId="77777777" w:rsidR="00A70CE2" w:rsidRPr="00950625" w:rsidRDefault="00A70CE2" w:rsidP="00A70CE2">
            <w:pPr>
              <w:pStyle w:val="ZStandaard"/>
            </w:pPr>
          </w:p>
          <w:p w14:paraId="5684207B" w14:textId="77777777" w:rsidR="00A70CE2" w:rsidRPr="00002659" w:rsidRDefault="00A70CE2" w:rsidP="00A70CE2">
            <w:pPr>
              <w:pStyle w:val="ZStandaard"/>
            </w:pPr>
            <w:r w:rsidRPr="00002659">
              <w:t xml:space="preserve">Stad Zottegem </w:t>
            </w:r>
          </w:p>
          <w:p w14:paraId="25DEE035" w14:textId="77777777" w:rsidR="00A70CE2" w:rsidRPr="00002659" w:rsidRDefault="00A70CE2" w:rsidP="00A70CE2">
            <w:pPr>
              <w:pStyle w:val="ZStandaard"/>
            </w:pPr>
            <w:r w:rsidRPr="00002659">
              <w:t xml:space="preserve">Gustaaf </w:t>
            </w:r>
            <w:proofErr w:type="spellStart"/>
            <w:r w:rsidRPr="00002659">
              <w:t>Schockaertstraat</w:t>
            </w:r>
            <w:proofErr w:type="spellEnd"/>
            <w:r w:rsidRPr="00002659">
              <w:t xml:space="preserve"> 7</w:t>
            </w:r>
          </w:p>
          <w:p w14:paraId="724C1CB4" w14:textId="77777777" w:rsidR="00A70CE2" w:rsidRPr="00950625" w:rsidRDefault="00A70CE2" w:rsidP="00A70CE2">
            <w:pPr>
              <w:pStyle w:val="ZStandaard"/>
            </w:pPr>
            <w:r w:rsidRPr="00950625">
              <w:t>9620 Zottegem</w:t>
            </w:r>
          </w:p>
          <w:p w14:paraId="6CF62238" w14:textId="77777777" w:rsidR="00A70CE2" w:rsidRPr="00A723C5" w:rsidRDefault="00A70CE2" w:rsidP="00A70CE2">
            <w:pPr>
              <w:pStyle w:val="ZStandaard"/>
            </w:pPr>
          </w:p>
          <w:p w14:paraId="398BAFDC" w14:textId="4533AADA" w:rsidR="00A70CE2" w:rsidRDefault="00A70CE2" w:rsidP="00A70CE2">
            <w:pPr>
              <w:pStyle w:val="ZStandaard"/>
            </w:pPr>
            <w:r>
              <w:t xml:space="preserve">09 364 </w:t>
            </w:r>
            <w:r w:rsidR="00F858CA">
              <w:t>64 14</w:t>
            </w:r>
          </w:p>
          <w:p w14:paraId="28C85219" w14:textId="07DF3DFE" w:rsidR="00A70CE2" w:rsidRDefault="008F52C6" w:rsidP="00A70CE2">
            <w:pPr>
              <w:pStyle w:val="ZStandaard"/>
            </w:pPr>
            <w:r>
              <w:t>k</w:t>
            </w:r>
            <w:r w:rsidR="00434286">
              <w:t>arel.vanpoucke</w:t>
            </w:r>
            <w:r w:rsidR="00A70CE2" w:rsidRPr="00A723C5">
              <w:t>@zottegem.be</w:t>
            </w:r>
          </w:p>
          <w:p w14:paraId="2802567C" w14:textId="77777777" w:rsidR="00A70CE2" w:rsidRDefault="00A70CE2" w:rsidP="00A70CE2">
            <w:pPr>
              <w:pStyle w:val="ZTitel"/>
            </w:pPr>
          </w:p>
        </w:tc>
      </w:tr>
    </w:tbl>
    <w:p w14:paraId="6B27CA51" w14:textId="145FED86" w:rsidR="009631CD" w:rsidRDefault="00F858CA" w:rsidP="005B70B8">
      <w:pPr>
        <w:pStyle w:val="ZTitel"/>
      </w:pPr>
      <w:r>
        <w:t>VERSLAG BEHEERRAAD BIBLIOTHEEK EN CC ZOETEGEM</w:t>
      </w:r>
    </w:p>
    <w:p w14:paraId="7089889F" w14:textId="28F4959D" w:rsidR="00CF02C4" w:rsidRDefault="007E7963" w:rsidP="003A7B69">
      <w:pPr>
        <w:pStyle w:val="ZOndertitel"/>
      </w:pPr>
      <w:r>
        <w:t>24 april 2024</w:t>
      </w:r>
    </w:p>
    <w:p w14:paraId="6E36172B" w14:textId="5AF071A1" w:rsidR="00A34AA2" w:rsidRPr="00A93585" w:rsidRDefault="00E6532B" w:rsidP="00A93585">
      <w:pPr>
        <w:pStyle w:val="ZTussentitel"/>
      </w:pPr>
      <w:r>
        <w:t>Aanwezig</w:t>
      </w:r>
      <w:r w:rsidR="009B03AA">
        <w:t xml:space="preserve">: </w:t>
      </w:r>
      <w:r w:rsidR="00C43154">
        <w:rPr>
          <w:rStyle w:val="ZStandaardChar"/>
        </w:rPr>
        <w:t xml:space="preserve">Karel Van Poucke (cultuurcoördinator), Sarah Vanroye (bibliothecaris), Johan Gezels, </w:t>
      </w:r>
      <w:r w:rsidR="00A93585">
        <w:rPr>
          <w:rStyle w:val="ZStandaardChar"/>
        </w:rPr>
        <w:t>Lieselotte De Roover (schepen)</w:t>
      </w:r>
      <w:r w:rsidR="00927EFC">
        <w:rPr>
          <w:rStyle w:val="ZStandaardChar"/>
        </w:rPr>
        <w:t>, Katrien Coessens, Katlien Cousy, Veerle De Smet, Andy De Staercke, Jo De Turck, Jan Fiers, Johan Gezels, Ann Seghers, Pieter Van Wambeke, Maarten Vos</w:t>
      </w:r>
    </w:p>
    <w:p w14:paraId="478E437C" w14:textId="77777777" w:rsidR="00A34AA2" w:rsidRPr="009B03AA" w:rsidRDefault="00A34AA2" w:rsidP="009B03AA">
      <w:pPr>
        <w:pStyle w:val="ZTussentitel"/>
        <w:rPr>
          <w:rStyle w:val="ZStandaardChar"/>
        </w:rPr>
      </w:pPr>
    </w:p>
    <w:p w14:paraId="26058BBB" w14:textId="6AA46C3A" w:rsidR="00275424" w:rsidRPr="00A93585" w:rsidRDefault="009B03AA" w:rsidP="00275424">
      <w:pPr>
        <w:pStyle w:val="ZTussentitel"/>
      </w:pPr>
      <w:r w:rsidRPr="009B03AA">
        <w:t>Verontschuldigd:</w:t>
      </w:r>
      <w:r>
        <w:t xml:space="preserve"> </w:t>
      </w:r>
      <w:r w:rsidR="00C43154">
        <w:rPr>
          <w:rStyle w:val="ZStandaardChar"/>
        </w:rPr>
        <w:t xml:space="preserve">Robbie De Clercq, </w:t>
      </w:r>
      <w:r w:rsidR="007E7963">
        <w:rPr>
          <w:rStyle w:val="ZStandaardChar"/>
        </w:rPr>
        <w:t>Hendrik Geeraerts</w:t>
      </w:r>
      <w:r w:rsidR="00523E96">
        <w:rPr>
          <w:rStyle w:val="ZStandaardChar"/>
        </w:rPr>
        <w:t>, Maarten Vansintjan</w:t>
      </w:r>
      <w:r w:rsidR="00927EFC">
        <w:rPr>
          <w:rStyle w:val="ZStandaardChar"/>
        </w:rPr>
        <w:t>, Andy Dhondt, Robert Gijsels, Peter Verplancken</w:t>
      </w:r>
    </w:p>
    <w:p w14:paraId="6627F597" w14:textId="77777777" w:rsidR="00275424" w:rsidRDefault="00275424" w:rsidP="00E6532B">
      <w:pPr>
        <w:pStyle w:val="ZTussentitel"/>
      </w:pPr>
    </w:p>
    <w:p w14:paraId="4C53DBB5" w14:textId="7AA6C14F" w:rsidR="00A93585" w:rsidRDefault="00E6532B" w:rsidP="00A93585">
      <w:pPr>
        <w:pStyle w:val="ZTussentitel"/>
      </w:pPr>
      <w:r w:rsidRPr="009B03AA">
        <w:rPr>
          <w:rStyle w:val="ZTussentitelChar"/>
        </w:rPr>
        <w:t>Afwezig</w:t>
      </w:r>
      <w:r w:rsidR="009B03AA" w:rsidRPr="009B03AA">
        <w:rPr>
          <w:rStyle w:val="ZTussentitelChar"/>
        </w:rPr>
        <w:t>:</w:t>
      </w:r>
      <w:r w:rsidR="009B03AA">
        <w:t xml:space="preserve"> </w:t>
      </w:r>
      <w:r w:rsidR="00927EFC" w:rsidRPr="00927EFC">
        <w:rPr>
          <w:rFonts w:ascii="Hind Light" w:hAnsi="Hind Light"/>
        </w:rPr>
        <w:t xml:space="preserve">Luc De </w:t>
      </w:r>
      <w:r w:rsidR="00927EFC">
        <w:rPr>
          <w:rFonts w:ascii="Hind Light" w:hAnsi="Hind Light"/>
        </w:rPr>
        <w:t xml:space="preserve">Both, Nele De Rouck, Guido De Vos, Frederik Deputter, Ilse Lateur, Ewoud </w:t>
      </w:r>
      <w:proofErr w:type="spellStart"/>
      <w:r w:rsidR="00927EFC">
        <w:rPr>
          <w:rFonts w:ascii="Hind Light" w:hAnsi="Hind Light"/>
        </w:rPr>
        <w:t>Hacke</w:t>
      </w:r>
      <w:proofErr w:type="spellEnd"/>
      <w:r w:rsidR="00927EFC">
        <w:rPr>
          <w:rFonts w:ascii="Hind Light" w:hAnsi="Hind Light"/>
        </w:rPr>
        <w:t xml:space="preserve">, Louie Van </w:t>
      </w:r>
      <w:proofErr w:type="spellStart"/>
      <w:r w:rsidR="00927EFC">
        <w:rPr>
          <w:rFonts w:ascii="Hind Light" w:hAnsi="Hind Light"/>
        </w:rPr>
        <w:t>Rijsselberghe</w:t>
      </w:r>
      <w:proofErr w:type="spellEnd"/>
    </w:p>
    <w:p w14:paraId="192482E3" w14:textId="48209D93" w:rsidR="00E6532B" w:rsidRDefault="00E6532B" w:rsidP="009B03AA">
      <w:pPr>
        <w:pStyle w:val="ZStandaard"/>
      </w:pPr>
    </w:p>
    <w:p w14:paraId="639530B7" w14:textId="7F12149A" w:rsidR="00275424" w:rsidRPr="00275424" w:rsidRDefault="00275424" w:rsidP="00E6532B">
      <w:pPr>
        <w:pStyle w:val="ZTussentitel"/>
        <w:rPr>
          <w:rFonts w:ascii="Hind Light" w:hAnsi="Hind Light"/>
        </w:rPr>
      </w:pPr>
    </w:p>
    <w:p w14:paraId="730B6170" w14:textId="77777777" w:rsidR="00523E96" w:rsidRDefault="00523E96" w:rsidP="00523E96">
      <w:pPr>
        <w:pStyle w:val="xmsonormal"/>
        <w:rPr>
          <w:rFonts w:ascii="Hind" w:hAnsi="Hind" w:cs="Hind"/>
          <w:b/>
          <w:bCs/>
          <w:sz w:val="20"/>
          <w:szCs w:val="20"/>
        </w:rPr>
      </w:pPr>
      <w:r>
        <w:rPr>
          <w:rFonts w:ascii="Hind" w:hAnsi="Hind" w:cs="Hind"/>
          <w:b/>
          <w:bCs/>
          <w:sz w:val="20"/>
          <w:szCs w:val="20"/>
        </w:rPr>
        <w:t>Agenda CC:</w:t>
      </w:r>
    </w:p>
    <w:p w14:paraId="16A6007F" w14:textId="77777777" w:rsidR="00523E96" w:rsidRPr="002A691B" w:rsidRDefault="00523E96" w:rsidP="00523E96">
      <w:pPr>
        <w:pStyle w:val="Lijstalinea"/>
        <w:numPr>
          <w:ilvl w:val="0"/>
          <w:numId w:val="22"/>
        </w:numPr>
        <w:rPr>
          <w:rFonts w:ascii="Arial" w:eastAsia="Times New Roman" w:hAnsi="Arial" w:cs="Arial"/>
          <w:sz w:val="20"/>
          <w:szCs w:val="20"/>
        </w:rPr>
      </w:pPr>
      <w:r>
        <w:rPr>
          <w:rFonts w:ascii="Hind" w:eastAsia="Times New Roman" w:hAnsi="Hind" w:cs="Hind"/>
          <w:sz w:val="20"/>
          <w:szCs w:val="20"/>
          <w:lang w:eastAsia="nl-BE"/>
          <w14:ligatures w14:val="none"/>
        </w:rPr>
        <w:t>Voorstelling programma 24-25: advies</w:t>
      </w:r>
    </w:p>
    <w:p w14:paraId="0C8329BC" w14:textId="41C41B65" w:rsidR="00927EFC" w:rsidRPr="00B40FF2" w:rsidRDefault="00927EFC" w:rsidP="002A691B">
      <w:pPr>
        <w:pStyle w:val="Lijstalinea"/>
        <w:numPr>
          <w:ilvl w:val="1"/>
          <w:numId w:val="22"/>
        </w:numPr>
        <w:rPr>
          <w:rFonts w:ascii="Hind" w:eastAsia="Times New Roman" w:hAnsi="Hind" w:cs="Hind"/>
          <w:sz w:val="20"/>
          <w:szCs w:val="20"/>
          <w:lang w:eastAsia="nl-BE"/>
          <w14:ligatures w14:val="none"/>
        </w:rPr>
      </w:pPr>
      <w:r w:rsidRPr="00B40FF2">
        <w:rPr>
          <w:rFonts w:ascii="Hind" w:eastAsia="Times New Roman" w:hAnsi="Hind" w:cs="Hind"/>
          <w:sz w:val="20"/>
          <w:szCs w:val="20"/>
          <w:lang w:eastAsia="nl-BE"/>
          <w14:ligatures w14:val="none"/>
        </w:rPr>
        <w:t xml:space="preserve">Karel stelt het programma voor via de </w:t>
      </w:r>
      <w:proofErr w:type="spellStart"/>
      <w:r w:rsidRPr="00B40FF2">
        <w:rPr>
          <w:rFonts w:ascii="Hind" w:eastAsia="Times New Roman" w:hAnsi="Hind" w:cs="Hind"/>
          <w:sz w:val="20"/>
          <w:szCs w:val="20"/>
          <w:lang w:eastAsia="nl-BE"/>
          <w14:ligatures w14:val="none"/>
        </w:rPr>
        <w:t>excel</w:t>
      </w:r>
      <w:proofErr w:type="spellEnd"/>
      <w:r w:rsidRPr="00B40FF2">
        <w:rPr>
          <w:rFonts w:ascii="Hind" w:eastAsia="Times New Roman" w:hAnsi="Hind" w:cs="Hind"/>
          <w:sz w:val="20"/>
          <w:szCs w:val="20"/>
          <w:lang w:eastAsia="nl-BE"/>
          <w14:ligatures w14:val="none"/>
        </w:rPr>
        <w:t xml:space="preserve"> die ook op voorhand meegegeven is via mail</w:t>
      </w:r>
    </w:p>
    <w:p w14:paraId="23E7E7D1" w14:textId="331A9820" w:rsidR="002A691B" w:rsidRPr="00927EFC" w:rsidRDefault="002A691B" w:rsidP="00927EFC">
      <w:pPr>
        <w:pStyle w:val="Lijstalinea"/>
        <w:numPr>
          <w:ilvl w:val="1"/>
          <w:numId w:val="22"/>
        </w:numPr>
        <w:rPr>
          <w:rFonts w:ascii="Arial" w:eastAsia="Times New Roman" w:hAnsi="Arial" w:cs="Arial"/>
          <w:sz w:val="20"/>
          <w:szCs w:val="20"/>
        </w:rPr>
      </w:pPr>
      <w:r>
        <w:rPr>
          <w:rFonts w:ascii="Hind" w:eastAsia="Times New Roman" w:hAnsi="Hind" w:cs="Hind"/>
          <w:sz w:val="20"/>
          <w:szCs w:val="20"/>
          <w:lang w:eastAsia="nl-BE"/>
          <w14:ligatures w14:val="none"/>
        </w:rPr>
        <w:t>Positief advies</w:t>
      </w:r>
      <w:r w:rsidR="00927EFC">
        <w:rPr>
          <w:rFonts w:ascii="Hind" w:eastAsia="Times New Roman" w:hAnsi="Hind" w:cs="Hind"/>
          <w:sz w:val="20"/>
          <w:szCs w:val="20"/>
          <w:lang w:eastAsia="nl-BE"/>
          <w14:ligatures w14:val="none"/>
        </w:rPr>
        <w:t xml:space="preserve"> voor het programma met bijhorende budgetten</w:t>
      </w:r>
    </w:p>
    <w:p w14:paraId="796DD6E2" w14:textId="77777777" w:rsidR="00523E96" w:rsidRDefault="00523E96" w:rsidP="00523E96">
      <w:pPr>
        <w:pStyle w:val="xmsonormal"/>
        <w:numPr>
          <w:ilvl w:val="0"/>
          <w:numId w:val="22"/>
        </w:numPr>
        <w:rPr>
          <w:rFonts w:ascii="Hind" w:eastAsia="Times New Roman" w:hAnsi="Hind" w:cs="Hind"/>
          <w:sz w:val="20"/>
          <w:szCs w:val="20"/>
        </w:rPr>
      </w:pPr>
      <w:proofErr w:type="spellStart"/>
      <w:r>
        <w:rPr>
          <w:rFonts w:ascii="Hind" w:eastAsia="Times New Roman" w:hAnsi="Hind" w:cs="Hind"/>
          <w:sz w:val="20"/>
          <w:szCs w:val="20"/>
        </w:rPr>
        <w:t>Stavaza</w:t>
      </w:r>
      <w:proofErr w:type="spellEnd"/>
      <w:r>
        <w:rPr>
          <w:rFonts w:ascii="Hind" w:eastAsia="Times New Roman" w:hAnsi="Hind" w:cs="Hind"/>
          <w:sz w:val="20"/>
          <w:szCs w:val="20"/>
        </w:rPr>
        <w:t xml:space="preserve"> ACCU nieuwbouw</w:t>
      </w:r>
    </w:p>
    <w:p w14:paraId="414EC55F" w14:textId="3D274749" w:rsidR="002A691B" w:rsidRDefault="002A691B" w:rsidP="002A691B">
      <w:pPr>
        <w:pStyle w:val="xmsonormal"/>
        <w:numPr>
          <w:ilvl w:val="1"/>
          <w:numId w:val="22"/>
        </w:numPr>
        <w:rPr>
          <w:rFonts w:ascii="Hind" w:eastAsia="Times New Roman" w:hAnsi="Hind" w:cs="Hind"/>
          <w:sz w:val="20"/>
          <w:szCs w:val="20"/>
        </w:rPr>
      </w:pPr>
      <w:r>
        <w:rPr>
          <w:rFonts w:ascii="Hind" w:eastAsia="Times New Roman" w:hAnsi="Hind" w:cs="Hind"/>
          <w:sz w:val="20"/>
          <w:szCs w:val="20"/>
        </w:rPr>
        <w:t>Vergunning</w:t>
      </w:r>
      <w:r w:rsidR="00927EFC">
        <w:rPr>
          <w:rFonts w:ascii="Hind" w:eastAsia="Times New Roman" w:hAnsi="Hind" w:cs="Hind"/>
          <w:sz w:val="20"/>
          <w:szCs w:val="20"/>
        </w:rPr>
        <w:t xml:space="preserve"> is ingediend, afwachten wat advies is vanuit Provincie Oost-Vlaanderen</w:t>
      </w:r>
    </w:p>
    <w:p w14:paraId="7EAAA665" w14:textId="33E24F98" w:rsidR="002A691B" w:rsidRDefault="00927EFC" w:rsidP="002A691B">
      <w:pPr>
        <w:pStyle w:val="xmsonormal"/>
        <w:numPr>
          <w:ilvl w:val="1"/>
          <w:numId w:val="22"/>
        </w:numPr>
        <w:rPr>
          <w:rFonts w:ascii="Hind" w:eastAsia="Times New Roman" w:hAnsi="Hind" w:cs="Hind"/>
          <w:sz w:val="20"/>
          <w:szCs w:val="20"/>
        </w:rPr>
      </w:pPr>
      <w:r>
        <w:rPr>
          <w:rFonts w:ascii="Hind" w:eastAsia="Times New Roman" w:hAnsi="Hind" w:cs="Hind"/>
          <w:sz w:val="20"/>
          <w:szCs w:val="20"/>
        </w:rPr>
        <w:t>Mee te nemen naar nieuwe zaal: installatie systeem doven en slechthorenden / slechtzienden</w:t>
      </w:r>
    </w:p>
    <w:p w14:paraId="05D998A3" w14:textId="77777777" w:rsidR="00523E96" w:rsidRPr="00927EFC" w:rsidRDefault="00523E96" w:rsidP="00523E96">
      <w:pPr>
        <w:pStyle w:val="xmsonormal"/>
        <w:numPr>
          <w:ilvl w:val="0"/>
          <w:numId w:val="22"/>
        </w:numPr>
        <w:rPr>
          <w:rFonts w:ascii="Hind" w:eastAsia="Times New Roman" w:hAnsi="Hind" w:cs="Hind"/>
          <w:sz w:val="20"/>
          <w:szCs w:val="20"/>
        </w:rPr>
      </w:pPr>
      <w:r>
        <w:rPr>
          <w:rFonts w:ascii="Hind" w:eastAsia="Times New Roman" w:hAnsi="Hind" w:cs="Hind"/>
          <w:sz w:val="20"/>
          <w:szCs w:val="20"/>
        </w:rPr>
        <w:t xml:space="preserve">Accu: formulering advies nieuwbouw aan CBS &gt; </w:t>
      </w:r>
      <w:r>
        <w:rPr>
          <w:rFonts w:ascii="Hind" w:eastAsia="Times New Roman" w:hAnsi="Hind" w:cs="Hind"/>
          <w:b/>
          <w:bCs/>
          <w:sz w:val="20"/>
          <w:szCs w:val="20"/>
        </w:rPr>
        <w:t xml:space="preserve">gelieve max. 3 vragen te formuleren voor het CBS ter voorbereiding van deze vergadering (zie verslag vorige vergadering) </w:t>
      </w:r>
    </w:p>
    <w:p w14:paraId="77E2B1BF" w14:textId="36F8F637" w:rsidR="00927EFC" w:rsidRPr="00927EFC" w:rsidRDefault="00927EFC" w:rsidP="00927EFC">
      <w:pPr>
        <w:pStyle w:val="xmsonormal"/>
        <w:numPr>
          <w:ilvl w:val="1"/>
          <w:numId w:val="22"/>
        </w:numPr>
        <w:rPr>
          <w:rFonts w:ascii="Hind" w:eastAsia="Times New Roman" w:hAnsi="Hind" w:cs="Hind"/>
          <w:sz w:val="20"/>
          <w:szCs w:val="20"/>
        </w:rPr>
      </w:pPr>
      <w:r w:rsidRPr="00927EFC">
        <w:rPr>
          <w:rFonts w:ascii="Hind" w:eastAsia="Times New Roman" w:hAnsi="Hind" w:cs="Hind"/>
          <w:sz w:val="20"/>
          <w:szCs w:val="20"/>
        </w:rPr>
        <w:t>Gee</w:t>
      </w:r>
      <w:r>
        <w:rPr>
          <w:rFonts w:ascii="Hind" w:eastAsia="Times New Roman" w:hAnsi="Hind" w:cs="Hind"/>
          <w:sz w:val="20"/>
          <w:szCs w:val="20"/>
        </w:rPr>
        <w:t xml:space="preserve">n verdere vragen gezien de huidige </w:t>
      </w:r>
      <w:proofErr w:type="spellStart"/>
      <w:r>
        <w:rPr>
          <w:rFonts w:ascii="Hind" w:eastAsia="Times New Roman" w:hAnsi="Hind" w:cs="Hind"/>
          <w:sz w:val="20"/>
          <w:szCs w:val="20"/>
        </w:rPr>
        <w:t>stavaza</w:t>
      </w:r>
      <w:proofErr w:type="spellEnd"/>
    </w:p>
    <w:p w14:paraId="07C15480" w14:textId="77777777" w:rsidR="00523E96" w:rsidRDefault="00523E96" w:rsidP="00523E96">
      <w:pPr>
        <w:pStyle w:val="xmsonormal"/>
        <w:rPr>
          <w:rFonts w:ascii="Hind" w:hAnsi="Hind" w:cs="Hind"/>
          <w:b/>
          <w:bCs/>
          <w:sz w:val="20"/>
          <w:szCs w:val="20"/>
        </w:rPr>
      </w:pPr>
    </w:p>
    <w:p w14:paraId="1ED35738" w14:textId="77777777" w:rsidR="00523E96" w:rsidRDefault="00523E96" w:rsidP="00523E96">
      <w:pPr>
        <w:pStyle w:val="xmsonormal"/>
        <w:rPr>
          <w:rFonts w:ascii="Hind" w:hAnsi="Hind" w:cs="Hind"/>
          <w:b/>
          <w:bCs/>
          <w:sz w:val="20"/>
          <w:szCs w:val="20"/>
        </w:rPr>
      </w:pPr>
      <w:r>
        <w:rPr>
          <w:rFonts w:ascii="Hind" w:hAnsi="Hind" w:cs="Hind"/>
          <w:b/>
          <w:bCs/>
          <w:sz w:val="20"/>
          <w:szCs w:val="20"/>
        </w:rPr>
        <w:t>Agenda bib:</w:t>
      </w:r>
    </w:p>
    <w:p w14:paraId="2CC5B2F9" w14:textId="72668192" w:rsidR="00523E96" w:rsidRDefault="00523E96" w:rsidP="00523E96">
      <w:pPr>
        <w:pStyle w:val="xmsonormal"/>
        <w:numPr>
          <w:ilvl w:val="0"/>
          <w:numId w:val="23"/>
        </w:numPr>
        <w:rPr>
          <w:rFonts w:ascii="Hind" w:eastAsia="Times New Roman" w:hAnsi="Hind" w:cs="Hind"/>
          <w:sz w:val="20"/>
          <w:szCs w:val="20"/>
        </w:rPr>
      </w:pPr>
      <w:proofErr w:type="spellStart"/>
      <w:r>
        <w:rPr>
          <w:rFonts w:ascii="Hind" w:eastAsia="Times New Roman" w:hAnsi="Hind" w:cs="Hind"/>
          <w:sz w:val="20"/>
          <w:szCs w:val="20"/>
        </w:rPr>
        <w:t>Stavaza</w:t>
      </w:r>
      <w:proofErr w:type="spellEnd"/>
      <w:r>
        <w:rPr>
          <w:rFonts w:ascii="Hind" w:eastAsia="Times New Roman" w:hAnsi="Hind" w:cs="Hind"/>
          <w:sz w:val="20"/>
          <w:szCs w:val="20"/>
        </w:rPr>
        <w:t xml:space="preserve"> personee</w:t>
      </w:r>
      <w:r w:rsidR="002A691B">
        <w:rPr>
          <w:rFonts w:ascii="Hind" w:eastAsia="Times New Roman" w:hAnsi="Hind" w:cs="Hind"/>
          <w:sz w:val="20"/>
          <w:szCs w:val="20"/>
        </w:rPr>
        <w:t>l</w:t>
      </w:r>
    </w:p>
    <w:p w14:paraId="78C9DD39" w14:textId="754F08FA" w:rsidR="002A691B" w:rsidRDefault="002A691B" w:rsidP="002A691B">
      <w:pPr>
        <w:pStyle w:val="xmsonormal"/>
        <w:numPr>
          <w:ilvl w:val="1"/>
          <w:numId w:val="23"/>
        </w:numPr>
        <w:rPr>
          <w:rFonts w:ascii="Hind" w:eastAsia="Times New Roman" w:hAnsi="Hind" w:cs="Hind"/>
          <w:sz w:val="20"/>
          <w:szCs w:val="20"/>
        </w:rPr>
      </w:pPr>
      <w:r>
        <w:rPr>
          <w:rFonts w:ascii="Hind" w:eastAsia="Times New Roman" w:hAnsi="Hind" w:cs="Hind"/>
          <w:sz w:val="20"/>
          <w:szCs w:val="20"/>
        </w:rPr>
        <w:t>Vervanging Eddy</w:t>
      </w:r>
      <w:r w:rsidR="00927EFC">
        <w:rPr>
          <w:rFonts w:ascii="Hind" w:eastAsia="Times New Roman" w:hAnsi="Hind" w:cs="Hind"/>
          <w:sz w:val="20"/>
          <w:szCs w:val="20"/>
        </w:rPr>
        <w:t>:</w:t>
      </w:r>
      <w:r>
        <w:rPr>
          <w:rFonts w:ascii="Hind" w:eastAsia="Times New Roman" w:hAnsi="Hind" w:cs="Hind"/>
          <w:sz w:val="20"/>
          <w:szCs w:val="20"/>
        </w:rPr>
        <w:t xml:space="preserve"> de personeelsdienst is ermee bezig. Hopelijk kan de nieuwe werkkracht deze zomer beginnen</w:t>
      </w:r>
    </w:p>
    <w:p w14:paraId="69EFCA87" w14:textId="62A00379" w:rsidR="002A691B" w:rsidRPr="00927EFC" w:rsidRDefault="00B40FF2" w:rsidP="007A4964">
      <w:pPr>
        <w:pStyle w:val="xmsonormal"/>
        <w:numPr>
          <w:ilvl w:val="1"/>
          <w:numId w:val="23"/>
        </w:numPr>
        <w:rPr>
          <w:rFonts w:ascii="Hind" w:eastAsia="Times New Roman" w:hAnsi="Hind" w:cs="Hind"/>
          <w:sz w:val="20"/>
          <w:szCs w:val="20"/>
        </w:rPr>
      </w:pPr>
      <w:r>
        <w:rPr>
          <w:rFonts w:ascii="Hind" w:eastAsia="Times New Roman" w:hAnsi="Hind" w:cs="Hind"/>
          <w:sz w:val="20"/>
          <w:szCs w:val="20"/>
        </w:rPr>
        <w:lastRenderedPageBreak/>
        <w:t>De</w:t>
      </w:r>
      <w:r w:rsidR="00927EFC">
        <w:rPr>
          <w:rFonts w:ascii="Hind" w:eastAsia="Times New Roman" w:hAnsi="Hind" w:cs="Hind"/>
          <w:sz w:val="20"/>
          <w:szCs w:val="20"/>
        </w:rPr>
        <w:t xml:space="preserve"> f</w:t>
      </w:r>
      <w:r w:rsidR="002A691B" w:rsidRPr="00927EFC">
        <w:rPr>
          <w:rFonts w:ascii="Hind" w:eastAsia="Times New Roman" w:hAnsi="Hind" w:cs="Hind"/>
          <w:sz w:val="20"/>
          <w:szCs w:val="20"/>
        </w:rPr>
        <w:t xml:space="preserve">ocus ligt op </w:t>
      </w:r>
      <w:r w:rsidR="00927EFC">
        <w:rPr>
          <w:rFonts w:ascii="Hind" w:eastAsia="Times New Roman" w:hAnsi="Hind" w:cs="Hind"/>
          <w:sz w:val="20"/>
          <w:szCs w:val="20"/>
        </w:rPr>
        <w:t xml:space="preserve">binnen de bib momenteel op de </w:t>
      </w:r>
      <w:r w:rsidR="002A691B" w:rsidRPr="00927EFC">
        <w:rPr>
          <w:rFonts w:ascii="Hind" w:eastAsia="Times New Roman" w:hAnsi="Hind" w:cs="Hind"/>
          <w:sz w:val="20"/>
          <w:szCs w:val="20"/>
        </w:rPr>
        <w:t>verhuis, maar</w:t>
      </w:r>
      <w:r w:rsidR="00927EFC">
        <w:rPr>
          <w:rFonts w:ascii="Hind" w:eastAsia="Times New Roman" w:hAnsi="Hind" w:cs="Hind"/>
          <w:sz w:val="20"/>
          <w:szCs w:val="20"/>
        </w:rPr>
        <w:t xml:space="preserve"> naar toekomst toe</w:t>
      </w:r>
      <w:r w:rsidR="002A691B" w:rsidRPr="00927EFC">
        <w:rPr>
          <w:rFonts w:ascii="Hind" w:eastAsia="Times New Roman" w:hAnsi="Hind" w:cs="Hind"/>
          <w:sz w:val="20"/>
          <w:szCs w:val="20"/>
        </w:rPr>
        <w:t xml:space="preserve"> wel idee om bepaalde collecties </w:t>
      </w:r>
      <w:r>
        <w:rPr>
          <w:rFonts w:ascii="Hind" w:eastAsia="Times New Roman" w:hAnsi="Hind" w:cs="Hind"/>
          <w:sz w:val="20"/>
          <w:szCs w:val="20"/>
        </w:rPr>
        <w:t>uit te wisselen en tentoon te stellen in de bib</w:t>
      </w:r>
      <w:r w:rsidR="002A691B" w:rsidRPr="00927EFC">
        <w:rPr>
          <w:rFonts w:ascii="Hind" w:eastAsia="Times New Roman" w:hAnsi="Hind" w:cs="Hind"/>
          <w:sz w:val="20"/>
          <w:szCs w:val="20"/>
        </w:rPr>
        <w:t xml:space="preserve">. Wisselwerking tussen bepaalde diensten, </w:t>
      </w:r>
      <w:proofErr w:type="spellStart"/>
      <w:r w:rsidR="002A691B" w:rsidRPr="00927EFC">
        <w:rPr>
          <w:rFonts w:ascii="Hind" w:eastAsia="Times New Roman" w:hAnsi="Hind" w:cs="Hind"/>
          <w:sz w:val="20"/>
          <w:szCs w:val="20"/>
        </w:rPr>
        <w:t>bvb</w:t>
      </w:r>
      <w:proofErr w:type="spellEnd"/>
      <w:r w:rsidR="002A691B" w:rsidRPr="00927EFC">
        <w:rPr>
          <w:rFonts w:ascii="Hind" w:eastAsia="Times New Roman" w:hAnsi="Hind" w:cs="Hind"/>
          <w:sz w:val="20"/>
          <w:szCs w:val="20"/>
        </w:rPr>
        <w:t xml:space="preserve"> centrum </w:t>
      </w:r>
      <w:r w:rsidR="00927EFC">
        <w:rPr>
          <w:rFonts w:ascii="Hind" w:eastAsia="Times New Roman" w:hAnsi="Hind" w:cs="Hind"/>
          <w:sz w:val="20"/>
          <w:szCs w:val="20"/>
        </w:rPr>
        <w:t xml:space="preserve">voor </w:t>
      </w:r>
      <w:r w:rsidR="002A691B" w:rsidRPr="00927EFC">
        <w:rPr>
          <w:rFonts w:ascii="Hind" w:eastAsia="Times New Roman" w:hAnsi="Hind" w:cs="Hind"/>
          <w:sz w:val="20"/>
          <w:szCs w:val="20"/>
        </w:rPr>
        <w:t>streekgeschiedenis</w:t>
      </w:r>
      <w:r w:rsidR="00927EFC">
        <w:rPr>
          <w:rFonts w:ascii="Hind" w:eastAsia="Times New Roman" w:hAnsi="Hind" w:cs="Hind"/>
          <w:sz w:val="20"/>
          <w:szCs w:val="20"/>
        </w:rPr>
        <w:t>, wisselende expo’s</w:t>
      </w:r>
    </w:p>
    <w:p w14:paraId="0A0AA69A" w14:textId="503521B8" w:rsidR="002A691B" w:rsidRDefault="002A691B" w:rsidP="002A691B">
      <w:pPr>
        <w:pStyle w:val="xmsonormal"/>
        <w:numPr>
          <w:ilvl w:val="1"/>
          <w:numId w:val="23"/>
        </w:numPr>
        <w:rPr>
          <w:rFonts w:ascii="Hind" w:eastAsia="Times New Roman" w:hAnsi="Hind" w:cs="Hind"/>
          <w:sz w:val="20"/>
          <w:szCs w:val="20"/>
        </w:rPr>
      </w:pPr>
      <w:r>
        <w:rPr>
          <w:rFonts w:ascii="Hind" w:eastAsia="Times New Roman" w:hAnsi="Hind" w:cs="Hind"/>
          <w:sz w:val="20"/>
          <w:szCs w:val="20"/>
        </w:rPr>
        <w:t>Ook geluisterd bij erfgoedbibliotheken en hulp van FARO</w:t>
      </w:r>
    </w:p>
    <w:p w14:paraId="376FB3B4" w14:textId="5CFA1F63" w:rsidR="00523E96" w:rsidRDefault="00523E96" w:rsidP="00523E96">
      <w:pPr>
        <w:pStyle w:val="xmsonormal"/>
        <w:numPr>
          <w:ilvl w:val="0"/>
          <w:numId w:val="23"/>
        </w:numPr>
        <w:rPr>
          <w:rFonts w:ascii="Hind" w:eastAsia="Times New Roman" w:hAnsi="Hind" w:cs="Hind"/>
          <w:sz w:val="20"/>
          <w:szCs w:val="20"/>
        </w:rPr>
      </w:pPr>
      <w:proofErr w:type="spellStart"/>
      <w:r>
        <w:rPr>
          <w:rFonts w:ascii="Hind" w:eastAsia="Times New Roman" w:hAnsi="Hind" w:cs="Hind"/>
          <w:sz w:val="20"/>
          <w:szCs w:val="20"/>
        </w:rPr>
        <w:t>Stavaza</w:t>
      </w:r>
      <w:proofErr w:type="spellEnd"/>
      <w:r>
        <w:rPr>
          <w:rFonts w:ascii="Hind" w:eastAsia="Times New Roman" w:hAnsi="Hind" w:cs="Hind"/>
          <w:sz w:val="20"/>
          <w:szCs w:val="20"/>
        </w:rPr>
        <w:t xml:space="preserve"> werken kasteel </w:t>
      </w:r>
    </w:p>
    <w:p w14:paraId="4DE06E7E" w14:textId="1A4FDAAB" w:rsidR="002A691B" w:rsidRDefault="00B40FF2" w:rsidP="002A691B">
      <w:pPr>
        <w:pStyle w:val="xmsonormal"/>
        <w:numPr>
          <w:ilvl w:val="1"/>
          <w:numId w:val="23"/>
        </w:numPr>
        <w:rPr>
          <w:rFonts w:ascii="Hind" w:eastAsia="Times New Roman" w:hAnsi="Hind" w:cs="Hind"/>
          <w:sz w:val="20"/>
          <w:szCs w:val="20"/>
        </w:rPr>
      </w:pPr>
      <w:r>
        <w:rPr>
          <w:rFonts w:ascii="Hind" w:eastAsia="Times New Roman" w:hAnsi="Hind" w:cs="Hind"/>
          <w:sz w:val="20"/>
          <w:szCs w:val="20"/>
        </w:rPr>
        <w:t>O</w:t>
      </w:r>
      <w:r w:rsidR="002A691B">
        <w:rPr>
          <w:rFonts w:ascii="Hind" w:eastAsia="Times New Roman" w:hAnsi="Hind" w:cs="Hind"/>
          <w:sz w:val="20"/>
          <w:szCs w:val="20"/>
        </w:rPr>
        <w:t>plevering</w:t>
      </w:r>
      <w:r>
        <w:rPr>
          <w:rFonts w:ascii="Hind" w:eastAsia="Times New Roman" w:hAnsi="Hind" w:cs="Hind"/>
          <w:sz w:val="20"/>
          <w:szCs w:val="20"/>
        </w:rPr>
        <w:t xml:space="preserve"> voor het bouwverlof</w:t>
      </w:r>
      <w:r w:rsidR="002A691B">
        <w:rPr>
          <w:rFonts w:ascii="Hind" w:eastAsia="Times New Roman" w:hAnsi="Hind" w:cs="Hind"/>
          <w:sz w:val="20"/>
          <w:szCs w:val="20"/>
        </w:rPr>
        <w:t xml:space="preserve">, bedoeling </w:t>
      </w:r>
      <w:r>
        <w:rPr>
          <w:rFonts w:ascii="Hind" w:eastAsia="Times New Roman" w:hAnsi="Hind" w:cs="Hind"/>
          <w:sz w:val="20"/>
          <w:szCs w:val="20"/>
        </w:rPr>
        <w:t xml:space="preserve">is </w:t>
      </w:r>
      <w:r w:rsidR="002A691B">
        <w:rPr>
          <w:rFonts w:ascii="Hind" w:eastAsia="Times New Roman" w:hAnsi="Hind" w:cs="Hind"/>
          <w:sz w:val="20"/>
          <w:szCs w:val="20"/>
        </w:rPr>
        <w:t>nog steeds om in september te verhuizen</w:t>
      </w:r>
    </w:p>
    <w:p w14:paraId="4A4700B8" w14:textId="6ADC3FAE" w:rsidR="002A691B" w:rsidRDefault="002A691B" w:rsidP="002A691B">
      <w:pPr>
        <w:pStyle w:val="xmsonormal"/>
        <w:numPr>
          <w:ilvl w:val="1"/>
          <w:numId w:val="23"/>
        </w:numPr>
        <w:rPr>
          <w:rFonts w:ascii="Hind" w:eastAsia="Times New Roman" w:hAnsi="Hind" w:cs="Hind"/>
          <w:sz w:val="20"/>
          <w:szCs w:val="20"/>
        </w:rPr>
      </w:pPr>
      <w:r>
        <w:rPr>
          <w:rFonts w:ascii="Hind" w:eastAsia="Times New Roman" w:hAnsi="Hind" w:cs="Hind"/>
          <w:sz w:val="20"/>
          <w:szCs w:val="20"/>
        </w:rPr>
        <w:t>Vloeren zijn geschuurd en geolied</w:t>
      </w:r>
      <w:r w:rsidR="00B40FF2">
        <w:rPr>
          <w:rFonts w:ascii="Hind" w:eastAsia="Times New Roman" w:hAnsi="Hind" w:cs="Hind"/>
          <w:sz w:val="20"/>
          <w:szCs w:val="20"/>
        </w:rPr>
        <w:t>, eens de technieken klaar zijn en de slijpwerken klaar zijn in de muren kunnen de schilderwerken beginnen</w:t>
      </w:r>
    </w:p>
    <w:p w14:paraId="534DD18A" w14:textId="70B3A188" w:rsidR="00523E96" w:rsidRDefault="00523E96" w:rsidP="00523E96">
      <w:pPr>
        <w:pStyle w:val="xmsonormal"/>
        <w:numPr>
          <w:ilvl w:val="0"/>
          <w:numId w:val="23"/>
        </w:numPr>
        <w:rPr>
          <w:rFonts w:ascii="Hind" w:eastAsia="Times New Roman" w:hAnsi="Hind" w:cs="Hind"/>
          <w:sz w:val="20"/>
          <w:szCs w:val="20"/>
        </w:rPr>
      </w:pPr>
      <w:proofErr w:type="spellStart"/>
      <w:r>
        <w:rPr>
          <w:rFonts w:ascii="Hind" w:eastAsia="Times New Roman" w:hAnsi="Hind" w:cs="Hind"/>
          <w:sz w:val="20"/>
          <w:szCs w:val="20"/>
        </w:rPr>
        <w:t>Stavaza</w:t>
      </w:r>
      <w:proofErr w:type="spellEnd"/>
      <w:r>
        <w:rPr>
          <w:rFonts w:ascii="Hind" w:eastAsia="Times New Roman" w:hAnsi="Hind" w:cs="Hind"/>
          <w:sz w:val="20"/>
          <w:szCs w:val="20"/>
        </w:rPr>
        <w:t xml:space="preserve"> verhuis en heropening</w:t>
      </w:r>
    </w:p>
    <w:p w14:paraId="0391AC43" w14:textId="4BC35041" w:rsidR="002A691B" w:rsidRDefault="002A691B" w:rsidP="002A691B">
      <w:pPr>
        <w:pStyle w:val="xmsonormal"/>
        <w:numPr>
          <w:ilvl w:val="1"/>
          <w:numId w:val="23"/>
        </w:numPr>
        <w:rPr>
          <w:rFonts w:ascii="Hind" w:eastAsia="Times New Roman" w:hAnsi="Hind" w:cs="Hind"/>
          <w:sz w:val="20"/>
          <w:szCs w:val="20"/>
        </w:rPr>
      </w:pPr>
      <w:r>
        <w:rPr>
          <w:rFonts w:ascii="Hind" w:eastAsia="Times New Roman" w:hAnsi="Hind" w:cs="Hind"/>
          <w:sz w:val="20"/>
          <w:szCs w:val="20"/>
        </w:rPr>
        <w:t>September streefdoel</w:t>
      </w:r>
    </w:p>
    <w:p w14:paraId="2B4C3D22" w14:textId="1B11F420" w:rsidR="002A691B" w:rsidRDefault="002A691B" w:rsidP="002A691B">
      <w:pPr>
        <w:pStyle w:val="xmsonormal"/>
        <w:numPr>
          <w:ilvl w:val="1"/>
          <w:numId w:val="23"/>
        </w:numPr>
        <w:rPr>
          <w:rFonts w:ascii="Hind" w:eastAsia="Times New Roman" w:hAnsi="Hind" w:cs="Hind"/>
          <w:sz w:val="20"/>
          <w:szCs w:val="20"/>
        </w:rPr>
      </w:pPr>
      <w:r>
        <w:rPr>
          <w:rFonts w:ascii="Hind" w:eastAsia="Times New Roman" w:hAnsi="Hind" w:cs="Hind"/>
          <w:sz w:val="20"/>
          <w:szCs w:val="20"/>
        </w:rPr>
        <w:t>Bestek is uitgeschreve</w:t>
      </w:r>
      <w:r w:rsidR="0019179A">
        <w:rPr>
          <w:rFonts w:ascii="Hind" w:eastAsia="Times New Roman" w:hAnsi="Hind" w:cs="Hind"/>
          <w:sz w:val="20"/>
          <w:szCs w:val="20"/>
        </w:rPr>
        <w:t>n</w:t>
      </w:r>
    </w:p>
    <w:p w14:paraId="0DA65001" w14:textId="112A22ED" w:rsidR="002A691B" w:rsidRDefault="002A691B" w:rsidP="002A691B">
      <w:pPr>
        <w:pStyle w:val="xmsonormal"/>
        <w:numPr>
          <w:ilvl w:val="1"/>
          <w:numId w:val="23"/>
        </w:numPr>
        <w:rPr>
          <w:rFonts w:ascii="Hind" w:eastAsia="Times New Roman" w:hAnsi="Hind" w:cs="Hind"/>
          <w:sz w:val="20"/>
          <w:szCs w:val="20"/>
        </w:rPr>
      </w:pPr>
      <w:r>
        <w:rPr>
          <w:rFonts w:ascii="Hind" w:eastAsia="Times New Roman" w:hAnsi="Hind" w:cs="Hind"/>
          <w:sz w:val="20"/>
          <w:szCs w:val="20"/>
        </w:rPr>
        <w:t>Termijn: twee weken verhuis</w:t>
      </w:r>
      <w:r w:rsidR="00B40FF2">
        <w:rPr>
          <w:rFonts w:ascii="Hind" w:eastAsia="Times New Roman" w:hAnsi="Hind" w:cs="Hind"/>
          <w:sz w:val="20"/>
          <w:szCs w:val="20"/>
        </w:rPr>
        <w:t xml:space="preserve"> (maar de sluitingsperiode zal sowieso langer zijn: zeker een week voór de verhuis en 1 à 2 weken na de verhuis om alles in orde te maken)</w:t>
      </w:r>
    </w:p>
    <w:p w14:paraId="1B6CE47A" w14:textId="39803669" w:rsidR="002A691B" w:rsidRDefault="002A691B" w:rsidP="002A691B">
      <w:pPr>
        <w:pStyle w:val="xmsonormal"/>
        <w:numPr>
          <w:ilvl w:val="1"/>
          <w:numId w:val="23"/>
        </w:numPr>
        <w:rPr>
          <w:rFonts w:ascii="Hind" w:eastAsia="Times New Roman" w:hAnsi="Hind" w:cs="Hind"/>
          <w:sz w:val="20"/>
          <w:szCs w:val="20"/>
        </w:rPr>
      </w:pPr>
      <w:r>
        <w:rPr>
          <w:rFonts w:ascii="Hind" w:eastAsia="Times New Roman" w:hAnsi="Hind" w:cs="Hind"/>
          <w:sz w:val="20"/>
          <w:szCs w:val="20"/>
        </w:rPr>
        <w:t>Weekend 5 oktober streefdoel opening met feestelijk weekend</w:t>
      </w:r>
    </w:p>
    <w:p w14:paraId="6D942CFF" w14:textId="410EFD1D" w:rsidR="0019179A" w:rsidRDefault="0019179A" w:rsidP="002A691B">
      <w:pPr>
        <w:pStyle w:val="xmsonormal"/>
        <w:numPr>
          <w:ilvl w:val="1"/>
          <w:numId w:val="23"/>
        </w:numPr>
        <w:rPr>
          <w:rFonts w:ascii="Hind" w:eastAsia="Times New Roman" w:hAnsi="Hind" w:cs="Hind"/>
          <w:sz w:val="20"/>
          <w:szCs w:val="20"/>
        </w:rPr>
      </w:pPr>
      <w:r>
        <w:rPr>
          <w:rFonts w:ascii="Hind" w:eastAsia="Times New Roman" w:hAnsi="Hind" w:cs="Hind"/>
          <w:sz w:val="20"/>
          <w:szCs w:val="20"/>
        </w:rPr>
        <w:t xml:space="preserve">Extra werken hebben wel voor wat uitstel gezorgd, zoals, </w:t>
      </w:r>
      <w:r w:rsidR="00B40FF2">
        <w:rPr>
          <w:rFonts w:ascii="Hind" w:eastAsia="Times New Roman" w:hAnsi="Hind" w:cs="Hind"/>
          <w:sz w:val="20"/>
          <w:szCs w:val="20"/>
        </w:rPr>
        <w:t xml:space="preserve">de isolatie van het dak, </w:t>
      </w:r>
      <w:r>
        <w:rPr>
          <w:rFonts w:ascii="Hind" w:eastAsia="Times New Roman" w:hAnsi="Hind" w:cs="Hind"/>
          <w:sz w:val="20"/>
          <w:szCs w:val="20"/>
        </w:rPr>
        <w:t>elektriciteit</w:t>
      </w:r>
      <w:r w:rsidR="00B40FF2">
        <w:rPr>
          <w:rFonts w:ascii="Hind" w:eastAsia="Times New Roman" w:hAnsi="Hind" w:cs="Hind"/>
          <w:sz w:val="20"/>
          <w:szCs w:val="20"/>
        </w:rPr>
        <w:t>swerken voor nieuwe deuren en verlichting</w:t>
      </w:r>
      <w:r>
        <w:rPr>
          <w:rFonts w:ascii="Hind" w:eastAsia="Times New Roman" w:hAnsi="Hind" w:cs="Hind"/>
          <w:sz w:val="20"/>
          <w:szCs w:val="20"/>
        </w:rPr>
        <w:t xml:space="preserve">, </w:t>
      </w:r>
      <w:r w:rsidR="00B40FF2">
        <w:rPr>
          <w:rFonts w:ascii="Hind" w:eastAsia="Times New Roman" w:hAnsi="Hind" w:cs="Hind"/>
          <w:sz w:val="20"/>
          <w:szCs w:val="20"/>
        </w:rPr>
        <w:t xml:space="preserve">aanpassingen voor </w:t>
      </w:r>
      <w:r>
        <w:rPr>
          <w:rFonts w:ascii="Hind" w:eastAsia="Times New Roman" w:hAnsi="Hind" w:cs="Hind"/>
          <w:sz w:val="20"/>
          <w:szCs w:val="20"/>
        </w:rPr>
        <w:t xml:space="preserve">brandveiligheid, verlichting </w:t>
      </w:r>
      <w:r w:rsidR="00B40FF2">
        <w:rPr>
          <w:rFonts w:ascii="Hind" w:eastAsia="Times New Roman" w:hAnsi="Hind" w:cs="Hind"/>
          <w:sz w:val="20"/>
          <w:szCs w:val="20"/>
        </w:rPr>
        <w:t>etc.</w:t>
      </w:r>
    </w:p>
    <w:p w14:paraId="2A07CD75" w14:textId="01D28B17" w:rsidR="0019179A" w:rsidRDefault="0019179A" w:rsidP="002A691B">
      <w:pPr>
        <w:pStyle w:val="xmsonormal"/>
        <w:numPr>
          <w:ilvl w:val="1"/>
          <w:numId w:val="23"/>
        </w:numPr>
        <w:rPr>
          <w:rFonts w:ascii="Hind" w:eastAsia="Times New Roman" w:hAnsi="Hind" w:cs="Hind"/>
          <w:sz w:val="20"/>
          <w:szCs w:val="20"/>
        </w:rPr>
      </w:pPr>
      <w:r>
        <w:rPr>
          <w:rFonts w:ascii="Hind" w:eastAsia="Times New Roman" w:hAnsi="Hind" w:cs="Hind"/>
          <w:sz w:val="20"/>
          <w:szCs w:val="20"/>
        </w:rPr>
        <w:t>Geen asfaltstrook achteraan, mag niet erfgoedkundig</w:t>
      </w:r>
      <w:r w:rsidR="00B40FF2">
        <w:rPr>
          <w:rFonts w:ascii="Hind" w:eastAsia="Times New Roman" w:hAnsi="Hind" w:cs="Hind"/>
          <w:sz w:val="20"/>
          <w:szCs w:val="20"/>
        </w:rPr>
        <w:t xml:space="preserve"> (jammere zaak voor de toegankelijkheid voor rolstoelgebruikers)</w:t>
      </w:r>
    </w:p>
    <w:p w14:paraId="6B6C6A1B" w14:textId="1D11F29C" w:rsidR="00523E96" w:rsidRPr="0019179A" w:rsidRDefault="0019179A" w:rsidP="000E7DE7">
      <w:pPr>
        <w:pStyle w:val="xmsonormal"/>
        <w:numPr>
          <w:ilvl w:val="1"/>
          <w:numId w:val="23"/>
        </w:numPr>
        <w:rPr>
          <w:rFonts w:ascii="Hind" w:hAnsi="Hind" w:cs="Hind"/>
          <w:sz w:val="20"/>
          <w:szCs w:val="20"/>
        </w:rPr>
      </w:pPr>
      <w:r w:rsidRPr="0019179A">
        <w:rPr>
          <w:rFonts w:ascii="Hind" w:eastAsia="Times New Roman" w:hAnsi="Hind" w:cs="Hind"/>
          <w:sz w:val="20"/>
          <w:szCs w:val="20"/>
        </w:rPr>
        <w:t xml:space="preserve">Agendabeheer </w:t>
      </w:r>
      <w:r w:rsidR="00B40FF2">
        <w:rPr>
          <w:rFonts w:ascii="Hind" w:eastAsia="Times New Roman" w:hAnsi="Hind" w:cs="Hind"/>
          <w:sz w:val="20"/>
          <w:szCs w:val="20"/>
        </w:rPr>
        <w:t xml:space="preserve">van de zalen (boekenzolder en ridderzaal) </w:t>
      </w:r>
      <w:r w:rsidRPr="0019179A">
        <w:rPr>
          <w:rFonts w:ascii="Hind" w:eastAsia="Times New Roman" w:hAnsi="Hind" w:cs="Hind"/>
          <w:sz w:val="20"/>
          <w:szCs w:val="20"/>
        </w:rPr>
        <w:t>naar de toekomst toe, na verhuis om verenigingen een plek te geven</w:t>
      </w:r>
    </w:p>
    <w:p w14:paraId="1E6E359E" w14:textId="5EB60D84" w:rsidR="0019179A" w:rsidRPr="0019179A" w:rsidRDefault="0019179A" w:rsidP="000E7DE7">
      <w:pPr>
        <w:pStyle w:val="xmsonormal"/>
        <w:numPr>
          <w:ilvl w:val="1"/>
          <w:numId w:val="23"/>
        </w:numPr>
        <w:rPr>
          <w:rFonts w:ascii="Hind" w:hAnsi="Hind" w:cs="Hind"/>
          <w:sz w:val="20"/>
          <w:szCs w:val="20"/>
        </w:rPr>
      </w:pPr>
      <w:r>
        <w:rPr>
          <w:rFonts w:ascii="Hind" w:eastAsia="Times New Roman" w:hAnsi="Hind" w:cs="Hind"/>
          <w:sz w:val="20"/>
          <w:szCs w:val="20"/>
        </w:rPr>
        <w:t>Uitleenbalie zal centraal zijn met twee mensen</w:t>
      </w:r>
    </w:p>
    <w:p w14:paraId="735944A0" w14:textId="0DC6CA5E" w:rsidR="0019179A" w:rsidRDefault="00BA40C3" w:rsidP="0019179A">
      <w:pPr>
        <w:pStyle w:val="xmsonormal"/>
        <w:rPr>
          <w:rFonts w:ascii="Hind" w:eastAsia="Times New Roman" w:hAnsi="Hind" w:cs="Hind"/>
          <w:sz w:val="20"/>
          <w:szCs w:val="20"/>
        </w:rPr>
      </w:pPr>
      <w:r>
        <w:rPr>
          <w:rFonts w:ascii="Hind" w:eastAsia="Times New Roman" w:hAnsi="Hind" w:cs="Hind"/>
          <w:sz w:val="20"/>
          <w:szCs w:val="20"/>
        </w:rPr>
        <w:t xml:space="preserve"> </w:t>
      </w:r>
    </w:p>
    <w:p w14:paraId="42AAA87C" w14:textId="4C98933A" w:rsidR="0019179A" w:rsidRDefault="0019179A" w:rsidP="0019179A">
      <w:pPr>
        <w:pStyle w:val="xmsonormal"/>
        <w:numPr>
          <w:ilvl w:val="0"/>
          <w:numId w:val="23"/>
        </w:numPr>
        <w:rPr>
          <w:rFonts w:ascii="Hind" w:eastAsia="Times New Roman" w:hAnsi="Hind" w:cs="Hind"/>
          <w:sz w:val="20"/>
          <w:szCs w:val="20"/>
        </w:rPr>
      </w:pPr>
      <w:r>
        <w:rPr>
          <w:rFonts w:ascii="Hind" w:eastAsia="Times New Roman" w:hAnsi="Hind" w:cs="Hind"/>
          <w:sz w:val="20"/>
          <w:szCs w:val="20"/>
        </w:rPr>
        <w:t xml:space="preserve">Boekbezoek, cf. </w:t>
      </w:r>
      <w:proofErr w:type="spellStart"/>
      <w:r>
        <w:rPr>
          <w:rFonts w:ascii="Hind" w:eastAsia="Times New Roman" w:hAnsi="Hind" w:cs="Hind"/>
          <w:sz w:val="20"/>
          <w:szCs w:val="20"/>
        </w:rPr>
        <w:t>powerpoint</w:t>
      </w:r>
      <w:proofErr w:type="spellEnd"/>
      <w:r w:rsidR="00465E35">
        <w:rPr>
          <w:rFonts w:ascii="Hind" w:eastAsia="Times New Roman" w:hAnsi="Hind" w:cs="Hind"/>
          <w:sz w:val="20"/>
          <w:szCs w:val="20"/>
        </w:rPr>
        <w:t>, Sarah licht toe</w:t>
      </w:r>
    </w:p>
    <w:p w14:paraId="7C6F0B4A" w14:textId="76E214F5" w:rsidR="00BA40C3" w:rsidRDefault="00BA40C3" w:rsidP="00BA40C3">
      <w:pPr>
        <w:pStyle w:val="xmsonormal"/>
        <w:numPr>
          <w:ilvl w:val="1"/>
          <w:numId w:val="23"/>
        </w:numPr>
        <w:rPr>
          <w:rFonts w:ascii="Hind" w:eastAsia="Times New Roman" w:hAnsi="Hind" w:cs="Hind"/>
          <w:sz w:val="20"/>
          <w:szCs w:val="20"/>
        </w:rPr>
      </w:pPr>
      <w:r>
        <w:rPr>
          <w:rFonts w:ascii="Hind" w:eastAsia="Times New Roman" w:hAnsi="Hind" w:cs="Hind"/>
          <w:sz w:val="20"/>
          <w:szCs w:val="20"/>
        </w:rPr>
        <w:t xml:space="preserve">Project samen lezen is vanuit </w:t>
      </w:r>
      <w:proofErr w:type="spellStart"/>
      <w:r>
        <w:rPr>
          <w:rFonts w:ascii="Hind" w:eastAsia="Times New Roman" w:hAnsi="Hind" w:cs="Hind"/>
          <w:sz w:val="20"/>
          <w:szCs w:val="20"/>
        </w:rPr>
        <w:t>Avansa</w:t>
      </w:r>
      <w:proofErr w:type="spellEnd"/>
      <w:r>
        <w:rPr>
          <w:rFonts w:ascii="Hind" w:eastAsia="Times New Roman" w:hAnsi="Hind" w:cs="Hind"/>
          <w:sz w:val="20"/>
          <w:szCs w:val="20"/>
        </w:rPr>
        <w:t>, bestaat ernaast</w:t>
      </w:r>
    </w:p>
    <w:p w14:paraId="6489E111" w14:textId="1C526360" w:rsidR="00BA40C3" w:rsidRDefault="00BA40C3" w:rsidP="00BA40C3">
      <w:pPr>
        <w:pStyle w:val="xmsonormal"/>
        <w:numPr>
          <w:ilvl w:val="1"/>
          <w:numId w:val="23"/>
        </w:numPr>
        <w:rPr>
          <w:rFonts w:ascii="Hind" w:eastAsia="Times New Roman" w:hAnsi="Hind" w:cs="Hind"/>
          <w:sz w:val="20"/>
          <w:szCs w:val="20"/>
        </w:rPr>
      </w:pPr>
      <w:r>
        <w:rPr>
          <w:rFonts w:ascii="Hind" w:eastAsia="Times New Roman" w:hAnsi="Hind" w:cs="Hind"/>
          <w:sz w:val="20"/>
          <w:szCs w:val="20"/>
        </w:rPr>
        <w:t>Subsidie is bedoeld voor volwassenen</w:t>
      </w:r>
    </w:p>
    <w:p w14:paraId="1E1D8B31" w14:textId="77777777" w:rsidR="00523E96" w:rsidRDefault="00523E96" w:rsidP="00E6532B">
      <w:pPr>
        <w:pStyle w:val="ZTussentitel"/>
      </w:pPr>
    </w:p>
    <w:p w14:paraId="30D145CE" w14:textId="77777777" w:rsidR="00F26D73" w:rsidRDefault="00F26D73" w:rsidP="00022EEC">
      <w:pPr>
        <w:pStyle w:val="ZStandaard"/>
      </w:pPr>
      <w:bookmarkStart w:id="0" w:name="_Hlk130903757"/>
    </w:p>
    <w:p w14:paraId="1C83DEB4" w14:textId="5573AD62" w:rsidR="00022EEC" w:rsidRDefault="00022EEC" w:rsidP="00022EEC">
      <w:pPr>
        <w:pStyle w:val="ZStandaard"/>
      </w:pPr>
      <w:r>
        <w:t xml:space="preserve">Volgend overleg: </w:t>
      </w:r>
      <w:r w:rsidR="00A364B3">
        <w:t>16 oktober</w:t>
      </w:r>
      <w:r>
        <w:t xml:space="preserve"> </w:t>
      </w:r>
      <w:r w:rsidR="00324027">
        <w:t xml:space="preserve">2024 </w:t>
      </w:r>
      <w:r>
        <w:t>om 20u</w:t>
      </w:r>
      <w:bookmarkEnd w:id="0"/>
      <w:r w:rsidR="00B40FF2">
        <w:t xml:space="preserve"> (in het kasteel)</w:t>
      </w:r>
    </w:p>
    <w:sectPr w:rsidR="00022EEC" w:rsidSect="001334A3">
      <w:footerReference w:type="default" r:id="rId8"/>
      <w:headerReference w:type="first" r:id="rId9"/>
      <w:pgSz w:w="11906" w:h="16838"/>
      <w:pgMar w:top="851" w:right="851" w:bottom="851" w:left="3402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89A5E3F" w14:textId="77777777" w:rsidR="001334A3" w:rsidRPr="00A723C5" w:rsidRDefault="001334A3" w:rsidP="00A723C5">
      <w:r>
        <w:separator/>
      </w:r>
    </w:p>
  </w:endnote>
  <w:endnote w:type="continuationSeparator" w:id="0">
    <w:p w14:paraId="7C6CDA84" w14:textId="77777777" w:rsidR="001334A3" w:rsidRPr="00A723C5" w:rsidRDefault="001334A3" w:rsidP="00A723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ind Light">
    <w:panose1 w:val="02000000000000000000"/>
    <w:charset w:val="00"/>
    <w:family w:val="auto"/>
    <w:pitch w:val="variable"/>
    <w:sig w:usb0="00008007" w:usb1="00000000" w:usb2="00000000" w:usb3="00000000" w:csb0="0000009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Hind Medium">
    <w:panose1 w:val="02000000000000000000"/>
    <w:charset w:val="00"/>
    <w:family w:val="auto"/>
    <w:pitch w:val="variable"/>
    <w:sig w:usb0="00008007" w:usb1="00000000" w:usb2="00000000" w:usb3="00000000" w:csb0="00000093" w:csb1="00000000"/>
  </w:font>
  <w:font w:name="Hind Bold">
    <w:panose1 w:val="02000000000000000000"/>
    <w:charset w:val="00"/>
    <w:family w:val="auto"/>
    <w:pitch w:val="variable"/>
    <w:sig w:usb0="00008007" w:usb1="00000000" w:usb2="00000000" w:usb3="00000000" w:csb0="00000093" w:csb1="00000000"/>
  </w:font>
  <w:font w:name="Hind SemiBold">
    <w:panose1 w:val="02000000000000000000"/>
    <w:charset w:val="00"/>
    <w:family w:val="auto"/>
    <w:pitch w:val="variable"/>
    <w:sig w:usb0="00008007" w:usb1="00000000" w:usb2="00000000" w:usb3="00000000" w:csb0="0000009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Hind">
    <w:panose1 w:val="02000000000000000000"/>
    <w:charset w:val="00"/>
    <w:family w:val="auto"/>
    <w:pitch w:val="variable"/>
    <w:sig w:usb0="00008007" w:usb1="00000000" w:usb2="00000000" w:usb3="00000000" w:csb0="0000009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9B959A7" w14:textId="77777777" w:rsidR="00114691" w:rsidRPr="005C3C80" w:rsidRDefault="00114691" w:rsidP="00114691">
    <w:pPr>
      <w:pStyle w:val="ZStandaard"/>
    </w:pPr>
    <w:r>
      <w:fldChar w:fldCharType="begin"/>
    </w:r>
    <w:r>
      <w:instrText xml:space="preserve"> PAGE  \* Arabic  \* MERGEFORMAT </w:instrText>
    </w:r>
    <w:r>
      <w:fldChar w:fldCharType="separate"/>
    </w:r>
    <w:r w:rsidR="00892114">
      <w:rPr>
        <w:noProof/>
      </w:rPr>
      <w:t>2</w:t>
    </w:r>
    <w:r>
      <w:fldChar w:fldCharType="end"/>
    </w:r>
    <w:r>
      <w:t xml:space="preserve"> / </w:t>
    </w:r>
    <w:fldSimple w:instr=" NUMPAGES  \* Arabic  \* MERGEFORMAT ">
      <w:r w:rsidR="00892114">
        <w:rPr>
          <w:noProof/>
        </w:rPr>
        <w:t>2</w:t>
      </w:r>
    </w:fldSimple>
  </w:p>
  <w:p w14:paraId="36B1519B" w14:textId="77777777" w:rsidR="00114691" w:rsidRDefault="00114691" w:rsidP="00A723C5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20D286F" w14:textId="77777777" w:rsidR="001334A3" w:rsidRPr="00A723C5" w:rsidRDefault="001334A3" w:rsidP="00A723C5">
      <w:r>
        <w:separator/>
      </w:r>
    </w:p>
  </w:footnote>
  <w:footnote w:type="continuationSeparator" w:id="0">
    <w:p w14:paraId="79455F0B" w14:textId="77777777" w:rsidR="001334A3" w:rsidRPr="00A723C5" w:rsidRDefault="001334A3" w:rsidP="00A723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A9BA6F2" w14:textId="77777777" w:rsidR="003720D7" w:rsidRPr="00A723C5" w:rsidRDefault="003720D7" w:rsidP="00A723C5">
    <w:r w:rsidRPr="00A723C5">
      <w:rPr>
        <w:noProof/>
        <w:lang w:eastAsia="nl-BE"/>
      </w:rPr>
      <w:drawing>
        <wp:anchor distT="0" distB="0" distL="114300" distR="114300" simplePos="0" relativeHeight="251658240" behindDoc="1" locked="0" layoutInCell="1" allowOverlap="1" wp14:anchorId="10DDF846" wp14:editId="2E8A5BDD">
          <wp:simplePos x="0" y="0"/>
          <wp:positionH relativeFrom="page">
            <wp:posOffset>540385</wp:posOffset>
          </wp:positionH>
          <wp:positionV relativeFrom="page">
            <wp:posOffset>720090</wp:posOffset>
          </wp:positionV>
          <wp:extent cx="1260000" cy="1951200"/>
          <wp:effectExtent l="0" t="0" r="0" b="0"/>
          <wp:wrapNone/>
          <wp:docPr id="41" name="Afbeelding 4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logo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60000" cy="19512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4740F5"/>
    <w:multiLevelType w:val="hybridMultilevel"/>
    <w:tmpl w:val="77D8FCE2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EC2209"/>
    <w:multiLevelType w:val="multilevel"/>
    <w:tmpl w:val="DEB200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11437B4F"/>
    <w:multiLevelType w:val="hybridMultilevel"/>
    <w:tmpl w:val="A01A9FF2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53C5962"/>
    <w:multiLevelType w:val="hybridMultilevel"/>
    <w:tmpl w:val="887C89F0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8C56C43"/>
    <w:multiLevelType w:val="hybridMultilevel"/>
    <w:tmpl w:val="8244CF86"/>
    <w:lvl w:ilvl="0" w:tplc="15E2F18E">
      <w:start w:val="15"/>
      <w:numFmt w:val="bullet"/>
      <w:lvlText w:val="-"/>
      <w:lvlJc w:val="left"/>
      <w:pPr>
        <w:ind w:left="720" w:hanging="360"/>
      </w:pPr>
      <w:rPr>
        <w:rFonts w:ascii="Hind Light" w:eastAsiaTheme="minorHAnsi" w:hAnsi="Hind Light" w:cs="Hind Light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FFE7AAD"/>
    <w:multiLevelType w:val="hybridMultilevel"/>
    <w:tmpl w:val="3D6A882C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03E27FE"/>
    <w:multiLevelType w:val="hybridMultilevel"/>
    <w:tmpl w:val="D7F09D60"/>
    <w:lvl w:ilvl="0" w:tplc="15E2F18E">
      <w:start w:val="15"/>
      <w:numFmt w:val="bullet"/>
      <w:lvlText w:val="-"/>
      <w:lvlJc w:val="left"/>
      <w:pPr>
        <w:ind w:left="720" w:hanging="360"/>
      </w:pPr>
      <w:rPr>
        <w:rFonts w:ascii="Hind Light" w:eastAsiaTheme="minorHAnsi" w:hAnsi="Hind Light" w:cs="Hind Light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6E42C20"/>
    <w:multiLevelType w:val="multilevel"/>
    <w:tmpl w:val="FD2668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277C7B98"/>
    <w:multiLevelType w:val="multilevel"/>
    <w:tmpl w:val="AB020A62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9" w15:restartNumberingAfterBreak="0">
    <w:nsid w:val="2AD84CFE"/>
    <w:multiLevelType w:val="multilevel"/>
    <w:tmpl w:val="002612AE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0" w15:restartNumberingAfterBreak="0">
    <w:nsid w:val="2D2F286E"/>
    <w:multiLevelType w:val="hybridMultilevel"/>
    <w:tmpl w:val="8A7EA0E8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00401BB"/>
    <w:multiLevelType w:val="multilevel"/>
    <w:tmpl w:val="DEB200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643346D3"/>
    <w:multiLevelType w:val="hybridMultilevel"/>
    <w:tmpl w:val="8AD0D5A8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AB3148D"/>
    <w:multiLevelType w:val="hybridMultilevel"/>
    <w:tmpl w:val="21728264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864C98"/>
    <w:multiLevelType w:val="hybridMultilevel"/>
    <w:tmpl w:val="5E16DE38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E5E6E71"/>
    <w:multiLevelType w:val="multilevel"/>
    <w:tmpl w:val="65E203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 w15:restartNumberingAfterBreak="0">
    <w:nsid w:val="75896B77"/>
    <w:multiLevelType w:val="hybridMultilevel"/>
    <w:tmpl w:val="395A9848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5907403"/>
    <w:multiLevelType w:val="hybridMultilevel"/>
    <w:tmpl w:val="D9067D6C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5AA5172"/>
    <w:multiLevelType w:val="hybridMultilevel"/>
    <w:tmpl w:val="395A9848"/>
    <w:lvl w:ilvl="0" w:tplc="0813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9FD3402"/>
    <w:multiLevelType w:val="hybridMultilevel"/>
    <w:tmpl w:val="30A8EC20"/>
    <w:lvl w:ilvl="0" w:tplc="3A2AD71A">
      <w:start w:val="15"/>
      <w:numFmt w:val="bullet"/>
      <w:lvlText w:val=""/>
      <w:lvlJc w:val="left"/>
      <w:pPr>
        <w:ind w:left="720" w:hanging="360"/>
      </w:pPr>
      <w:rPr>
        <w:rFonts w:ascii="Wingdings" w:eastAsiaTheme="minorHAnsi" w:hAnsi="Wingdings" w:cs="Hind Light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BDC6C67"/>
    <w:multiLevelType w:val="hybridMultilevel"/>
    <w:tmpl w:val="E0D8482C"/>
    <w:lvl w:ilvl="0" w:tplc="0813000F">
      <w:start w:val="1"/>
      <w:numFmt w:val="decimal"/>
      <w:lvlText w:val="%1."/>
      <w:lvlJc w:val="left"/>
      <w:pPr>
        <w:ind w:left="720" w:hanging="360"/>
      </w:p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CA9322C"/>
    <w:multiLevelType w:val="hybridMultilevel"/>
    <w:tmpl w:val="06F091B6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F262830"/>
    <w:multiLevelType w:val="hybridMultilevel"/>
    <w:tmpl w:val="3DDC799A"/>
    <w:lvl w:ilvl="0" w:tplc="3A2AD71A">
      <w:start w:val="15"/>
      <w:numFmt w:val="bullet"/>
      <w:lvlText w:val=""/>
      <w:lvlJc w:val="left"/>
      <w:pPr>
        <w:ind w:left="720" w:hanging="360"/>
      </w:pPr>
      <w:rPr>
        <w:rFonts w:ascii="Wingdings" w:eastAsiaTheme="minorHAnsi" w:hAnsi="Wingdings" w:cs="Hind Light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31769613">
    <w:abstractNumId w:val="20"/>
  </w:num>
  <w:num w:numId="2" w16cid:durableId="1388646685">
    <w:abstractNumId w:val="1"/>
  </w:num>
  <w:num w:numId="3" w16cid:durableId="103502024">
    <w:abstractNumId w:val="11"/>
  </w:num>
  <w:num w:numId="4" w16cid:durableId="2114550198">
    <w:abstractNumId w:val="4"/>
  </w:num>
  <w:num w:numId="5" w16cid:durableId="459806396">
    <w:abstractNumId w:val="9"/>
  </w:num>
  <w:num w:numId="6" w16cid:durableId="1683698184">
    <w:abstractNumId w:val="8"/>
  </w:num>
  <w:num w:numId="7" w16cid:durableId="2012873244">
    <w:abstractNumId w:val="6"/>
  </w:num>
  <w:num w:numId="8" w16cid:durableId="1893030624">
    <w:abstractNumId w:val="22"/>
  </w:num>
  <w:num w:numId="9" w16cid:durableId="1619146578">
    <w:abstractNumId w:val="19"/>
  </w:num>
  <w:num w:numId="10" w16cid:durableId="1571307099">
    <w:abstractNumId w:val="7"/>
  </w:num>
  <w:num w:numId="11" w16cid:durableId="1947735086">
    <w:abstractNumId w:val="15"/>
  </w:num>
  <w:num w:numId="12" w16cid:durableId="216622489">
    <w:abstractNumId w:val="21"/>
  </w:num>
  <w:num w:numId="13" w16cid:durableId="2021077282">
    <w:abstractNumId w:val="18"/>
  </w:num>
  <w:num w:numId="14" w16cid:durableId="1941644816">
    <w:abstractNumId w:val="16"/>
  </w:num>
  <w:num w:numId="15" w16cid:durableId="473328906">
    <w:abstractNumId w:val="13"/>
  </w:num>
  <w:num w:numId="16" w16cid:durableId="556748835">
    <w:abstractNumId w:val="2"/>
  </w:num>
  <w:num w:numId="17" w16cid:durableId="1829132046">
    <w:abstractNumId w:val="14"/>
  </w:num>
  <w:num w:numId="18" w16cid:durableId="1975716868">
    <w:abstractNumId w:val="10"/>
  </w:num>
  <w:num w:numId="19" w16cid:durableId="691225056">
    <w:abstractNumId w:val="0"/>
  </w:num>
  <w:num w:numId="20" w16cid:durableId="1790470003">
    <w:abstractNumId w:val="12"/>
  </w:num>
  <w:num w:numId="21" w16cid:durableId="1965651482">
    <w:abstractNumId w:val="5"/>
  </w:num>
  <w:num w:numId="22" w16cid:durableId="1862469667">
    <w:abstractNumId w:val="3"/>
  </w:num>
  <w:num w:numId="23" w16cid:durableId="1401101396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documentProtection w:formatting="1" w:enforcement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58CA"/>
    <w:rsid w:val="00002659"/>
    <w:rsid w:val="00017C71"/>
    <w:rsid w:val="00022EEC"/>
    <w:rsid w:val="00026B78"/>
    <w:rsid w:val="00045BD7"/>
    <w:rsid w:val="0009718B"/>
    <w:rsid w:val="000F767B"/>
    <w:rsid w:val="00114691"/>
    <w:rsid w:val="00123F55"/>
    <w:rsid w:val="00132B33"/>
    <w:rsid w:val="001334A3"/>
    <w:rsid w:val="00146CD5"/>
    <w:rsid w:val="0019179A"/>
    <w:rsid w:val="001938D2"/>
    <w:rsid w:val="001A0019"/>
    <w:rsid w:val="002073A4"/>
    <w:rsid w:val="002234BA"/>
    <w:rsid w:val="00237117"/>
    <w:rsid w:val="00252EE8"/>
    <w:rsid w:val="00257427"/>
    <w:rsid w:val="00275424"/>
    <w:rsid w:val="002A691B"/>
    <w:rsid w:val="002B06DC"/>
    <w:rsid w:val="002C3AD8"/>
    <w:rsid w:val="002D17ED"/>
    <w:rsid w:val="002F1E3F"/>
    <w:rsid w:val="00324027"/>
    <w:rsid w:val="00364771"/>
    <w:rsid w:val="003718ED"/>
    <w:rsid w:val="003720D7"/>
    <w:rsid w:val="003A7B69"/>
    <w:rsid w:val="003B2F3F"/>
    <w:rsid w:val="003C1587"/>
    <w:rsid w:val="00405550"/>
    <w:rsid w:val="00416F68"/>
    <w:rsid w:val="00434286"/>
    <w:rsid w:val="00465E35"/>
    <w:rsid w:val="0047700E"/>
    <w:rsid w:val="00482CD2"/>
    <w:rsid w:val="004A4F3A"/>
    <w:rsid w:val="004C4C9C"/>
    <w:rsid w:val="004D52B4"/>
    <w:rsid w:val="00513784"/>
    <w:rsid w:val="00522285"/>
    <w:rsid w:val="00523E96"/>
    <w:rsid w:val="00586E3F"/>
    <w:rsid w:val="005B70B8"/>
    <w:rsid w:val="005E05D6"/>
    <w:rsid w:val="00611939"/>
    <w:rsid w:val="0065255D"/>
    <w:rsid w:val="006706A9"/>
    <w:rsid w:val="006837E4"/>
    <w:rsid w:val="00695052"/>
    <w:rsid w:val="006B6946"/>
    <w:rsid w:val="006E678F"/>
    <w:rsid w:val="006E6EC9"/>
    <w:rsid w:val="006F2591"/>
    <w:rsid w:val="00711494"/>
    <w:rsid w:val="00713672"/>
    <w:rsid w:val="00754076"/>
    <w:rsid w:val="00757BBA"/>
    <w:rsid w:val="00763533"/>
    <w:rsid w:val="00782B8E"/>
    <w:rsid w:val="007A42A9"/>
    <w:rsid w:val="007E7963"/>
    <w:rsid w:val="00846DE9"/>
    <w:rsid w:val="00866727"/>
    <w:rsid w:val="0087199B"/>
    <w:rsid w:val="00892114"/>
    <w:rsid w:val="0089676C"/>
    <w:rsid w:val="00897A29"/>
    <w:rsid w:val="008E56F6"/>
    <w:rsid w:val="008F52C6"/>
    <w:rsid w:val="00927EFC"/>
    <w:rsid w:val="00956BEE"/>
    <w:rsid w:val="009631CD"/>
    <w:rsid w:val="009B03AA"/>
    <w:rsid w:val="009C7FAB"/>
    <w:rsid w:val="009F27FA"/>
    <w:rsid w:val="009F2BA2"/>
    <w:rsid w:val="00A34AA2"/>
    <w:rsid w:val="00A364B3"/>
    <w:rsid w:val="00A5726A"/>
    <w:rsid w:val="00A659A2"/>
    <w:rsid w:val="00A70CE2"/>
    <w:rsid w:val="00A723C5"/>
    <w:rsid w:val="00A93585"/>
    <w:rsid w:val="00A94242"/>
    <w:rsid w:val="00B041A1"/>
    <w:rsid w:val="00B311FD"/>
    <w:rsid w:val="00B40FF2"/>
    <w:rsid w:val="00B66651"/>
    <w:rsid w:val="00B7664D"/>
    <w:rsid w:val="00BA40C3"/>
    <w:rsid w:val="00BA4F8C"/>
    <w:rsid w:val="00BA78E1"/>
    <w:rsid w:val="00BA78F1"/>
    <w:rsid w:val="00BC4275"/>
    <w:rsid w:val="00BD7F2A"/>
    <w:rsid w:val="00BE11B3"/>
    <w:rsid w:val="00C11C7F"/>
    <w:rsid w:val="00C238B8"/>
    <w:rsid w:val="00C35FFF"/>
    <w:rsid w:val="00C43154"/>
    <w:rsid w:val="00C63910"/>
    <w:rsid w:val="00C8472C"/>
    <w:rsid w:val="00CB4097"/>
    <w:rsid w:val="00CD1D70"/>
    <w:rsid w:val="00CE4B87"/>
    <w:rsid w:val="00CF02C4"/>
    <w:rsid w:val="00D3525F"/>
    <w:rsid w:val="00DA5D22"/>
    <w:rsid w:val="00DD20B0"/>
    <w:rsid w:val="00DD33E1"/>
    <w:rsid w:val="00DD621D"/>
    <w:rsid w:val="00DF4D79"/>
    <w:rsid w:val="00DF6AEC"/>
    <w:rsid w:val="00DF7EBC"/>
    <w:rsid w:val="00E50612"/>
    <w:rsid w:val="00E51D01"/>
    <w:rsid w:val="00E6532B"/>
    <w:rsid w:val="00E7034A"/>
    <w:rsid w:val="00E824B6"/>
    <w:rsid w:val="00EA109F"/>
    <w:rsid w:val="00EB3BE2"/>
    <w:rsid w:val="00ED2FCC"/>
    <w:rsid w:val="00F13C59"/>
    <w:rsid w:val="00F26D73"/>
    <w:rsid w:val="00F3286B"/>
    <w:rsid w:val="00F40E0C"/>
    <w:rsid w:val="00F858CA"/>
    <w:rsid w:val="00FC08CF"/>
    <w:rsid w:val="00FD1D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0E9B95E"/>
  <w15:chartTrackingRefBased/>
  <w15:docId w15:val="{591E2B29-7302-4C5A-8475-4A653C8E8C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1" w:defUIPriority="99" w:defSemiHidden="0" w:defUnhideWhenUsed="0" w:defQFormat="0" w:count="376">
    <w:lsdException w:name="Normal" w:locked="0" w:uiPriority="0"/>
    <w:lsdException w:name="heading 1" w:uiPriority="9"/>
    <w:lsdException w:name="heading 2" w:semiHidden="1" w:uiPriority="9" w:unhideWhenUsed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0" w:semiHidden="1" w:unhideWhenUsed="1"/>
    <w:lsdException w:name="footer" w:locked="0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locked="0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locked="0" w:semiHidden="1" w:unhideWhenUsed="1"/>
    <w:lsdException w:name="HTML Bottom of Form" w:locked="0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locked="0" w:semiHidden="1" w:unhideWhenUsed="1"/>
    <w:lsdException w:name="annotation subject" w:semiHidden="1" w:unhideWhenUsed="1"/>
    <w:lsdException w:name="No List" w:locked="0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locked="0" w:semiHidden="1" w:unhideWhenUsed="1"/>
    <w:lsdException w:name="Table Grid" w:locked="0" w:uiPriority="39"/>
    <w:lsdException w:name="Table Theme" w:semiHidden="1" w:unhideWhenUsed="1"/>
    <w:lsdException w:name="Placeholder Text" w:locked="0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locked="0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locked="0" w:semiHidden="1" w:unhideWhenUsed="1"/>
    <w:lsdException w:name="Smart Link" w:locked="0" w:semiHidden="1" w:unhideWhenUsed="1"/>
  </w:latentStyles>
  <w:style w:type="paragraph" w:default="1" w:styleId="Standaard">
    <w:name w:val="Normal"/>
    <w:rsid w:val="00FC08CF"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customStyle="1" w:styleId="TekstZottegem">
    <w:name w:val="Tekst Zottegem"/>
    <w:link w:val="TekstZottegemChar"/>
    <w:locked/>
    <w:rsid w:val="006E678F"/>
    <w:pPr>
      <w:spacing w:after="0" w:line="240" w:lineRule="auto"/>
    </w:pPr>
    <w:rPr>
      <w:rFonts w:ascii="Hind Light" w:hAnsi="Hind Light" w:cs="Hind Light"/>
      <w:sz w:val="20"/>
      <w:szCs w:val="20"/>
    </w:rPr>
  </w:style>
  <w:style w:type="character" w:customStyle="1" w:styleId="TekstZottegemChar">
    <w:name w:val="Tekst Zottegem Char"/>
    <w:basedOn w:val="Standaardalinea-lettertype"/>
    <w:link w:val="TekstZottegem"/>
    <w:rsid w:val="006E678F"/>
    <w:rPr>
      <w:rFonts w:ascii="Hind Light" w:hAnsi="Hind Light" w:cs="Hind Light"/>
      <w:sz w:val="20"/>
      <w:szCs w:val="20"/>
    </w:rPr>
  </w:style>
  <w:style w:type="table" w:styleId="Tabelraster">
    <w:name w:val="Table Grid"/>
    <w:basedOn w:val="Standaardtabel"/>
    <w:uiPriority w:val="39"/>
    <w:locked/>
    <w:rsid w:val="004D52B4"/>
    <w:pPr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Standaard">
    <w:name w:val="Z Standaard"/>
    <w:link w:val="ZStandaardChar"/>
    <w:qFormat/>
    <w:rsid w:val="004D52B4"/>
    <w:pPr>
      <w:spacing w:after="0" w:line="240" w:lineRule="exact"/>
    </w:pPr>
    <w:rPr>
      <w:rFonts w:ascii="Hind Light" w:hAnsi="Hind Light" w:cs="Hind Light"/>
      <w:sz w:val="20"/>
      <w:szCs w:val="20"/>
    </w:rPr>
  </w:style>
  <w:style w:type="character" w:customStyle="1" w:styleId="ZStandaardChar">
    <w:name w:val="Z Standaard Char"/>
    <w:basedOn w:val="Standaardalinea-lettertype"/>
    <w:link w:val="ZStandaard"/>
    <w:rsid w:val="004D52B4"/>
    <w:rPr>
      <w:rFonts w:ascii="Hind Light" w:hAnsi="Hind Light" w:cs="Hind Light"/>
      <w:sz w:val="20"/>
      <w:szCs w:val="20"/>
    </w:rPr>
  </w:style>
  <w:style w:type="paragraph" w:customStyle="1" w:styleId="Pa5">
    <w:name w:val="Pa5"/>
    <w:basedOn w:val="Standaard"/>
    <w:next w:val="Standaard"/>
    <w:link w:val="Pa5Char"/>
    <w:uiPriority w:val="99"/>
    <w:locked/>
    <w:rsid w:val="004D52B4"/>
    <w:pPr>
      <w:autoSpaceDE w:val="0"/>
      <w:autoSpaceDN w:val="0"/>
      <w:adjustRightInd w:val="0"/>
      <w:spacing w:after="0" w:line="201" w:lineRule="atLeast"/>
    </w:pPr>
    <w:rPr>
      <w:rFonts w:ascii="Hind Medium" w:hAnsi="Hind Medium" w:cs="Times New Roman"/>
      <w:sz w:val="24"/>
      <w:szCs w:val="24"/>
    </w:rPr>
  </w:style>
  <w:style w:type="paragraph" w:customStyle="1" w:styleId="ZTitel">
    <w:name w:val="Z Titel"/>
    <w:basedOn w:val="Standaard"/>
    <w:link w:val="ZTitelChar"/>
    <w:qFormat/>
    <w:rsid w:val="006F2591"/>
    <w:pPr>
      <w:spacing w:after="0" w:line="240" w:lineRule="exact"/>
    </w:pPr>
    <w:rPr>
      <w:rFonts w:ascii="Hind Bold" w:hAnsi="Hind Bold" w:cs="Hind Bold"/>
      <w:sz w:val="20"/>
      <w:lang w:val="en-US"/>
    </w:rPr>
  </w:style>
  <w:style w:type="character" w:customStyle="1" w:styleId="ZTitelChar">
    <w:name w:val="Z Titel Char"/>
    <w:basedOn w:val="Standaardalinea-lettertype"/>
    <w:link w:val="ZTitel"/>
    <w:rsid w:val="006F2591"/>
    <w:rPr>
      <w:rFonts w:ascii="Hind Bold" w:hAnsi="Hind Bold" w:cs="Hind Bold"/>
      <w:sz w:val="20"/>
      <w:lang w:val="en-US"/>
    </w:rPr>
  </w:style>
  <w:style w:type="paragraph" w:customStyle="1" w:styleId="ZOndertitel">
    <w:name w:val="Z Ondertitel"/>
    <w:basedOn w:val="Standaard"/>
    <w:link w:val="ZOndertitelChar"/>
    <w:qFormat/>
    <w:rsid w:val="003A7B69"/>
    <w:pPr>
      <w:spacing w:line="240" w:lineRule="exact"/>
    </w:pPr>
    <w:rPr>
      <w:rFonts w:ascii="Hind SemiBold" w:hAnsi="Hind SemiBold"/>
      <w:sz w:val="20"/>
    </w:rPr>
  </w:style>
  <w:style w:type="paragraph" w:customStyle="1" w:styleId="ZTussentitel">
    <w:name w:val="Z Tussentitel"/>
    <w:basedOn w:val="ZStandaard"/>
    <w:link w:val="ZTussentitelChar"/>
    <w:qFormat/>
    <w:rsid w:val="00BE11B3"/>
    <w:rPr>
      <w:rFonts w:ascii="Hind Medium" w:hAnsi="Hind Medium"/>
    </w:rPr>
  </w:style>
  <w:style w:type="character" w:customStyle="1" w:styleId="ZOndertitelChar">
    <w:name w:val="Z Ondertitel Char"/>
    <w:basedOn w:val="Standaardalinea-lettertype"/>
    <w:link w:val="ZOndertitel"/>
    <w:rsid w:val="003A7B69"/>
    <w:rPr>
      <w:rFonts w:ascii="Hind SemiBold" w:hAnsi="Hind SemiBold"/>
      <w:sz w:val="20"/>
    </w:rPr>
  </w:style>
  <w:style w:type="paragraph" w:customStyle="1" w:styleId="ZAdres">
    <w:name w:val="Z Adres"/>
    <w:basedOn w:val="Standaard"/>
    <w:link w:val="ZAdresChar"/>
    <w:qFormat/>
    <w:rsid w:val="00C8472C"/>
    <w:pPr>
      <w:framePr w:hSpace="1701" w:vSpace="2552" w:wrap="around" w:vAnchor="page" w:hAnchor="margin" w:xAlign="right" w:y="2553"/>
      <w:spacing w:after="0" w:line="280" w:lineRule="exact"/>
      <w:suppressOverlap/>
    </w:pPr>
    <w:rPr>
      <w:rFonts w:ascii="Hind Light" w:hAnsi="Hind Light"/>
      <w:sz w:val="24"/>
      <w:szCs w:val="24"/>
      <w:lang w:val="en-US"/>
    </w:rPr>
  </w:style>
  <w:style w:type="character" w:customStyle="1" w:styleId="ZTussentitelChar">
    <w:name w:val="Z Tussentitel Char"/>
    <w:basedOn w:val="ZStandaardChar"/>
    <w:link w:val="ZTussentitel"/>
    <w:rsid w:val="00BE11B3"/>
    <w:rPr>
      <w:rFonts w:ascii="Hind Medium" w:hAnsi="Hind Medium" w:cs="Hind Light"/>
      <w:sz w:val="20"/>
      <w:szCs w:val="20"/>
    </w:rPr>
  </w:style>
  <w:style w:type="character" w:styleId="Tekstvantijdelijkeaanduiding">
    <w:name w:val="Placeholder Text"/>
    <w:basedOn w:val="Standaardalinea-lettertype"/>
    <w:uiPriority w:val="99"/>
    <w:semiHidden/>
    <w:locked/>
    <w:rsid w:val="002B06DC"/>
    <w:rPr>
      <w:color w:val="808080"/>
    </w:rPr>
  </w:style>
  <w:style w:type="character" w:customStyle="1" w:styleId="ZAdresChar">
    <w:name w:val="Z Adres Char"/>
    <w:basedOn w:val="Standaardalinea-lettertype"/>
    <w:link w:val="ZAdres"/>
    <w:rsid w:val="00C8472C"/>
    <w:rPr>
      <w:rFonts w:ascii="Hind Light" w:hAnsi="Hind Light"/>
      <w:sz w:val="24"/>
      <w:szCs w:val="24"/>
      <w:lang w:val="en-US"/>
    </w:rPr>
  </w:style>
  <w:style w:type="paragraph" w:styleId="Ballontekst">
    <w:name w:val="Balloon Text"/>
    <w:basedOn w:val="Standaard"/>
    <w:link w:val="BallontekstChar"/>
    <w:uiPriority w:val="99"/>
    <w:semiHidden/>
    <w:unhideWhenUsed/>
    <w:locked/>
    <w:rsid w:val="0040555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405550"/>
    <w:rPr>
      <w:rFonts w:ascii="Segoe UI" w:hAnsi="Segoe UI" w:cs="Segoe UI"/>
      <w:sz w:val="18"/>
      <w:szCs w:val="18"/>
    </w:rPr>
  </w:style>
  <w:style w:type="paragraph" w:styleId="Koptekst">
    <w:name w:val="header"/>
    <w:basedOn w:val="Standaard"/>
    <w:link w:val="KoptekstChar"/>
    <w:uiPriority w:val="99"/>
    <w:unhideWhenUsed/>
    <w:locked/>
    <w:rsid w:val="0011469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uiPriority w:val="99"/>
    <w:rsid w:val="00114691"/>
  </w:style>
  <w:style w:type="paragraph" w:styleId="Voettekst">
    <w:name w:val="footer"/>
    <w:basedOn w:val="Standaard"/>
    <w:link w:val="VoettekstChar"/>
    <w:uiPriority w:val="99"/>
    <w:unhideWhenUsed/>
    <w:locked/>
    <w:rsid w:val="0011469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114691"/>
  </w:style>
  <w:style w:type="paragraph" w:customStyle="1" w:styleId="Default">
    <w:name w:val="Default"/>
    <w:rsid w:val="009B03A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Hoofdtitel">
    <w:name w:val="Hoofdtitel"/>
    <w:basedOn w:val="Pa5"/>
    <w:link w:val="HoofdtitelChar"/>
    <w:qFormat/>
    <w:rsid w:val="00045BD7"/>
    <w:pPr>
      <w:framePr w:hSpace="1701" w:vSpace="1701" w:wrap="around" w:vAnchor="page" w:hAnchor="margin" w:xAlign="right" w:y="1986"/>
      <w:spacing w:line="600" w:lineRule="exact"/>
      <w:jc w:val="right"/>
    </w:pPr>
    <w:rPr>
      <w:rFonts w:ascii="Hind Light" w:hAnsi="Hind Light" w:cs="Hind Light"/>
      <w:color w:val="00A6D2"/>
      <w:sz w:val="56"/>
      <w:szCs w:val="56"/>
    </w:rPr>
  </w:style>
  <w:style w:type="character" w:customStyle="1" w:styleId="Pa5Char">
    <w:name w:val="Pa5 Char"/>
    <w:basedOn w:val="Standaardalinea-lettertype"/>
    <w:link w:val="Pa5"/>
    <w:uiPriority w:val="99"/>
    <w:rsid w:val="00045BD7"/>
    <w:rPr>
      <w:rFonts w:ascii="Hind Medium" w:hAnsi="Hind Medium" w:cs="Times New Roman"/>
      <w:sz w:val="24"/>
      <w:szCs w:val="24"/>
    </w:rPr>
  </w:style>
  <w:style w:type="character" w:customStyle="1" w:styleId="HoofdtitelChar">
    <w:name w:val="Hoofdtitel Char"/>
    <w:basedOn w:val="Pa5Char"/>
    <w:link w:val="Hoofdtitel"/>
    <w:rsid w:val="00045BD7"/>
    <w:rPr>
      <w:rFonts w:ascii="Hind Light" w:hAnsi="Hind Light" w:cs="Hind Light"/>
      <w:color w:val="00A6D2"/>
      <w:sz w:val="56"/>
      <w:szCs w:val="56"/>
    </w:rPr>
  </w:style>
  <w:style w:type="paragraph" w:customStyle="1" w:styleId="xmsonormal">
    <w:name w:val="x_msonormal"/>
    <w:basedOn w:val="Standaard"/>
    <w:rsid w:val="00F858CA"/>
    <w:pPr>
      <w:spacing w:after="0" w:line="240" w:lineRule="auto"/>
    </w:pPr>
    <w:rPr>
      <w:rFonts w:ascii="Calibri" w:hAnsi="Calibri" w:cs="Calibri"/>
      <w:lang w:eastAsia="nl-BE"/>
    </w:rPr>
  </w:style>
  <w:style w:type="paragraph" w:customStyle="1" w:styleId="xmsolistparagraph">
    <w:name w:val="x_msolistparagraph"/>
    <w:basedOn w:val="Standaard"/>
    <w:rsid w:val="00F858CA"/>
    <w:pPr>
      <w:spacing w:after="0" w:line="240" w:lineRule="auto"/>
      <w:ind w:left="720"/>
    </w:pPr>
    <w:rPr>
      <w:rFonts w:ascii="Calibri" w:hAnsi="Calibri" w:cs="Calibri"/>
      <w:lang w:eastAsia="nl-BE"/>
    </w:rPr>
  </w:style>
  <w:style w:type="paragraph" w:styleId="Normaalweb">
    <w:name w:val="Normal (Web)"/>
    <w:basedOn w:val="Standaard"/>
    <w:uiPriority w:val="99"/>
    <w:semiHidden/>
    <w:unhideWhenUsed/>
    <w:locked/>
    <w:rsid w:val="00F26D73"/>
    <w:pPr>
      <w:spacing w:before="100" w:beforeAutospacing="1" w:after="100" w:afterAutospacing="1" w:line="240" w:lineRule="auto"/>
    </w:pPr>
    <w:rPr>
      <w:rFonts w:ascii="Calibri" w:hAnsi="Calibri" w:cs="Calibri"/>
      <w:lang w:eastAsia="nl-BE"/>
    </w:rPr>
  </w:style>
  <w:style w:type="paragraph" w:styleId="Lijstalinea">
    <w:name w:val="List Paragraph"/>
    <w:basedOn w:val="Standaard"/>
    <w:uiPriority w:val="34"/>
    <w:qFormat/>
    <w:locked/>
    <w:rsid w:val="00523E96"/>
    <w:pPr>
      <w:spacing w:after="0" w:line="240" w:lineRule="auto"/>
      <w:ind w:left="720"/>
    </w:pPr>
    <w:rPr>
      <w:rFonts w:ascii="Calibri" w:hAnsi="Calibri" w:cs="Calibri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919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8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200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24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arahv\Desktop\Verslag.dotx" TargetMode="External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toor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3EE77FA-0FFA-4033-9939-84FC00B93D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Verslag</Template>
  <TotalTime>7</TotalTime>
  <Pages>2</Pages>
  <Words>483</Words>
  <Characters>2658</Characters>
  <Application>Microsoft Office Word</Application>
  <DocSecurity>0</DocSecurity>
  <Lines>22</Lines>
  <Paragraphs>6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Sarah Vanroye</cp:lastModifiedBy>
  <cp:revision>2</cp:revision>
  <cp:lastPrinted>2017-09-25T10:03:00Z</cp:lastPrinted>
  <dcterms:created xsi:type="dcterms:W3CDTF">2024-04-25T11:00:00Z</dcterms:created>
  <dcterms:modified xsi:type="dcterms:W3CDTF">2024-04-25T11:00:00Z</dcterms:modified>
</cp:coreProperties>
</file>