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701" w:rightFromText="1701" w:topFromText="1701" w:bottomFromText="1701" w:vertAnchor="page" w:horzAnchor="margin" w:tblpXSpec="right" w:tblpY="1986"/>
        <w:tblW w:w="6237" w:type="dxa"/>
        <w:tblLayout w:type="fixed"/>
        <w:tblLook w:val="04A0" w:firstRow="1" w:lastRow="0" w:firstColumn="1" w:lastColumn="0" w:noHBand="0" w:noVBand="1"/>
      </w:tblPr>
      <w:tblGrid>
        <w:gridCol w:w="6237"/>
      </w:tblGrid>
      <w:tr w:rsidR="00611939" w:rsidRPr="004D52B4" w14:paraId="5BA282D6" w14:textId="77777777" w:rsidTr="00611939">
        <w:trPr>
          <w:trHeight w:hRule="exact" w:val="2268"/>
        </w:trPr>
        <w:tc>
          <w:tcPr>
            <w:tcW w:w="3119" w:type="dxa"/>
            <w:vAlign w:val="bottom"/>
          </w:tcPr>
          <w:p w14:paraId="110082B1" w14:textId="2E7E6FCC" w:rsidR="00611939" w:rsidRPr="00B7664D" w:rsidRDefault="00B041A1" w:rsidP="00956BEE">
            <w:pPr>
              <w:pStyle w:val="Hoofdtitel"/>
              <w:framePr w:hSpace="0" w:vSpace="0" w:wrap="auto" w:vAnchor="margin" w:hAnchor="text" w:xAlign="left" w:yAlign="inline"/>
            </w:pPr>
            <w:r>
              <w:t>Verslag</w:t>
            </w:r>
            <w:r w:rsidR="00F858CA">
              <w:t xml:space="preserve"> Beheerraad Bibliotheek en CC </w:t>
            </w:r>
            <w:proofErr w:type="spellStart"/>
            <w:r w:rsidR="00F858CA">
              <w:t>Zoetegem</w:t>
            </w:r>
            <w:proofErr w:type="spellEnd"/>
          </w:p>
        </w:tc>
      </w:tr>
    </w:tbl>
    <w:tbl>
      <w:tblPr>
        <w:tblStyle w:val="Tabelraster"/>
        <w:tblpPr w:vertAnchor="page" w:horzAnchor="page" w:tblpX="852" w:tblpY="5955"/>
        <w:tblOverlap w:val="never"/>
        <w:tblW w:w="23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81"/>
      </w:tblGrid>
      <w:tr w:rsidR="00A70CE2" w14:paraId="7CBC9EDF" w14:textId="77777777" w:rsidTr="00E824B6">
        <w:trPr>
          <w:trHeight w:val="6804"/>
        </w:trPr>
        <w:tc>
          <w:tcPr>
            <w:tcW w:w="2381" w:type="dxa"/>
          </w:tcPr>
          <w:p w14:paraId="048230F9" w14:textId="77777777" w:rsidR="00A70CE2" w:rsidRPr="00E640D1" w:rsidRDefault="00A70CE2" w:rsidP="00A70CE2">
            <w:pPr>
              <w:pStyle w:val="ZTitel"/>
            </w:pPr>
            <w:r w:rsidRPr="00E640D1">
              <w:t>Datum</w:t>
            </w:r>
          </w:p>
          <w:p w14:paraId="62BCEF3E" w14:textId="4A61B04D" w:rsidR="00A70CE2" w:rsidRDefault="00D94F8E" w:rsidP="00A70CE2">
            <w:pPr>
              <w:pStyle w:val="ZStandaard"/>
            </w:pPr>
            <w:r>
              <w:t xml:space="preserve">26 </w:t>
            </w:r>
            <w:proofErr w:type="spellStart"/>
            <w:r>
              <w:t>maart</w:t>
            </w:r>
            <w:proofErr w:type="spellEnd"/>
            <w:r>
              <w:t xml:space="preserve"> 2025</w:t>
            </w:r>
          </w:p>
          <w:p w14:paraId="0532FE56" w14:textId="77777777" w:rsidR="00A70CE2" w:rsidRPr="00E640D1" w:rsidRDefault="00A70CE2" w:rsidP="00A70CE2">
            <w:pPr>
              <w:pStyle w:val="ZStandaard"/>
            </w:pPr>
          </w:p>
          <w:p w14:paraId="1053D06F" w14:textId="77777777" w:rsidR="00A70CE2" w:rsidRPr="005C3C80" w:rsidRDefault="00A70CE2" w:rsidP="00A70CE2">
            <w:pPr>
              <w:pStyle w:val="ZTitel"/>
            </w:pPr>
            <w:proofErr w:type="spellStart"/>
            <w:r>
              <w:t>Pagina</w:t>
            </w:r>
            <w:proofErr w:type="spellEnd"/>
          </w:p>
          <w:p w14:paraId="7A6FE5B9" w14:textId="77777777" w:rsidR="00A70CE2" w:rsidRPr="005C3C80" w:rsidRDefault="00A70CE2" w:rsidP="00A70CE2">
            <w:pPr>
              <w:pStyle w:val="ZStandaard"/>
            </w:pPr>
            <w:r>
              <w:fldChar w:fldCharType="begin"/>
            </w:r>
            <w:r>
              <w:instrText xml:space="preserve"> PAGE  \* Arabic  \* MERGEFORMAT </w:instrText>
            </w:r>
            <w:r>
              <w:fldChar w:fldCharType="separate"/>
            </w:r>
            <w:r>
              <w:rPr>
                <w:noProof/>
              </w:rPr>
              <w:t>1</w:t>
            </w:r>
            <w:r>
              <w:fldChar w:fldCharType="end"/>
            </w:r>
            <w:r>
              <w:t xml:space="preserve"> / </w:t>
            </w:r>
            <w:r w:rsidRPr="00A723C5">
              <w:fldChar w:fldCharType="begin"/>
            </w:r>
            <w:r>
              <w:instrText xml:space="preserve"> NUMPAGES  \* Arabic  \* MERGEFORMAT </w:instrText>
            </w:r>
            <w:r w:rsidRPr="00A723C5">
              <w:fldChar w:fldCharType="separate"/>
            </w:r>
            <w:r w:rsidR="00F858CA">
              <w:rPr>
                <w:noProof/>
              </w:rPr>
              <w:t>2</w:t>
            </w:r>
            <w:r w:rsidRPr="00A723C5">
              <w:fldChar w:fldCharType="end"/>
            </w:r>
          </w:p>
          <w:p w14:paraId="31CCDB46" w14:textId="77777777" w:rsidR="00A70CE2" w:rsidRDefault="00A70CE2" w:rsidP="00A70CE2">
            <w:pPr>
              <w:pStyle w:val="ZStandaard"/>
            </w:pPr>
          </w:p>
          <w:p w14:paraId="1B04EA05" w14:textId="77777777" w:rsidR="00A70CE2" w:rsidRPr="005C3C80" w:rsidRDefault="00A70CE2" w:rsidP="00A70CE2">
            <w:pPr>
              <w:pStyle w:val="ZTitel"/>
            </w:pPr>
            <w:r w:rsidRPr="005C3C80">
              <w:t xml:space="preserve">Contact </w:t>
            </w:r>
          </w:p>
          <w:p w14:paraId="5AE9F895" w14:textId="12024740" w:rsidR="00A70CE2" w:rsidRPr="00950625" w:rsidRDefault="006A1D4E" w:rsidP="00A70CE2">
            <w:pPr>
              <w:pStyle w:val="ZStandaard"/>
            </w:pPr>
            <w:r>
              <w:t>Karel Van Poucke</w:t>
            </w:r>
          </w:p>
          <w:p w14:paraId="5CF24D16" w14:textId="77777777" w:rsidR="00A70CE2" w:rsidRPr="00950625" w:rsidRDefault="00A70CE2" w:rsidP="00A70CE2">
            <w:pPr>
              <w:pStyle w:val="ZStandaard"/>
            </w:pPr>
          </w:p>
          <w:p w14:paraId="5684207B" w14:textId="77777777" w:rsidR="00A70CE2" w:rsidRPr="00002659" w:rsidRDefault="00A70CE2" w:rsidP="00A70CE2">
            <w:pPr>
              <w:pStyle w:val="ZStandaard"/>
            </w:pPr>
            <w:r w:rsidRPr="00002659">
              <w:t xml:space="preserve">Stad Zottegem </w:t>
            </w:r>
          </w:p>
          <w:p w14:paraId="25DEE035" w14:textId="77777777" w:rsidR="00A70CE2" w:rsidRPr="00002659" w:rsidRDefault="00A70CE2" w:rsidP="00A70CE2">
            <w:pPr>
              <w:pStyle w:val="ZStandaard"/>
            </w:pPr>
            <w:r w:rsidRPr="00002659">
              <w:t xml:space="preserve">Gustaaf </w:t>
            </w:r>
            <w:proofErr w:type="spellStart"/>
            <w:r w:rsidRPr="00002659">
              <w:t>Schockaertstraat</w:t>
            </w:r>
            <w:proofErr w:type="spellEnd"/>
            <w:r w:rsidRPr="00002659">
              <w:t xml:space="preserve"> 7</w:t>
            </w:r>
          </w:p>
          <w:p w14:paraId="724C1CB4" w14:textId="77777777" w:rsidR="00A70CE2" w:rsidRPr="00950625" w:rsidRDefault="00A70CE2" w:rsidP="00A70CE2">
            <w:pPr>
              <w:pStyle w:val="ZStandaard"/>
            </w:pPr>
            <w:r w:rsidRPr="00950625">
              <w:t>9620 Zottegem</w:t>
            </w:r>
          </w:p>
          <w:p w14:paraId="6CF62238" w14:textId="77777777" w:rsidR="00A70CE2" w:rsidRPr="00A723C5" w:rsidRDefault="00A70CE2" w:rsidP="00A70CE2">
            <w:pPr>
              <w:pStyle w:val="ZStandaard"/>
            </w:pPr>
          </w:p>
          <w:p w14:paraId="398BAFDC" w14:textId="71B09770" w:rsidR="00A70CE2" w:rsidRDefault="00A70CE2" w:rsidP="00A70CE2">
            <w:pPr>
              <w:pStyle w:val="ZStandaard"/>
            </w:pPr>
            <w:r>
              <w:t xml:space="preserve">09 364 </w:t>
            </w:r>
            <w:r w:rsidR="00F858CA">
              <w:t xml:space="preserve">64 </w:t>
            </w:r>
            <w:r w:rsidR="00FD4821">
              <w:t>56</w:t>
            </w:r>
          </w:p>
          <w:p w14:paraId="28C85219" w14:textId="1E58EB7B" w:rsidR="00A70CE2" w:rsidRDefault="006A1D4E" w:rsidP="00A70CE2">
            <w:pPr>
              <w:pStyle w:val="ZStandaard"/>
            </w:pPr>
            <w:r>
              <w:t>karel.vanpoucke</w:t>
            </w:r>
            <w:r w:rsidR="00A70CE2" w:rsidRPr="00A723C5">
              <w:t>@zottegem.be</w:t>
            </w:r>
          </w:p>
          <w:p w14:paraId="2802567C" w14:textId="77777777" w:rsidR="00A70CE2" w:rsidRDefault="00A70CE2" w:rsidP="00A70CE2">
            <w:pPr>
              <w:pStyle w:val="ZTitel"/>
            </w:pPr>
          </w:p>
        </w:tc>
      </w:tr>
    </w:tbl>
    <w:p w14:paraId="6B27CA51" w14:textId="145FED86" w:rsidR="009631CD" w:rsidRDefault="00F858CA" w:rsidP="005B70B8">
      <w:pPr>
        <w:pStyle w:val="ZTitel"/>
      </w:pPr>
      <w:r>
        <w:t>VERSLAG BEHEERRAAD BIBLIOTHEEK EN CC ZOETEGEM</w:t>
      </w:r>
    </w:p>
    <w:p w14:paraId="7089889F" w14:textId="7DDBA9E4" w:rsidR="00CF02C4" w:rsidRDefault="00D94F8E" w:rsidP="003A7B69">
      <w:pPr>
        <w:pStyle w:val="ZOndertitel"/>
      </w:pPr>
      <w:r>
        <w:t>26 maart 2025</w:t>
      </w:r>
    </w:p>
    <w:p w14:paraId="674B3E0F" w14:textId="7B665534" w:rsidR="00E6532B" w:rsidRPr="009B03AA" w:rsidRDefault="00E6532B" w:rsidP="00B25090">
      <w:pPr>
        <w:pStyle w:val="ZStandaard"/>
        <w:rPr>
          <w:rStyle w:val="ZStandaardChar"/>
        </w:rPr>
      </w:pPr>
      <w:r>
        <w:t>Aanwezig</w:t>
      </w:r>
      <w:r w:rsidR="009B03AA">
        <w:t xml:space="preserve">: </w:t>
      </w:r>
      <w:r w:rsidR="00D94F8E">
        <w:t xml:space="preserve">Lieselotte De Roover (schepen), </w:t>
      </w:r>
      <w:r w:rsidR="00D94F8E">
        <w:rPr>
          <w:rStyle w:val="ZStandaardChar"/>
        </w:rPr>
        <w:t xml:space="preserve">Karel Van Poucke (cultuurcoördinator), Sarah Vanroye (bibliothecaris), </w:t>
      </w:r>
      <w:r w:rsidR="00D94F8E">
        <w:t>Wim Van Roy (De Wakkere Burger), Robbie De Clercq, Jan Fiers, Maarten Vansintjan,</w:t>
      </w:r>
      <w:r w:rsidR="00E94154">
        <w:t xml:space="preserve"> Maarten Vos,</w:t>
      </w:r>
      <w:r w:rsidR="00D94F8E">
        <w:t xml:space="preserve"> </w:t>
      </w:r>
      <w:r w:rsidR="00B25090">
        <w:t xml:space="preserve">Ann Seghers, Maarten Vos, </w:t>
      </w:r>
      <w:r w:rsidR="00D94F8E">
        <w:rPr>
          <w:rStyle w:val="ZStandaardChar"/>
        </w:rPr>
        <w:t xml:space="preserve">Peter Roman, </w:t>
      </w:r>
      <w:r w:rsidR="00CF72EF">
        <w:rPr>
          <w:rStyle w:val="ZStandaardChar"/>
        </w:rPr>
        <w:t xml:space="preserve">Katrien </w:t>
      </w:r>
      <w:proofErr w:type="spellStart"/>
      <w:r w:rsidR="00CF72EF">
        <w:rPr>
          <w:rStyle w:val="ZStandaardChar"/>
        </w:rPr>
        <w:t>Coussens</w:t>
      </w:r>
      <w:proofErr w:type="spellEnd"/>
      <w:r w:rsidR="00CF72EF">
        <w:rPr>
          <w:rStyle w:val="ZStandaardChar"/>
        </w:rPr>
        <w:t xml:space="preserve">, </w:t>
      </w:r>
      <w:r w:rsidR="00D94F8E">
        <w:rPr>
          <w:rStyle w:val="ZStandaardChar"/>
        </w:rPr>
        <w:t>Pieter Van Wambeke (voorzitter)</w:t>
      </w:r>
    </w:p>
    <w:p w14:paraId="4C98C0DB" w14:textId="77777777" w:rsidR="00E6532B" w:rsidRDefault="00E6532B" w:rsidP="00A723C5">
      <w:pPr>
        <w:pStyle w:val="ZStandaard"/>
      </w:pPr>
    </w:p>
    <w:p w14:paraId="6CB28EFD" w14:textId="3C37A65E" w:rsidR="009B03AA" w:rsidRDefault="009B03AA" w:rsidP="00E6532B">
      <w:pPr>
        <w:pStyle w:val="ZTussentitel"/>
        <w:rPr>
          <w:rStyle w:val="ZStandaardChar"/>
        </w:rPr>
      </w:pPr>
      <w:r w:rsidRPr="009B03AA">
        <w:t>Verontschuldigd:</w:t>
      </w:r>
      <w:r>
        <w:t xml:space="preserve"> </w:t>
      </w:r>
      <w:r w:rsidR="00F858CA" w:rsidRPr="00F858CA">
        <w:rPr>
          <w:rFonts w:ascii="Hind Light" w:hAnsi="Hind Light"/>
        </w:rPr>
        <w:t xml:space="preserve"> Andy Dhondt</w:t>
      </w:r>
      <w:r w:rsidR="006A1D4E">
        <w:rPr>
          <w:rFonts w:ascii="Hind Light" w:hAnsi="Hind Light"/>
        </w:rPr>
        <w:t xml:space="preserve">, </w:t>
      </w:r>
      <w:r w:rsidR="00B25090">
        <w:rPr>
          <w:rStyle w:val="ZStandaardChar"/>
        </w:rPr>
        <w:t xml:space="preserve">Ilse Lateur, </w:t>
      </w:r>
      <w:r w:rsidR="00D94F8E">
        <w:rPr>
          <w:rStyle w:val="ZStandaardChar"/>
        </w:rPr>
        <w:t xml:space="preserve">Veerle De Smet, Peter </w:t>
      </w:r>
      <w:proofErr w:type="spellStart"/>
      <w:r w:rsidR="00D94F8E">
        <w:rPr>
          <w:rStyle w:val="ZStandaardChar"/>
        </w:rPr>
        <w:t>Verplancke</w:t>
      </w:r>
      <w:proofErr w:type="spellEnd"/>
      <w:r w:rsidR="00D94F8E">
        <w:rPr>
          <w:rStyle w:val="ZStandaardChar"/>
        </w:rPr>
        <w:t>, Louis Van Rijsselberge, Johan Gezels, Luc De Both</w:t>
      </w:r>
      <w:r w:rsidR="00477076">
        <w:rPr>
          <w:rStyle w:val="ZStandaardChar"/>
        </w:rPr>
        <w:t>, Katlien Cousy</w:t>
      </w:r>
    </w:p>
    <w:p w14:paraId="0852F830" w14:textId="77777777" w:rsidR="006A1D4E" w:rsidRDefault="006A1D4E" w:rsidP="00E6532B">
      <w:pPr>
        <w:pStyle w:val="ZTussentitel"/>
      </w:pPr>
    </w:p>
    <w:p w14:paraId="192482E3" w14:textId="610345BE" w:rsidR="00E6532B" w:rsidRDefault="00E6532B" w:rsidP="009B03AA">
      <w:pPr>
        <w:pStyle w:val="ZStandaard"/>
      </w:pPr>
      <w:r w:rsidRPr="009B03AA">
        <w:rPr>
          <w:rStyle w:val="ZTussentitelChar"/>
        </w:rPr>
        <w:t>Afwezig</w:t>
      </w:r>
      <w:r w:rsidR="009B03AA" w:rsidRPr="009B03AA">
        <w:rPr>
          <w:rStyle w:val="ZTussentitelChar"/>
        </w:rPr>
        <w:t>:</w:t>
      </w:r>
      <w:r w:rsidR="00313481" w:rsidRPr="00313481">
        <w:rPr>
          <w:rStyle w:val="ZStandaardChar"/>
        </w:rPr>
        <w:t xml:space="preserve"> </w:t>
      </w:r>
      <w:r w:rsidR="00313481">
        <w:rPr>
          <w:rStyle w:val="ZStandaardChar"/>
        </w:rPr>
        <w:t>Guido De Vos</w:t>
      </w:r>
      <w:r w:rsidR="00CF72EF">
        <w:rPr>
          <w:rStyle w:val="ZStandaardChar"/>
        </w:rPr>
        <w:t xml:space="preserve">, </w:t>
      </w:r>
      <w:r w:rsidR="00CF72EF">
        <w:t xml:space="preserve">Jo  De </w:t>
      </w:r>
      <w:r w:rsidR="00CF72EF">
        <w:rPr>
          <w:rStyle w:val="ZStandaardChar"/>
        </w:rPr>
        <w:t>Turck, Hendrik Geeraerts</w:t>
      </w:r>
    </w:p>
    <w:p w14:paraId="28BE056C" w14:textId="77777777" w:rsidR="00E6532B" w:rsidRDefault="00E6532B" w:rsidP="00E6532B">
      <w:pPr>
        <w:pStyle w:val="ZTussentitel"/>
      </w:pPr>
    </w:p>
    <w:p w14:paraId="1CE2DA9A" w14:textId="1FA06E72" w:rsidR="00E6532B" w:rsidRPr="00BA0A12" w:rsidRDefault="009B03AA" w:rsidP="00E6532B">
      <w:pPr>
        <w:pStyle w:val="ZTussentitel"/>
        <w:rPr>
          <w:rFonts w:ascii="Hind Light" w:hAnsi="Hind Light"/>
        </w:rPr>
      </w:pPr>
      <w:r w:rsidRPr="00BA0A12">
        <w:rPr>
          <w:rFonts w:ascii="Hind Light" w:hAnsi="Hind Light"/>
        </w:rPr>
        <w:t>Agenda</w:t>
      </w:r>
      <w:r w:rsidR="009A69F1">
        <w:rPr>
          <w:rFonts w:ascii="Hind Light" w:hAnsi="Hind Light"/>
        </w:rPr>
        <w:t>:</w:t>
      </w:r>
    </w:p>
    <w:p w14:paraId="45E8FBAB" w14:textId="77777777" w:rsidR="00416F68" w:rsidRPr="00BA0A12" w:rsidRDefault="00416F68" w:rsidP="00E6532B">
      <w:pPr>
        <w:pStyle w:val="ZTussentitel"/>
        <w:rPr>
          <w:rFonts w:ascii="Hind Light" w:hAnsi="Hind Light"/>
        </w:rPr>
      </w:pPr>
    </w:p>
    <w:p w14:paraId="2DC63E2D" w14:textId="0FB1E275" w:rsidR="00FE2F23" w:rsidRDefault="00FE2F23" w:rsidP="00D94F8E">
      <w:pPr>
        <w:pStyle w:val="xmsolistparagraph"/>
        <w:ind w:left="0"/>
        <w:rPr>
          <w:rFonts w:ascii="Hind Light" w:eastAsia="Times New Roman" w:hAnsi="Hind Light" w:cs="Hind Light"/>
          <w:sz w:val="20"/>
          <w:szCs w:val="20"/>
        </w:rPr>
      </w:pPr>
      <w:r>
        <w:rPr>
          <w:rFonts w:ascii="Hind Light" w:eastAsia="Times New Roman" w:hAnsi="Hind Light" w:cs="Hind Light"/>
          <w:sz w:val="20"/>
          <w:szCs w:val="20"/>
        </w:rPr>
        <w:t xml:space="preserve">Verslag vorige </w:t>
      </w:r>
      <w:r w:rsidR="00D94F8E">
        <w:rPr>
          <w:rFonts w:ascii="Hind Light" w:eastAsia="Times New Roman" w:hAnsi="Hind Light" w:cs="Hind Light"/>
          <w:sz w:val="20"/>
          <w:szCs w:val="20"/>
        </w:rPr>
        <w:t xml:space="preserve">vergadering: opmerkingen achteraf mogen nog komen </w:t>
      </w:r>
    </w:p>
    <w:p w14:paraId="6649C272" w14:textId="501850E1" w:rsidR="006A1D4E" w:rsidRPr="00BA0A12" w:rsidRDefault="00D94F8E" w:rsidP="00F858CA">
      <w:pPr>
        <w:pStyle w:val="xmsolistparagraph"/>
        <w:numPr>
          <w:ilvl w:val="0"/>
          <w:numId w:val="2"/>
        </w:numPr>
        <w:rPr>
          <w:rFonts w:ascii="Hind Light" w:eastAsia="Times New Roman" w:hAnsi="Hind Light" w:cs="Hind Light"/>
          <w:sz w:val="20"/>
          <w:szCs w:val="20"/>
        </w:rPr>
      </w:pPr>
      <w:r>
        <w:rPr>
          <w:rFonts w:ascii="Hind Light" w:eastAsia="Times New Roman" w:hAnsi="Hind Light" w:cs="Hind Light"/>
          <w:sz w:val="20"/>
          <w:szCs w:val="20"/>
        </w:rPr>
        <w:t>Zelfevaluatie Raad Van Beheer</w:t>
      </w:r>
    </w:p>
    <w:p w14:paraId="45C34CFC" w14:textId="07C2472C" w:rsidR="00B25090" w:rsidRPr="00BA0A12" w:rsidRDefault="00D94F8E" w:rsidP="00F858CA">
      <w:pPr>
        <w:pStyle w:val="xmsolistparagraph"/>
        <w:numPr>
          <w:ilvl w:val="0"/>
          <w:numId w:val="2"/>
        </w:numPr>
        <w:rPr>
          <w:rFonts w:ascii="Hind Light" w:eastAsia="Times New Roman" w:hAnsi="Hind Light" w:cs="Hind Light"/>
          <w:sz w:val="20"/>
          <w:szCs w:val="20"/>
        </w:rPr>
      </w:pPr>
      <w:r>
        <w:rPr>
          <w:rFonts w:ascii="Hind Light" w:eastAsia="Times New Roman" w:hAnsi="Hind Light" w:cs="Hind Light"/>
          <w:sz w:val="20"/>
          <w:szCs w:val="20"/>
        </w:rPr>
        <w:t xml:space="preserve">Naar een nieuwe </w:t>
      </w:r>
      <w:r w:rsidR="00E94154">
        <w:rPr>
          <w:rFonts w:ascii="Hind Light" w:eastAsia="Times New Roman" w:hAnsi="Hind Light" w:cs="Hind Light"/>
          <w:sz w:val="20"/>
          <w:szCs w:val="20"/>
        </w:rPr>
        <w:t>r</w:t>
      </w:r>
      <w:r>
        <w:rPr>
          <w:rFonts w:ascii="Hind Light" w:eastAsia="Times New Roman" w:hAnsi="Hind Light" w:cs="Hind Light"/>
          <w:sz w:val="20"/>
          <w:szCs w:val="20"/>
        </w:rPr>
        <w:t>aad</w:t>
      </w:r>
      <w:r w:rsidR="00E94154">
        <w:rPr>
          <w:rFonts w:ascii="Hind Light" w:eastAsia="Times New Roman" w:hAnsi="Hind Light" w:cs="Hind Light"/>
          <w:sz w:val="20"/>
          <w:szCs w:val="20"/>
        </w:rPr>
        <w:t>: participatief en toekomstgericht</w:t>
      </w:r>
    </w:p>
    <w:p w14:paraId="225876D0" w14:textId="5BF8901A" w:rsidR="00B25090" w:rsidRDefault="005E05D6" w:rsidP="00D94F8E">
      <w:pPr>
        <w:pStyle w:val="xmsolistparagraph"/>
        <w:numPr>
          <w:ilvl w:val="0"/>
          <w:numId w:val="2"/>
        </w:numPr>
        <w:rPr>
          <w:rFonts w:ascii="Hind Light" w:eastAsia="Times New Roman" w:hAnsi="Hind Light" w:cs="Hind Light"/>
          <w:sz w:val="20"/>
          <w:szCs w:val="20"/>
        </w:rPr>
      </w:pPr>
      <w:r w:rsidRPr="00BA0A12">
        <w:rPr>
          <w:rFonts w:ascii="Hind Light" w:eastAsia="Times New Roman" w:hAnsi="Hind Light" w:cs="Hind Light"/>
          <w:sz w:val="20"/>
          <w:szCs w:val="20"/>
        </w:rPr>
        <w:t xml:space="preserve">Stand van zaken </w:t>
      </w:r>
      <w:r w:rsidR="00AB280B">
        <w:rPr>
          <w:rFonts w:ascii="Hind Light" w:eastAsia="Times New Roman" w:hAnsi="Hind Light" w:cs="Hind Light"/>
          <w:sz w:val="20"/>
          <w:szCs w:val="20"/>
        </w:rPr>
        <w:t>bibliotheek</w:t>
      </w:r>
    </w:p>
    <w:p w14:paraId="451A0695" w14:textId="351B4C11" w:rsidR="00AB280B" w:rsidRPr="00D94F8E" w:rsidRDefault="00AB280B" w:rsidP="00D94F8E">
      <w:pPr>
        <w:pStyle w:val="xmsolistparagraph"/>
        <w:numPr>
          <w:ilvl w:val="0"/>
          <w:numId w:val="2"/>
        </w:numPr>
        <w:rPr>
          <w:rFonts w:ascii="Hind Light" w:eastAsia="Times New Roman" w:hAnsi="Hind Light" w:cs="Hind Light"/>
          <w:sz w:val="20"/>
          <w:szCs w:val="20"/>
        </w:rPr>
      </w:pPr>
      <w:r>
        <w:rPr>
          <w:rFonts w:ascii="Hind Light" w:eastAsia="Times New Roman" w:hAnsi="Hind Light" w:cs="Hind Light"/>
          <w:sz w:val="20"/>
          <w:szCs w:val="20"/>
        </w:rPr>
        <w:t>Stand van zaken ACCU</w:t>
      </w:r>
    </w:p>
    <w:p w14:paraId="45026A06" w14:textId="0DA79D3D" w:rsidR="00B25090" w:rsidRPr="00BA0A12" w:rsidRDefault="00B25090" w:rsidP="00F858CA">
      <w:pPr>
        <w:pStyle w:val="xmsolistparagraph"/>
        <w:numPr>
          <w:ilvl w:val="0"/>
          <w:numId w:val="2"/>
        </w:numPr>
        <w:rPr>
          <w:rFonts w:ascii="Hind Light" w:eastAsia="Times New Roman" w:hAnsi="Hind Light" w:cs="Hind Light"/>
          <w:sz w:val="20"/>
          <w:szCs w:val="20"/>
        </w:rPr>
      </w:pPr>
      <w:r w:rsidRPr="00BA0A12">
        <w:rPr>
          <w:rFonts w:ascii="Hind Light" w:eastAsia="Times New Roman" w:hAnsi="Hind Light" w:cs="Hind Light"/>
          <w:sz w:val="20"/>
          <w:szCs w:val="20"/>
        </w:rPr>
        <w:t>Varia</w:t>
      </w:r>
    </w:p>
    <w:p w14:paraId="2D5E34AD" w14:textId="77777777" w:rsidR="00A723C5" w:rsidRPr="00BA0A12" w:rsidRDefault="00A723C5" w:rsidP="00A723C5">
      <w:pPr>
        <w:pStyle w:val="ZStandaard"/>
      </w:pPr>
    </w:p>
    <w:p w14:paraId="0CB47EC2" w14:textId="1206C44F" w:rsidR="00E51D01" w:rsidRDefault="00713672" w:rsidP="006A1D4E">
      <w:pPr>
        <w:pStyle w:val="ZTussentitel"/>
        <w:rPr>
          <w:rFonts w:ascii="Hind Light" w:hAnsi="Hind Light"/>
        </w:rPr>
      </w:pPr>
      <w:r w:rsidRPr="00BA0A12">
        <w:rPr>
          <w:rFonts w:ascii="Hind Light" w:hAnsi="Hind Light"/>
        </w:rPr>
        <w:t>Punt 1</w:t>
      </w:r>
      <w:r w:rsidR="00846DE9" w:rsidRPr="00BA0A12">
        <w:rPr>
          <w:rFonts w:ascii="Hind Light" w:hAnsi="Hind Light"/>
        </w:rPr>
        <w:t xml:space="preserve">: </w:t>
      </w:r>
      <w:r w:rsidR="00E94154">
        <w:rPr>
          <w:rFonts w:ascii="Hind Light" w:hAnsi="Hind Light"/>
        </w:rPr>
        <w:t>zelfevaluatie</w:t>
      </w:r>
      <w:r w:rsidR="00D94F8E">
        <w:rPr>
          <w:rFonts w:ascii="Hind Light" w:hAnsi="Hind Light"/>
        </w:rPr>
        <w:t xml:space="preserve"> Raad van Beheer</w:t>
      </w:r>
    </w:p>
    <w:p w14:paraId="353414F7" w14:textId="77777777" w:rsidR="00BA0A12" w:rsidRDefault="00BA0A12" w:rsidP="006A1D4E">
      <w:pPr>
        <w:pStyle w:val="ZTussentitel"/>
        <w:rPr>
          <w:rFonts w:ascii="Hind Light" w:hAnsi="Hind Light"/>
        </w:rPr>
      </w:pPr>
    </w:p>
    <w:p w14:paraId="055A0AE0" w14:textId="5C6836B2" w:rsidR="00BA0A12" w:rsidRDefault="00BA0A12" w:rsidP="006A1D4E">
      <w:pPr>
        <w:pStyle w:val="ZTussentitel"/>
        <w:rPr>
          <w:rFonts w:ascii="Hind Light" w:hAnsi="Hind Light"/>
        </w:rPr>
      </w:pPr>
      <w:r>
        <w:rPr>
          <w:rFonts w:ascii="Hind Light" w:hAnsi="Hind Light"/>
        </w:rPr>
        <w:t>Sarah</w:t>
      </w:r>
      <w:r w:rsidR="00D94F8E">
        <w:rPr>
          <w:rFonts w:ascii="Hind Light" w:hAnsi="Hind Light"/>
        </w:rPr>
        <w:t xml:space="preserve"> overloopt de </w:t>
      </w:r>
      <w:proofErr w:type="spellStart"/>
      <w:r w:rsidR="00D94F8E">
        <w:rPr>
          <w:rFonts w:ascii="Hind Light" w:hAnsi="Hind Light"/>
        </w:rPr>
        <w:t>powerpoint</w:t>
      </w:r>
      <w:proofErr w:type="spellEnd"/>
      <w:r w:rsidR="00D94F8E">
        <w:rPr>
          <w:rFonts w:ascii="Hind Light" w:hAnsi="Hind Light"/>
        </w:rPr>
        <w:t>, de zelfevaluatie is ingevuld door enkele leden van de Raad van Beheer.</w:t>
      </w:r>
    </w:p>
    <w:p w14:paraId="2DCFDD3D" w14:textId="77777777" w:rsidR="00E94154" w:rsidRDefault="00E94154" w:rsidP="006A1D4E">
      <w:pPr>
        <w:pStyle w:val="ZTussentitel"/>
        <w:rPr>
          <w:rFonts w:ascii="Hind Light" w:hAnsi="Hind Light"/>
        </w:rPr>
      </w:pPr>
    </w:p>
    <w:p w14:paraId="3B9AD13C" w14:textId="64EF86E2" w:rsidR="00102B72" w:rsidRDefault="006B39BC" w:rsidP="006A1D4E">
      <w:pPr>
        <w:pStyle w:val="ZTussentitel"/>
        <w:rPr>
          <w:rFonts w:ascii="Hind Light" w:hAnsi="Hind Light"/>
        </w:rPr>
      </w:pPr>
      <w:r>
        <w:rPr>
          <w:rFonts w:ascii="Hind Light" w:hAnsi="Hind Light"/>
        </w:rPr>
        <w:t>De o</w:t>
      </w:r>
      <w:r w:rsidR="00102B72">
        <w:rPr>
          <w:rFonts w:ascii="Hind Light" w:hAnsi="Hind Light"/>
        </w:rPr>
        <w:t>pmerkingen</w:t>
      </w:r>
      <w:r>
        <w:rPr>
          <w:rFonts w:ascii="Hind Light" w:hAnsi="Hind Light"/>
        </w:rPr>
        <w:t xml:space="preserve"> vanuit de groep</w:t>
      </w:r>
      <w:r w:rsidR="00102B72">
        <w:rPr>
          <w:rFonts w:ascii="Hind Light" w:hAnsi="Hind Light"/>
        </w:rPr>
        <w:t>:</w:t>
      </w:r>
    </w:p>
    <w:p w14:paraId="3569AEF4" w14:textId="77777777" w:rsidR="00102B72" w:rsidRDefault="00102B72" w:rsidP="006A1D4E">
      <w:pPr>
        <w:pStyle w:val="ZTussentitel"/>
        <w:rPr>
          <w:rFonts w:ascii="Hind Light" w:hAnsi="Hind Light"/>
        </w:rPr>
      </w:pPr>
    </w:p>
    <w:p w14:paraId="4E62702F" w14:textId="77777777" w:rsidR="00102B72" w:rsidRDefault="00102B72" w:rsidP="006A1D4E">
      <w:pPr>
        <w:pStyle w:val="ZTussentitel"/>
        <w:numPr>
          <w:ilvl w:val="0"/>
          <w:numId w:val="12"/>
        </w:numPr>
        <w:rPr>
          <w:rFonts w:ascii="Hind Light" w:hAnsi="Hind Light"/>
        </w:rPr>
      </w:pPr>
      <w:r>
        <w:rPr>
          <w:rFonts w:ascii="Hind Light" w:hAnsi="Hind Light"/>
        </w:rPr>
        <w:t xml:space="preserve">Een lid </w:t>
      </w:r>
      <w:r w:rsidR="00E94154">
        <w:rPr>
          <w:rFonts w:ascii="Hind Light" w:hAnsi="Hind Light"/>
        </w:rPr>
        <w:t>herkent zich niet in de raad, ziet niks van de positieve punten, werkpunten wel allemaal.</w:t>
      </w:r>
    </w:p>
    <w:p w14:paraId="52AF5032" w14:textId="64638D1B" w:rsidR="00102B72" w:rsidRDefault="002C07A8" w:rsidP="006A1D4E">
      <w:pPr>
        <w:pStyle w:val="ZTussentitel"/>
        <w:numPr>
          <w:ilvl w:val="0"/>
          <w:numId w:val="12"/>
        </w:numPr>
        <w:rPr>
          <w:rFonts w:ascii="Hind Light" w:hAnsi="Hind Light"/>
        </w:rPr>
      </w:pPr>
      <w:r>
        <w:rPr>
          <w:rFonts w:ascii="Hind Light" w:hAnsi="Hind Light"/>
        </w:rPr>
        <w:t>Een opmerking voor de toekomst: als er g</w:t>
      </w:r>
      <w:r w:rsidR="00E94154" w:rsidRPr="00102B72">
        <w:rPr>
          <w:rFonts w:ascii="Hind Light" w:hAnsi="Hind Light"/>
        </w:rPr>
        <w:t xml:space="preserve">een </w:t>
      </w:r>
      <w:proofErr w:type="spellStart"/>
      <w:r w:rsidR="00E94154" w:rsidRPr="00102B72">
        <w:rPr>
          <w:rFonts w:ascii="Hind Light" w:hAnsi="Hind Light"/>
        </w:rPr>
        <w:t>concensus</w:t>
      </w:r>
      <w:proofErr w:type="spellEnd"/>
      <w:r>
        <w:rPr>
          <w:rFonts w:ascii="Hind Light" w:hAnsi="Hind Light"/>
        </w:rPr>
        <w:t xml:space="preserve"> is</w:t>
      </w:r>
      <w:r w:rsidR="00E94154" w:rsidRPr="00102B72">
        <w:rPr>
          <w:rFonts w:ascii="Hind Light" w:hAnsi="Hind Light"/>
        </w:rPr>
        <w:t xml:space="preserve">, ook </w:t>
      </w:r>
      <w:proofErr w:type="spellStart"/>
      <w:r w:rsidR="00E94154" w:rsidRPr="00102B72">
        <w:rPr>
          <w:rFonts w:ascii="Hind Light" w:hAnsi="Hind Light"/>
        </w:rPr>
        <w:t>minderheidsstanpunten</w:t>
      </w:r>
      <w:proofErr w:type="spellEnd"/>
      <w:r w:rsidR="00E94154" w:rsidRPr="00102B72">
        <w:rPr>
          <w:rFonts w:ascii="Hind Light" w:hAnsi="Hind Light"/>
        </w:rPr>
        <w:t xml:space="preserve"> meenemen</w:t>
      </w:r>
      <w:r>
        <w:rPr>
          <w:rFonts w:ascii="Hind Light" w:hAnsi="Hind Light"/>
        </w:rPr>
        <w:t xml:space="preserve"> in het formuleren van advies naar het </w:t>
      </w:r>
      <w:proofErr w:type="spellStart"/>
      <w:r>
        <w:rPr>
          <w:rFonts w:ascii="Hind Light" w:hAnsi="Hind Light"/>
        </w:rPr>
        <w:t>cbs</w:t>
      </w:r>
      <w:proofErr w:type="spellEnd"/>
      <w:r>
        <w:rPr>
          <w:rFonts w:ascii="Hind Light" w:hAnsi="Hind Light"/>
        </w:rPr>
        <w:t>/gemeenteraad</w:t>
      </w:r>
      <w:r w:rsidR="00E94154" w:rsidRPr="00102B72">
        <w:rPr>
          <w:rFonts w:ascii="Hind Light" w:hAnsi="Hind Light"/>
        </w:rPr>
        <w:t>, is wel akkoord over de positieve werking.</w:t>
      </w:r>
    </w:p>
    <w:p w14:paraId="35A9FAEF" w14:textId="5B43B96D" w:rsidR="00102B72" w:rsidRDefault="00102B72" w:rsidP="006A1D4E">
      <w:pPr>
        <w:pStyle w:val="ZTussentitel"/>
        <w:numPr>
          <w:ilvl w:val="0"/>
          <w:numId w:val="12"/>
        </w:numPr>
        <w:rPr>
          <w:rFonts w:ascii="Hind Light" w:hAnsi="Hind Light"/>
        </w:rPr>
      </w:pPr>
      <w:r w:rsidRPr="00102B72">
        <w:rPr>
          <w:rFonts w:ascii="Hind Light" w:hAnsi="Hind Light"/>
        </w:rPr>
        <w:t>H</w:t>
      </w:r>
      <w:r w:rsidR="00E94154" w:rsidRPr="00102B72">
        <w:rPr>
          <w:rFonts w:ascii="Hind Light" w:hAnsi="Hind Light"/>
        </w:rPr>
        <w:t>oe gaan we de raad zien naar de toekomst</w:t>
      </w:r>
      <w:r w:rsidR="006B39BC">
        <w:rPr>
          <w:rFonts w:ascii="Hind Light" w:hAnsi="Hind Light"/>
        </w:rPr>
        <w:t>?</w:t>
      </w:r>
      <w:r w:rsidR="00E94154" w:rsidRPr="00102B72">
        <w:rPr>
          <w:rFonts w:ascii="Hind Light" w:hAnsi="Hind Light"/>
        </w:rPr>
        <w:t xml:space="preserve"> </w:t>
      </w:r>
      <w:r w:rsidR="002C07A8">
        <w:rPr>
          <w:rFonts w:ascii="Hind Light" w:hAnsi="Hind Light"/>
        </w:rPr>
        <w:t>&gt; graag</w:t>
      </w:r>
      <w:r w:rsidR="006B39BC">
        <w:rPr>
          <w:rFonts w:ascii="Hind Light" w:hAnsi="Hind Light"/>
        </w:rPr>
        <w:t xml:space="preserve"> plannen vanuit stadsbestuur </w:t>
      </w:r>
      <w:proofErr w:type="spellStart"/>
      <w:r w:rsidR="006B39BC">
        <w:rPr>
          <w:rFonts w:ascii="Hind Light" w:hAnsi="Hind Light"/>
        </w:rPr>
        <w:t>ivm</w:t>
      </w:r>
      <w:proofErr w:type="spellEnd"/>
      <w:r w:rsidR="006B39BC">
        <w:rPr>
          <w:rFonts w:ascii="Hind Light" w:hAnsi="Hind Light"/>
        </w:rPr>
        <w:t xml:space="preserve"> cultuur wel</w:t>
      </w:r>
      <w:r w:rsidR="00E94154" w:rsidRPr="00102B72">
        <w:rPr>
          <w:rFonts w:ascii="Hind Light" w:hAnsi="Hind Light"/>
        </w:rPr>
        <w:t xml:space="preserve"> sneller </w:t>
      </w:r>
      <w:r w:rsidR="006B39BC">
        <w:rPr>
          <w:rFonts w:ascii="Hind Light" w:hAnsi="Hind Light"/>
        </w:rPr>
        <w:t xml:space="preserve">op tafel </w:t>
      </w:r>
      <w:r w:rsidR="00E94154" w:rsidRPr="00102B72">
        <w:rPr>
          <w:rFonts w:ascii="Hind Light" w:hAnsi="Hind Light"/>
        </w:rPr>
        <w:t>zien</w:t>
      </w:r>
      <w:r w:rsidR="002C07A8">
        <w:rPr>
          <w:rFonts w:ascii="Hind Light" w:hAnsi="Hind Light"/>
        </w:rPr>
        <w:t>, zo kan de raad effectief raad geven</w:t>
      </w:r>
    </w:p>
    <w:p w14:paraId="2C96D8F0" w14:textId="2448A18C" w:rsidR="00E94154" w:rsidRPr="00102B72" w:rsidRDefault="00102B72" w:rsidP="006A1D4E">
      <w:pPr>
        <w:pStyle w:val="ZTussentitel"/>
        <w:numPr>
          <w:ilvl w:val="0"/>
          <w:numId w:val="12"/>
        </w:numPr>
        <w:rPr>
          <w:rFonts w:ascii="Hind Light" w:hAnsi="Hind Light"/>
        </w:rPr>
      </w:pPr>
      <w:r>
        <w:rPr>
          <w:rFonts w:ascii="Hind Light" w:hAnsi="Hind Light"/>
        </w:rPr>
        <w:t>K</w:t>
      </w:r>
      <w:r w:rsidR="00E94154" w:rsidRPr="00102B72">
        <w:rPr>
          <w:rFonts w:ascii="Hind Light" w:hAnsi="Hind Light"/>
        </w:rPr>
        <w:t xml:space="preserve">an er zich in vinden, wel meer participatie </w:t>
      </w:r>
      <w:r>
        <w:rPr>
          <w:rFonts w:ascii="Hind Light" w:hAnsi="Hind Light"/>
        </w:rPr>
        <w:t xml:space="preserve">nodig </w:t>
      </w:r>
      <w:r w:rsidR="00E94154" w:rsidRPr="00102B72">
        <w:rPr>
          <w:rFonts w:ascii="Hind Light" w:hAnsi="Hind Light"/>
        </w:rPr>
        <w:t>dan vroeger.</w:t>
      </w:r>
    </w:p>
    <w:p w14:paraId="6DFE978F" w14:textId="77777777" w:rsidR="00E94154" w:rsidRDefault="00E94154" w:rsidP="006A1D4E">
      <w:pPr>
        <w:pStyle w:val="ZTussentitel"/>
        <w:rPr>
          <w:rFonts w:ascii="Hind Light" w:hAnsi="Hind Light"/>
        </w:rPr>
      </w:pPr>
    </w:p>
    <w:p w14:paraId="7633EFE0" w14:textId="5DB9F363" w:rsidR="00E94154" w:rsidRDefault="00E94154" w:rsidP="006A1D4E">
      <w:pPr>
        <w:pStyle w:val="ZTussentitel"/>
        <w:rPr>
          <w:rFonts w:ascii="Hind Light" w:hAnsi="Hind Light"/>
        </w:rPr>
      </w:pPr>
      <w:r>
        <w:rPr>
          <w:rFonts w:ascii="Hind Light" w:hAnsi="Hind Light"/>
        </w:rPr>
        <w:lastRenderedPageBreak/>
        <w:t xml:space="preserve">Tussenkomst Wim, introductie over de werking van Wakker Burger, begeleidt raden die zich willen heruitvinden. Doel is om samen met bestuur te bekijken wat je met de raad wil doen. </w:t>
      </w:r>
    </w:p>
    <w:p w14:paraId="67B66FDA" w14:textId="77777777" w:rsidR="00E94154" w:rsidRDefault="00E94154" w:rsidP="006A1D4E">
      <w:pPr>
        <w:pStyle w:val="ZTussentitel"/>
        <w:rPr>
          <w:rFonts w:ascii="Hind Light" w:hAnsi="Hind Light"/>
        </w:rPr>
      </w:pPr>
    </w:p>
    <w:p w14:paraId="2F1A99B0" w14:textId="0629E32D" w:rsidR="00E94154" w:rsidRDefault="00102B72" w:rsidP="006A1D4E">
      <w:pPr>
        <w:pStyle w:val="ZTussentitel"/>
        <w:rPr>
          <w:rFonts w:ascii="Hind Light" w:hAnsi="Hind Light"/>
        </w:rPr>
      </w:pPr>
      <w:r>
        <w:rPr>
          <w:rFonts w:ascii="Hind Light" w:hAnsi="Hind Light"/>
        </w:rPr>
        <w:t>Voorzitter</w:t>
      </w:r>
      <w:r w:rsidR="00E94154">
        <w:rPr>
          <w:rFonts w:ascii="Hind Light" w:hAnsi="Hind Light"/>
        </w:rPr>
        <w:t>: raad omvormen zodat het gee</w:t>
      </w:r>
      <w:r w:rsidR="006B39BC">
        <w:rPr>
          <w:rFonts w:ascii="Hind Light" w:hAnsi="Hind Light"/>
        </w:rPr>
        <w:t>n</w:t>
      </w:r>
      <w:r w:rsidR="00E94154">
        <w:rPr>
          <w:rFonts w:ascii="Hind Light" w:hAnsi="Hind Light"/>
        </w:rPr>
        <w:t xml:space="preserve"> </w:t>
      </w:r>
      <w:r w:rsidR="006B39BC">
        <w:rPr>
          <w:rFonts w:ascii="Hind Light" w:hAnsi="Hind Light"/>
        </w:rPr>
        <w:t>‘</w:t>
      </w:r>
      <w:r w:rsidR="00E94154">
        <w:rPr>
          <w:rFonts w:ascii="Hind Light" w:hAnsi="Hind Light"/>
        </w:rPr>
        <w:t>praatbarak</w:t>
      </w:r>
      <w:r w:rsidR="006B39BC">
        <w:rPr>
          <w:rFonts w:ascii="Hind Light" w:hAnsi="Hind Light"/>
        </w:rPr>
        <w:t>’</w:t>
      </w:r>
      <w:r w:rsidR="00E94154">
        <w:rPr>
          <w:rFonts w:ascii="Hind Light" w:hAnsi="Hind Light"/>
        </w:rPr>
        <w:t xml:space="preserve"> wordt. Weinig slagkracht vanuit de raad, kan enkel advies verlenen. Voorbeelden zijn welkom van hoe raden zich heruitgevonden hebben en ook in Zottegem zo doen </w:t>
      </w:r>
      <w:r w:rsidR="006B39BC">
        <w:rPr>
          <w:rFonts w:ascii="Hind Light" w:hAnsi="Hind Light"/>
        </w:rPr>
        <w:t>(</w:t>
      </w:r>
      <w:r w:rsidR="00E94154">
        <w:rPr>
          <w:rFonts w:ascii="Hind Light" w:hAnsi="Hind Light"/>
        </w:rPr>
        <w:t>mits goedkeuring van deze raad</w:t>
      </w:r>
      <w:r w:rsidR="006B39BC">
        <w:rPr>
          <w:rFonts w:ascii="Hind Light" w:hAnsi="Hind Light"/>
        </w:rPr>
        <w:t>)</w:t>
      </w:r>
      <w:r w:rsidR="00E94154">
        <w:rPr>
          <w:rFonts w:ascii="Hind Light" w:hAnsi="Hind Light"/>
        </w:rPr>
        <w:t>.</w:t>
      </w:r>
    </w:p>
    <w:p w14:paraId="39AFC4B5" w14:textId="77777777" w:rsidR="00475F28" w:rsidRDefault="00475F28" w:rsidP="006A1D4E">
      <w:pPr>
        <w:pStyle w:val="ZTussentitel"/>
        <w:rPr>
          <w:rFonts w:ascii="Hind Light" w:hAnsi="Hind Light"/>
        </w:rPr>
      </w:pPr>
    </w:p>
    <w:p w14:paraId="3228D3D5" w14:textId="7EFF5240" w:rsidR="00475F28" w:rsidRPr="00BA0A12" w:rsidRDefault="00475F28" w:rsidP="006A1D4E">
      <w:pPr>
        <w:pStyle w:val="ZTussentitel"/>
        <w:rPr>
          <w:rFonts w:ascii="Hind Light" w:hAnsi="Hind Light"/>
        </w:rPr>
      </w:pPr>
      <w:r>
        <w:rPr>
          <w:rFonts w:ascii="Hind Light" w:hAnsi="Hind Light"/>
        </w:rPr>
        <w:t>Lieselotte: bestuur is op de hoogte van de aftoetsing. Meer doelgroepgericht, meewerken aan specifieke onderwerpen.</w:t>
      </w:r>
    </w:p>
    <w:p w14:paraId="5FA1A932" w14:textId="77777777" w:rsidR="006A1D4E" w:rsidRPr="00BA0A12" w:rsidRDefault="006A1D4E" w:rsidP="006A1D4E">
      <w:pPr>
        <w:pStyle w:val="ZTussentitel"/>
        <w:rPr>
          <w:rFonts w:ascii="Hind Light" w:hAnsi="Hind Light"/>
        </w:rPr>
      </w:pPr>
    </w:p>
    <w:p w14:paraId="69E808FA" w14:textId="308728E6" w:rsidR="00713672" w:rsidRDefault="00713672" w:rsidP="00713672">
      <w:pPr>
        <w:pStyle w:val="ZTussentitel"/>
        <w:rPr>
          <w:rFonts w:ascii="Hind Light" w:hAnsi="Hind Light"/>
        </w:rPr>
      </w:pPr>
      <w:r w:rsidRPr="00BA0A12">
        <w:rPr>
          <w:rFonts w:ascii="Hind Light" w:hAnsi="Hind Light"/>
        </w:rPr>
        <w:t>Punt 2</w:t>
      </w:r>
      <w:r w:rsidR="00846DE9" w:rsidRPr="00BA0A12">
        <w:rPr>
          <w:rFonts w:ascii="Hind Light" w:hAnsi="Hind Light"/>
        </w:rPr>
        <w:t xml:space="preserve">: </w:t>
      </w:r>
      <w:r w:rsidR="00475F28">
        <w:rPr>
          <w:rFonts w:ascii="Hind Light" w:hAnsi="Hind Light"/>
        </w:rPr>
        <w:t>naar een nieuwe raad</w:t>
      </w:r>
    </w:p>
    <w:p w14:paraId="3C82C328" w14:textId="77777777" w:rsidR="00475F28" w:rsidRDefault="00475F28" w:rsidP="00713672">
      <w:pPr>
        <w:pStyle w:val="ZTussentitel"/>
        <w:rPr>
          <w:rFonts w:ascii="Hind Light" w:hAnsi="Hind Light"/>
        </w:rPr>
      </w:pPr>
    </w:p>
    <w:p w14:paraId="3F362F64" w14:textId="3B14BA6C" w:rsidR="00475F28" w:rsidRDefault="00475F28" w:rsidP="00713672">
      <w:pPr>
        <w:pStyle w:val="ZTussentitel"/>
        <w:rPr>
          <w:rFonts w:ascii="Hind Light" w:hAnsi="Hind Light"/>
        </w:rPr>
      </w:pPr>
      <w:r>
        <w:rPr>
          <w:rFonts w:ascii="Hind Light" w:hAnsi="Hind Light"/>
        </w:rPr>
        <w:t xml:space="preserve">Sarah geeft via </w:t>
      </w:r>
      <w:proofErr w:type="spellStart"/>
      <w:r>
        <w:rPr>
          <w:rFonts w:ascii="Hind Light" w:hAnsi="Hind Light"/>
        </w:rPr>
        <w:t>powerpoint</w:t>
      </w:r>
      <w:proofErr w:type="spellEnd"/>
      <w:r>
        <w:rPr>
          <w:rFonts w:ascii="Hind Light" w:hAnsi="Hind Light"/>
        </w:rPr>
        <w:t xml:space="preserve"> enkele voorbeelden vanuit andere gemeenten</w:t>
      </w:r>
      <w:r w:rsidR="002C07A8">
        <w:rPr>
          <w:rFonts w:ascii="Hind Light" w:hAnsi="Hind Light"/>
        </w:rPr>
        <w:t xml:space="preserve"> (Sint-Lievens-Houtem, Wetteren, Nazareth)</w:t>
      </w:r>
      <w:r>
        <w:rPr>
          <w:rFonts w:ascii="Hind Light" w:hAnsi="Hind Light"/>
        </w:rPr>
        <w:t xml:space="preserve">. </w:t>
      </w:r>
    </w:p>
    <w:p w14:paraId="75DD3F9A" w14:textId="77777777" w:rsidR="006B39BC" w:rsidRDefault="006B39BC" w:rsidP="00713672">
      <w:pPr>
        <w:pStyle w:val="ZTussentitel"/>
        <w:rPr>
          <w:rFonts w:ascii="Hind Light" w:hAnsi="Hind Light"/>
        </w:rPr>
      </w:pPr>
    </w:p>
    <w:p w14:paraId="31D8A729" w14:textId="3CA30A45" w:rsidR="006B39BC" w:rsidRDefault="006B39BC" w:rsidP="00713672">
      <w:pPr>
        <w:pStyle w:val="ZTussentitel"/>
        <w:rPr>
          <w:rFonts w:ascii="Hind Light" w:hAnsi="Hind Light"/>
        </w:rPr>
      </w:pPr>
      <w:r>
        <w:rPr>
          <w:rFonts w:ascii="Hind Light" w:hAnsi="Hind Light"/>
        </w:rPr>
        <w:t>Opmerkingen vanuit de groep:</w:t>
      </w:r>
    </w:p>
    <w:p w14:paraId="4209454D" w14:textId="77777777" w:rsidR="009F1FA9" w:rsidRDefault="009F1FA9" w:rsidP="00713672">
      <w:pPr>
        <w:pStyle w:val="ZTussentitel"/>
        <w:rPr>
          <w:rFonts w:ascii="Hind Light" w:hAnsi="Hind Light"/>
        </w:rPr>
      </w:pPr>
    </w:p>
    <w:p w14:paraId="2B721579" w14:textId="77777777" w:rsidR="006B39BC" w:rsidRDefault="009F1FA9" w:rsidP="00713672">
      <w:pPr>
        <w:pStyle w:val="ZTussentitel"/>
        <w:numPr>
          <w:ilvl w:val="0"/>
          <w:numId w:val="15"/>
        </w:numPr>
        <w:rPr>
          <w:rFonts w:ascii="Hind Light" w:hAnsi="Hind Light"/>
        </w:rPr>
      </w:pPr>
      <w:r>
        <w:rPr>
          <w:rFonts w:ascii="Hind Light" w:hAnsi="Hind Light"/>
        </w:rPr>
        <w:t>Wel vraag wat er met adviezen gebeurt? Lieselotte verduidelijkt dat het de bedoeling is op een betere wisselwerking te hebben</w:t>
      </w:r>
      <w:r w:rsidR="006B39BC">
        <w:rPr>
          <w:rFonts w:ascii="Hind Light" w:hAnsi="Hind Light"/>
        </w:rPr>
        <w:t xml:space="preserve"> (politiek-raad en </w:t>
      </w:r>
      <w:proofErr w:type="spellStart"/>
      <w:r w:rsidR="006B39BC">
        <w:rPr>
          <w:rFonts w:ascii="Hind Light" w:hAnsi="Hind Light"/>
        </w:rPr>
        <w:t>vice</w:t>
      </w:r>
      <w:proofErr w:type="spellEnd"/>
      <w:r w:rsidR="006B39BC">
        <w:rPr>
          <w:rFonts w:ascii="Hind Light" w:hAnsi="Hind Light"/>
        </w:rPr>
        <w:t xml:space="preserve"> versa)</w:t>
      </w:r>
      <w:r>
        <w:rPr>
          <w:rFonts w:ascii="Hind Light" w:hAnsi="Hind Light"/>
        </w:rPr>
        <w:t>.</w:t>
      </w:r>
    </w:p>
    <w:p w14:paraId="3101EE71" w14:textId="77777777" w:rsidR="002C07A8" w:rsidRDefault="002C07A8" w:rsidP="002C07A8">
      <w:pPr>
        <w:pStyle w:val="ZTussentitel"/>
        <w:ind w:left="720"/>
        <w:rPr>
          <w:rFonts w:ascii="Hind Light" w:hAnsi="Hind Light"/>
        </w:rPr>
      </w:pPr>
    </w:p>
    <w:p w14:paraId="36D56441" w14:textId="36EEA9E7" w:rsidR="002C07A8" w:rsidRDefault="002C07A8" w:rsidP="00713672">
      <w:pPr>
        <w:pStyle w:val="ZTussentitel"/>
        <w:numPr>
          <w:ilvl w:val="0"/>
          <w:numId w:val="15"/>
        </w:numPr>
        <w:rPr>
          <w:rFonts w:ascii="Hind Light" w:hAnsi="Hind Light"/>
        </w:rPr>
      </w:pPr>
      <w:r>
        <w:rPr>
          <w:rFonts w:ascii="Hind Light" w:hAnsi="Hind Light"/>
        </w:rPr>
        <w:t>Voor een vrijetijdsraad zoals in SLH is Zottegem te groot is, cultuur is al een ruim gebied op zichzelf.</w:t>
      </w:r>
    </w:p>
    <w:p w14:paraId="0BBA1E36" w14:textId="56F6CF06" w:rsidR="006B39BC" w:rsidRDefault="006B39BC" w:rsidP="006B39BC">
      <w:pPr>
        <w:pStyle w:val="ZTussentitel"/>
        <w:ind w:left="720"/>
        <w:rPr>
          <w:rFonts w:ascii="Hind Light" w:hAnsi="Hind Light"/>
        </w:rPr>
      </w:pPr>
    </w:p>
    <w:p w14:paraId="3FACCD52" w14:textId="2DC9A2AA" w:rsidR="009F1FA9" w:rsidRPr="006B39BC" w:rsidRDefault="009F1FA9" w:rsidP="00713672">
      <w:pPr>
        <w:pStyle w:val="ZTussentitel"/>
        <w:numPr>
          <w:ilvl w:val="0"/>
          <w:numId w:val="15"/>
        </w:numPr>
        <w:rPr>
          <w:rFonts w:ascii="Hind Light" w:hAnsi="Hind Light"/>
        </w:rPr>
      </w:pPr>
      <w:r w:rsidRPr="006B39BC">
        <w:rPr>
          <w:rFonts w:ascii="Hind Light" w:hAnsi="Hind Light"/>
        </w:rPr>
        <w:t xml:space="preserve">Alles staat of valt wel met de trekkers. Dit is wel een ander verhaal dan de </w:t>
      </w:r>
      <w:r w:rsidR="006B39BC" w:rsidRPr="006B39BC">
        <w:rPr>
          <w:rFonts w:ascii="Hind Light" w:hAnsi="Hind Light"/>
        </w:rPr>
        <w:t>huidige</w:t>
      </w:r>
      <w:r w:rsidRPr="006B39BC">
        <w:rPr>
          <w:rFonts w:ascii="Hind Light" w:hAnsi="Hind Light"/>
        </w:rPr>
        <w:t xml:space="preserve"> raad. Echte adviezen zijn er nog niet veel gekomen. Aanvulling ook met mensen uit het middenveld die hun expertise kunnen delen.</w:t>
      </w:r>
    </w:p>
    <w:p w14:paraId="201C6D6D" w14:textId="77777777" w:rsidR="00F345CD" w:rsidRDefault="00F345CD" w:rsidP="00713672">
      <w:pPr>
        <w:pStyle w:val="ZTussentitel"/>
        <w:rPr>
          <w:rFonts w:ascii="Hind Light" w:hAnsi="Hind Light"/>
        </w:rPr>
      </w:pPr>
    </w:p>
    <w:p w14:paraId="767277F3" w14:textId="3B339A06" w:rsidR="00593523" w:rsidRDefault="00F345CD" w:rsidP="006B39BC">
      <w:pPr>
        <w:pStyle w:val="ZTussentitel"/>
        <w:numPr>
          <w:ilvl w:val="0"/>
          <w:numId w:val="15"/>
        </w:numPr>
        <w:rPr>
          <w:rFonts w:ascii="Hind Light" w:hAnsi="Hind Light"/>
        </w:rPr>
      </w:pPr>
      <w:r>
        <w:rPr>
          <w:rFonts w:ascii="Hind Light" w:hAnsi="Hind Light"/>
        </w:rPr>
        <w:t>Vraag of het niet naast elkaar kan bestaan? Wim verduidelijkt dat</w:t>
      </w:r>
      <w:r w:rsidR="00AB280B">
        <w:rPr>
          <w:rFonts w:ascii="Hind Light" w:hAnsi="Hind Light"/>
        </w:rPr>
        <w:t xml:space="preserve"> De Wakkere Burger adviseert om</w:t>
      </w:r>
      <w:r>
        <w:rPr>
          <w:rFonts w:ascii="Hind Light" w:hAnsi="Hind Light"/>
        </w:rPr>
        <w:t xml:space="preserve"> e</w:t>
      </w:r>
      <w:r w:rsidR="002C07A8">
        <w:rPr>
          <w:rFonts w:ascii="Hind Light" w:hAnsi="Hind Light"/>
        </w:rPr>
        <w:t>en</w:t>
      </w:r>
      <w:r>
        <w:rPr>
          <w:rFonts w:ascii="Hind Light" w:hAnsi="Hind Light"/>
        </w:rPr>
        <w:t xml:space="preserve"> kerngroep </w:t>
      </w:r>
      <w:r w:rsidR="00AB280B">
        <w:rPr>
          <w:rFonts w:ascii="Hind Light" w:hAnsi="Hind Light"/>
        </w:rPr>
        <w:t>te behouden</w:t>
      </w:r>
      <w:r>
        <w:rPr>
          <w:rFonts w:ascii="Hind Light" w:hAnsi="Hind Light"/>
        </w:rPr>
        <w:t xml:space="preserve"> die aangevuld </w:t>
      </w:r>
      <w:r w:rsidR="00AB280B">
        <w:rPr>
          <w:rFonts w:ascii="Hind Light" w:hAnsi="Hind Light"/>
        </w:rPr>
        <w:t xml:space="preserve">wordt </w:t>
      </w:r>
      <w:r>
        <w:rPr>
          <w:rFonts w:ascii="Hind Light" w:hAnsi="Hind Light"/>
        </w:rPr>
        <w:t>met experten</w:t>
      </w:r>
      <w:r w:rsidR="00AB280B">
        <w:rPr>
          <w:rFonts w:ascii="Hind Light" w:hAnsi="Hind Light"/>
        </w:rPr>
        <w:t>, anders riskeer je dat de raad niet actief blijft</w:t>
      </w:r>
      <w:r>
        <w:rPr>
          <w:rFonts w:ascii="Hind Light" w:hAnsi="Hind Light"/>
        </w:rPr>
        <w:t xml:space="preserve">. Ook opmerking </w:t>
      </w:r>
      <w:r w:rsidR="00AB280B">
        <w:rPr>
          <w:rFonts w:ascii="Hind Light" w:hAnsi="Hind Light"/>
        </w:rPr>
        <w:t xml:space="preserve">vanuit de beheerraad </w:t>
      </w:r>
      <w:r>
        <w:rPr>
          <w:rFonts w:ascii="Hind Light" w:hAnsi="Hind Light"/>
        </w:rPr>
        <w:t xml:space="preserve">dat </w:t>
      </w:r>
      <w:r w:rsidR="00AB280B">
        <w:rPr>
          <w:rFonts w:ascii="Hind Light" w:hAnsi="Hind Light"/>
        </w:rPr>
        <w:t xml:space="preserve">de </w:t>
      </w:r>
      <w:r>
        <w:rPr>
          <w:rFonts w:ascii="Hind Light" w:hAnsi="Hind Light"/>
        </w:rPr>
        <w:t xml:space="preserve">gewone burger niet </w:t>
      </w:r>
      <w:r w:rsidR="00AB280B">
        <w:rPr>
          <w:rFonts w:ascii="Hind Light" w:hAnsi="Hind Light"/>
        </w:rPr>
        <w:t xml:space="preserve">genoeg vertegenwoordigd is in de raad, tegenover mensen die </w:t>
      </w:r>
      <w:r>
        <w:rPr>
          <w:rFonts w:ascii="Hind Light" w:hAnsi="Hind Light"/>
        </w:rPr>
        <w:t xml:space="preserve">gevraagd </w:t>
      </w:r>
      <w:r w:rsidR="00AB280B">
        <w:rPr>
          <w:rFonts w:ascii="Hind Light" w:hAnsi="Hind Light"/>
        </w:rPr>
        <w:t xml:space="preserve">zijn </w:t>
      </w:r>
      <w:r>
        <w:rPr>
          <w:rFonts w:ascii="Hind Light" w:hAnsi="Hind Light"/>
        </w:rPr>
        <w:t>vanuit een politieke partij.</w:t>
      </w:r>
    </w:p>
    <w:p w14:paraId="46C4CE98" w14:textId="77777777" w:rsidR="00593523" w:rsidRDefault="00593523" w:rsidP="00713672">
      <w:pPr>
        <w:pStyle w:val="ZTussentitel"/>
        <w:rPr>
          <w:rFonts w:ascii="Hind Light" w:hAnsi="Hind Light"/>
        </w:rPr>
      </w:pPr>
    </w:p>
    <w:p w14:paraId="4FC74904" w14:textId="68D4758C" w:rsidR="00593523" w:rsidRPr="00BA0A12" w:rsidRDefault="00593523" w:rsidP="00713672">
      <w:pPr>
        <w:pStyle w:val="ZTussentitel"/>
        <w:rPr>
          <w:rFonts w:ascii="Hind Light" w:hAnsi="Hind Light"/>
        </w:rPr>
      </w:pPr>
      <w:r>
        <w:rPr>
          <w:rFonts w:ascii="Hind Light" w:hAnsi="Hind Light"/>
        </w:rPr>
        <w:t>Wim: maatschappelijke veranderingen nopen tot andere samenstellingen, rond bepaalde kwesties kan je mensen wel activeren om rond bepaalde onderwerpen samen te komen. Aangevuld ook met een digitaal platform. Oude vormen wat loslaten, wel een kern met enkele vaste trekkers.</w:t>
      </w:r>
    </w:p>
    <w:p w14:paraId="05AD525D" w14:textId="77777777" w:rsidR="00713672" w:rsidRDefault="00713672" w:rsidP="00713672">
      <w:pPr>
        <w:pStyle w:val="ZStandaard"/>
      </w:pPr>
    </w:p>
    <w:p w14:paraId="47B3403A" w14:textId="77777777" w:rsidR="00AB280B" w:rsidRDefault="00102B72" w:rsidP="00713672">
      <w:pPr>
        <w:pStyle w:val="ZStandaard"/>
      </w:pPr>
      <w:r>
        <w:t xml:space="preserve">Sarah stuurt nog enkele voorbeelden door met statuten, waarna er vanuit beleid teruggekoppeld wordt. Bedoeling is om de raad sterker en </w:t>
      </w:r>
      <w:proofErr w:type="spellStart"/>
      <w:r>
        <w:t>participatiever</w:t>
      </w:r>
      <w:proofErr w:type="spellEnd"/>
      <w:r>
        <w:t xml:space="preserve"> te maken. </w:t>
      </w:r>
    </w:p>
    <w:p w14:paraId="089B65E1" w14:textId="77777777" w:rsidR="00AB280B" w:rsidRDefault="00AB280B" w:rsidP="00713672">
      <w:pPr>
        <w:pStyle w:val="ZStandaard"/>
      </w:pPr>
    </w:p>
    <w:p w14:paraId="3398707A" w14:textId="1C16B937" w:rsidR="00AB280B" w:rsidRDefault="00AB280B" w:rsidP="00713672">
      <w:pPr>
        <w:pStyle w:val="ZStandaard"/>
      </w:pPr>
      <w:r>
        <w:t xml:space="preserve">Punt 3: </w:t>
      </w:r>
      <w:proofErr w:type="spellStart"/>
      <w:r>
        <w:t>stavaza</w:t>
      </w:r>
      <w:proofErr w:type="spellEnd"/>
      <w:r>
        <w:t xml:space="preserve"> bibliotheek</w:t>
      </w:r>
    </w:p>
    <w:p w14:paraId="561334BF" w14:textId="4CA01026" w:rsidR="00AB280B" w:rsidRDefault="00102B72" w:rsidP="00713672">
      <w:pPr>
        <w:pStyle w:val="ZStandaard"/>
      </w:pPr>
      <w:r>
        <w:t>Voorbeeld</w:t>
      </w:r>
      <w:r w:rsidR="00AB280B">
        <w:t xml:space="preserve"> dat</w:t>
      </w:r>
      <w:r>
        <w:t xml:space="preserve"> k</w:t>
      </w:r>
      <w:r w:rsidR="00AB280B">
        <w:t xml:space="preserve">an </w:t>
      </w:r>
      <w:r>
        <w:t>besproken worden</w:t>
      </w:r>
      <w:r w:rsidR="00AB280B">
        <w:t xml:space="preserve"> via het platform van de raad</w:t>
      </w:r>
      <w:r>
        <w:t xml:space="preserve">: </w:t>
      </w:r>
    </w:p>
    <w:p w14:paraId="41609101" w14:textId="7255AF94" w:rsidR="00102B72" w:rsidRDefault="00102B72" w:rsidP="00AB280B">
      <w:pPr>
        <w:pStyle w:val="ZStandaard"/>
        <w:numPr>
          <w:ilvl w:val="0"/>
          <w:numId w:val="15"/>
        </w:numPr>
      </w:pPr>
      <w:r>
        <w:t>onbemande uren in de bib, gebonden aan een heel aantal voorwaarden, maar is in Zottegem een mogelijkheid omdat er met minder personeel zal gewerkt worden.</w:t>
      </w:r>
      <w:r w:rsidR="002345C2">
        <w:t xml:space="preserve"> Sarah licht toe ook hoeveel FTE equivalenten er zijn en wat de situatie in Zottegem is.</w:t>
      </w:r>
    </w:p>
    <w:p w14:paraId="137CBF25" w14:textId="77777777" w:rsidR="002345C2" w:rsidRDefault="002345C2" w:rsidP="00713672">
      <w:pPr>
        <w:pStyle w:val="ZStandaard"/>
      </w:pPr>
    </w:p>
    <w:p w14:paraId="29061416" w14:textId="01B253B3" w:rsidR="00102B72" w:rsidRDefault="002345C2" w:rsidP="00713672">
      <w:pPr>
        <w:pStyle w:val="ZStandaard"/>
      </w:pPr>
      <w:r>
        <w:t xml:space="preserve">Ook jeugdboekenmaand geweest, wel vermoeiend, maar veel positieve reacties, </w:t>
      </w:r>
      <w:r w:rsidR="006B39BC">
        <w:t>evenals</w:t>
      </w:r>
      <w:r>
        <w:t xml:space="preserve"> </w:t>
      </w:r>
      <w:proofErr w:type="spellStart"/>
      <w:r>
        <w:t>boekbezoek</w:t>
      </w:r>
      <w:proofErr w:type="spellEnd"/>
      <w:r>
        <w:t>.</w:t>
      </w:r>
    </w:p>
    <w:p w14:paraId="20F44046" w14:textId="77777777" w:rsidR="002345C2" w:rsidRDefault="002345C2" w:rsidP="00713672">
      <w:pPr>
        <w:pStyle w:val="ZStandaard"/>
      </w:pPr>
    </w:p>
    <w:p w14:paraId="5B4E7193" w14:textId="66078776" w:rsidR="002345C2" w:rsidRDefault="002345C2" w:rsidP="00713672">
      <w:pPr>
        <w:pStyle w:val="ZStandaard"/>
      </w:pPr>
      <w:r>
        <w:t xml:space="preserve">Vraag: na verhuis is </w:t>
      </w:r>
      <w:proofErr w:type="spellStart"/>
      <w:r>
        <w:t>UITbalie</w:t>
      </w:r>
      <w:proofErr w:type="spellEnd"/>
      <w:r>
        <w:t xml:space="preserve"> niet meer in de bib, bedoeling is om die in de toekomst naar ACCU te verhuizen. Ook opleiding baliepersoneel die beter kunnen doorverwijzen.</w:t>
      </w:r>
    </w:p>
    <w:p w14:paraId="0FF19241" w14:textId="77777777" w:rsidR="002345C2" w:rsidRPr="00BA0A12" w:rsidRDefault="002345C2" w:rsidP="00713672">
      <w:pPr>
        <w:pStyle w:val="ZStandaard"/>
      </w:pPr>
    </w:p>
    <w:p w14:paraId="17AC1F3D" w14:textId="7090EBFE" w:rsidR="00C11C7F" w:rsidRPr="00BA0A12" w:rsidRDefault="00C11C7F" w:rsidP="00C11C7F">
      <w:pPr>
        <w:pStyle w:val="ZTussentitel"/>
        <w:rPr>
          <w:rFonts w:ascii="Hind Light" w:hAnsi="Hind Light"/>
        </w:rPr>
      </w:pPr>
      <w:r w:rsidRPr="00BA0A12">
        <w:rPr>
          <w:rFonts w:ascii="Hind Light" w:hAnsi="Hind Light"/>
        </w:rPr>
        <w:t>Punt</w:t>
      </w:r>
      <w:r w:rsidR="00AB280B">
        <w:rPr>
          <w:rFonts w:ascii="Hind Light" w:hAnsi="Hind Light"/>
        </w:rPr>
        <w:t xml:space="preserve"> 4</w:t>
      </w:r>
      <w:r w:rsidR="00846DE9" w:rsidRPr="00BA0A12">
        <w:rPr>
          <w:rFonts w:ascii="Hind Light" w:hAnsi="Hind Light"/>
        </w:rPr>
        <w:t xml:space="preserve">: </w:t>
      </w:r>
      <w:proofErr w:type="spellStart"/>
      <w:r w:rsidR="009A69F1">
        <w:rPr>
          <w:rFonts w:ascii="Hind Light" w:hAnsi="Hind Light"/>
        </w:rPr>
        <w:t>stavaza</w:t>
      </w:r>
      <w:proofErr w:type="spellEnd"/>
      <w:r w:rsidR="009A69F1">
        <w:rPr>
          <w:rFonts w:ascii="Hind Light" w:hAnsi="Hind Light"/>
        </w:rPr>
        <w:t xml:space="preserve"> ACCU</w:t>
      </w:r>
    </w:p>
    <w:p w14:paraId="2E655CDB" w14:textId="77777777" w:rsidR="00695052" w:rsidRDefault="00695052" w:rsidP="00C11C7F">
      <w:pPr>
        <w:pStyle w:val="ZTussentitel"/>
        <w:rPr>
          <w:rFonts w:ascii="Hind Light" w:hAnsi="Hind Light"/>
        </w:rPr>
      </w:pPr>
    </w:p>
    <w:p w14:paraId="6FE051C4" w14:textId="7A56211C" w:rsidR="00A86C6B" w:rsidRDefault="002345C2" w:rsidP="00C11C7F">
      <w:pPr>
        <w:pStyle w:val="ZTussentitel"/>
        <w:rPr>
          <w:rFonts w:ascii="Hind Light" w:hAnsi="Hind Light"/>
        </w:rPr>
      </w:pPr>
      <w:r>
        <w:rPr>
          <w:rFonts w:ascii="Hind Light" w:hAnsi="Hind Light"/>
        </w:rPr>
        <w:t>Lieselotte licht toe:</w:t>
      </w:r>
    </w:p>
    <w:p w14:paraId="4283B372" w14:textId="77777777" w:rsidR="002345C2" w:rsidRDefault="002345C2" w:rsidP="00C11C7F">
      <w:pPr>
        <w:pStyle w:val="ZTussentitel"/>
        <w:rPr>
          <w:rFonts w:ascii="Hind Light" w:hAnsi="Hind Light"/>
        </w:rPr>
      </w:pPr>
    </w:p>
    <w:p w14:paraId="2812BA2D" w14:textId="248A1BDE" w:rsidR="001A10AB" w:rsidRDefault="00AB280B" w:rsidP="00C11C7F">
      <w:pPr>
        <w:pStyle w:val="ZTussentitel"/>
        <w:numPr>
          <w:ilvl w:val="0"/>
          <w:numId w:val="13"/>
        </w:numPr>
        <w:rPr>
          <w:rFonts w:ascii="Hind Light" w:hAnsi="Hind Light"/>
        </w:rPr>
      </w:pPr>
      <w:r>
        <w:rPr>
          <w:rFonts w:ascii="Hind Light" w:hAnsi="Hind Light"/>
        </w:rPr>
        <w:lastRenderedPageBreak/>
        <w:t>Op de g</w:t>
      </w:r>
      <w:r w:rsidR="002345C2">
        <w:rPr>
          <w:rFonts w:ascii="Hind Light" w:hAnsi="Hind Light"/>
        </w:rPr>
        <w:t>emeenteraad w</w:t>
      </w:r>
      <w:r>
        <w:rPr>
          <w:rFonts w:ascii="Hind Light" w:hAnsi="Hind Light"/>
        </w:rPr>
        <w:t xml:space="preserve">erd de </w:t>
      </w:r>
      <w:r w:rsidR="002345C2">
        <w:rPr>
          <w:rFonts w:ascii="Hind Light" w:hAnsi="Hind Light"/>
        </w:rPr>
        <w:t>beleidsverklaring</w:t>
      </w:r>
      <w:r>
        <w:rPr>
          <w:rFonts w:ascii="Hind Light" w:hAnsi="Hind Light"/>
        </w:rPr>
        <w:t xml:space="preserve"> van het </w:t>
      </w:r>
      <w:proofErr w:type="spellStart"/>
      <w:r>
        <w:rPr>
          <w:rFonts w:ascii="Hind Light" w:hAnsi="Hind Light"/>
        </w:rPr>
        <w:t>cbs</w:t>
      </w:r>
      <w:proofErr w:type="spellEnd"/>
      <w:r>
        <w:rPr>
          <w:rFonts w:ascii="Hind Light" w:hAnsi="Hind Light"/>
        </w:rPr>
        <w:t xml:space="preserve"> toegelicht</w:t>
      </w:r>
      <w:r w:rsidR="002345C2">
        <w:rPr>
          <w:rFonts w:ascii="Hind Light" w:hAnsi="Hind Light"/>
        </w:rPr>
        <w:t>. Vanuit beleid is er gecommuniceerd dat er een academie en een cc komt.</w:t>
      </w:r>
    </w:p>
    <w:p w14:paraId="6EA89554" w14:textId="4CDCCF4C" w:rsidR="001A10AB" w:rsidRDefault="002345C2" w:rsidP="00C11C7F">
      <w:pPr>
        <w:pStyle w:val="ZTussentitel"/>
        <w:numPr>
          <w:ilvl w:val="0"/>
          <w:numId w:val="13"/>
        </w:numPr>
        <w:rPr>
          <w:rFonts w:ascii="Hind Light" w:hAnsi="Hind Light"/>
        </w:rPr>
      </w:pPr>
      <w:r w:rsidRPr="001A10AB">
        <w:rPr>
          <w:rFonts w:ascii="Hind Light" w:hAnsi="Hind Light"/>
        </w:rPr>
        <w:t>Verschillende pistes worden onderzocht: AGION subsidies waarbij 70% gesubsidieerd wordt</w:t>
      </w:r>
      <w:r w:rsidR="006B39BC">
        <w:rPr>
          <w:rFonts w:ascii="Hind Light" w:hAnsi="Hind Light"/>
        </w:rPr>
        <w:t>, herbestemming etc</w:t>
      </w:r>
      <w:r w:rsidRPr="001A10AB">
        <w:rPr>
          <w:rFonts w:ascii="Hind Light" w:hAnsi="Hind Light"/>
        </w:rPr>
        <w:t>.</w:t>
      </w:r>
    </w:p>
    <w:p w14:paraId="53D8EE37" w14:textId="39415F4B" w:rsidR="001A10AB" w:rsidRDefault="002345C2" w:rsidP="00C11C7F">
      <w:pPr>
        <w:pStyle w:val="ZTussentitel"/>
        <w:numPr>
          <w:ilvl w:val="0"/>
          <w:numId w:val="13"/>
        </w:numPr>
        <w:rPr>
          <w:rFonts w:ascii="Hind Light" w:hAnsi="Hind Light"/>
        </w:rPr>
      </w:pPr>
      <w:r w:rsidRPr="001A10AB">
        <w:rPr>
          <w:rFonts w:ascii="Hind Light" w:hAnsi="Hind Light"/>
        </w:rPr>
        <w:t>Ook vragen rond budgettering</w:t>
      </w:r>
      <w:r w:rsidR="006B39BC">
        <w:rPr>
          <w:rFonts w:ascii="Hind Light" w:hAnsi="Hind Light"/>
        </w:rPr>
        <w:t xml:space="preserve"> (wat zijn de kosten, op wel</w:t>
      </w:r>
      <w:r w:rsidR="00AB280B">
        <w:rPr>
          <w:rFonts w:ascii="Hind Light" w:hAnsi="Hind Light"/>
        </w:rPr>
        <w:t>k</w:t>
      </w:r>
      <w:r w:rsidR="006B39BC">
        <w:rPr>
          <w:rFonts w:ascii="Hind Light" w:hAnsi="Hind Light"/>
        </w:rPr>
        <w:t xml:space="preserve"> eindbedrag komen we uit …)</w:t>
      </w:r>
      <w:r w:rsidRPr="001A10AB">
        <w:rPr>
          <w:rFonts w:ascii="Hind Light" w:hAnsi="Hind Light"/>
        </w:rPr>
        <w:t xml:space="preserve"> kunnen nog niet meteen gecommuniceerd worden qua bedrag</w:t>
      </w:r>
      <w:r w:rsidR="00AB280B">
        <w:rPr>
          <w:rFonts w:ascii="Hind Light" w:hAnsi="Hind Light"/>
        </w:rPr>
        <w:t xml:space="preserve"> (</w:t>
      </w:r>
      <w:proofErr w:type="spellStart"/>
      <w:r w:rsidR="00AB280B">
        <w:rPr>
          <w:rFonts w:ascii="Hind Light" w:hAnsi="Hind Light"/>
        </w:rPr>
        <w:t>Belfius</w:t>
      </w:r>
      <w:proofErr w:type="spellEnd"/>
      <w:r w:rsidR="00AB280B">
        <w:rPr>
          <w:rFonts w:ascii="Hind Light" w:hAnsi="Hind Light"/>
        </w:rPr>
        <w:t xml:space="preserve"> is dit momenteel aan het bekijken)</w:t>
      </w:r>
      <w:r w:rsidRPr="001A10AB">
        <w:rPr>
          <w:rFonts w:ascii="Hind Light" w:hAnsi="Hind Light"/>
        </w:rPr>
        <w:t>.</w:t>
      </w:r>
    </w:p>
    <w:p w14:paraId="400978FB" w14:textId="77777777" w:rsidR="001A10AB" w:rsidRDefault="002345C2" w:rsidP="00C11C7F">
      <w:pPr>
        <w:pStyle w:val="ZTussentitel"/>
        <w:numPr>
          <w:ilvl w:val="0"/>
          <w:numId w:val="13"/>
        </w:numPr>
        <w:rPr>
          <w:rFonts w:ascii="Hind Light" w:hAnsi="Hind Light"/>
        </w:rPr>
      </w:pPr>
      <w:r w:rsidRPr="001A10AB">
        <w:rPr>
          <w:rFonts w:ascii="Hind Light" w:hAnsi="Hind Light"/>
        </w:rPr>
        <w:t>Nieuwe beleidsploeg waarbij alles in kaart gebracht wordt. Alles moet passen binnen het budgettaire plaatje.</w:t>
      </w:r>
    </w:p>
    <w:p w14:paraId="1F25DA4C" w14:textId="77777777" w:rsidR="006B39BC" w:rsidRDefault="002345C2" w:rsidP="00C11C7F">
      <w:pPr>
        <w:pStyle w:val="ZTussentitel"/>
        <w:numPr>
          <w:ilvl w:val="0"/>
          <w:numId w:val="13"/>
        </w:numPr>
        <w:rPr>
          <w:rFonts w:ascii="Hind Light" w:hAnsi="Hind Light"/>
        </w:rPr>
      </w:pPr>
      <w:r w:rsidRPr="001A10AB">
        <w:rPr>
          <w:rFonts w:ascii="Hind Light" w:hAnsi="Hind Light"/>
        </w:rPr>
        <w:t>Beleid zal in alle transparantie communiceren.</w:t>
      </w:r>
      <w:r w:rsidR="0059459F" w:rsidRPr="001A10AB">
        <w:rPr>
          <w:rFonts w:ascii="Hind Light" w:hAnsi="Hind Light"/>
        </w:rPr>
        <w:t xml:space="preserve"> Is een beleidskeuze. </w:t>
      </w:r>
    </w:p>
    <w:p w14:paraId="159F233E" w14:textId="77777777" w:rsidR="006B39BC" w:rsidRDefault="006B39BC" w:rsidP="00AB280B">
      <w:pPr>
        <w:pStyle w:val="ZTussentitel"/>
        <w:ind w:left="720"/>
        <w:rPr>
          <w:rFonts w:ascii="Hind Light" w:hAnsi="Hind Light"/>
        </w:rPr>
      </w:pPr>
    </w:p>
    <w:p w14:paraId="26C12E30" w14:textId="352E288D" w:rsidR="001A10AB" w:rsidRDefault="001A10AB" w:rsidP="00C11C7F">
      <w:pPr>
        <w:pStyle w:val="ZTussentitel"/>
        <w:rPr>
          <w:rFonts w:ascii="Hind Light" w:hAnsi="Hind Light"/>
        </w:rPr>
      </w:pPr>
      <w:r>
        <w:rPr>
          <w:rFonts w:ascii="Hind Light" w:hAnsi="Hind Light"/>
        </w:rPr>
        <w:t xml:space="preserve">Wel opmerking dat Raad van Beheer niet op de hoogte werd gesteld, wat op wat gebrek voor respect wijst. De discussie rond op de hoogte gesteld worden is vroeger ook al eens gevoerd. </w:t>
      </w:r>
    </w:p>
    <w:p w14:paraId="2BD3EC7D" w14:textId="77777777" w:rsidR="001A10AB" w:rsidRDefault="001A10AB" w:rsidP="00C11C7F">
      <w:pPr>
        <w:pStyle w:val="ZTussentitel"/>
        <w:rPr>
          <w:rFonts w:ascii="Hind Light" w:hAnsi="Hind Light"/>
        </w:rPr>
      </w:pPr>
    </w:p>
    <w:p w14:paraId="17C99BE0" w14:textId="46B82EFD" w:rsidR="001A10AB" w:rsidRDefault="001A10AB" w:rsidP="00C11C7F">
      <w:pPr>
        <w:pStyle w:val="ZTussentitel"/>
        <w:rPr>
          <w:rFonts w:ascii="Hind Light" w:hAnsi="Hind Light"/>
        </w:rPr>
      </w:pPr>
      <w:r>
        <w:rPr>
          <w:rFonts w:ascii="Hind Light" w:hAnsi="Hind Light"/>
        </w:rPr>
        <w:t>Lieselotte neemt de opmerking mee en pleit ook voor wisselwerking tussen beleid en de raad.</w:t>
      </w:r>
    </w:p>
    <w:p w14:paraId="388D8DAB" w14:textId="77777777" w:rsidR="00343CC9" w:rsidRDefault="00343CC9" w:rsidP="00C11C7F">
      <w:pPr>
        <w:pStyle w:val="ZTussentitel"/>
        <w:rPr>
          <w:rFonts w:ascii="Hind Light" w:hAnsi="Hind Light"/>
        </w:rPr>
      </w:pPr>
    </w:p>
    <w:p w14:paraId="483C061A" w14:textId="15215F15" w:rsidR="00343CC9" w:rsidRDefault="00343CC9" w:rsidP="00C11C7F">
      <w:pPr>
        <w:pStyle w:val="ZTussentitel"/>
        <w:rPr>
          <w:rFonts w:ascii="Hind Light" w:hAnsi="Hind Light"/>
        </w:rPr>
      </w:pPr>
      <w:r>
        <w:rPr>
          <w:rFonts w:ascii="Hind Light" w:hAnsi="Hind Light"/>
        </w:rPr>
        <w:t>Opmerking dat</w:t>
      </w:r>
      <w:r w:rsidR="006B39BC">
        <w:rPr>
          <w:rFonts w:ascii="Hind Light" w:hAnsi="Hind Light"/>
        </w:rPr>
        <w:t xml:space="preserve"> het beter was om de</w:t>
      </w:r>
      <w:r>
        <w:rPr>
          <w:rFonts w:ascii="Hind Light" w:hAnsi="Hind Light"/>
        </w:rPr>
        <w:t xml:space="preserve"> raad voor de beleidsverklaring op de hoogte</w:t>
      </w:r>
      <w:r w:rsidR="006B39BC">
        <w:rPr>
          <w:rFonts w:ascii="Hind Light" w:hAnsi="Hind Light"/>
        </w:rPr>
        <w:t xml:space="preserve"> te stellen</w:t>
      </w:r>
      <w:r>
        <w:rPr>
          <w:rFonts w:ascii="Hind Light" w:hAnsi="Hind Light"/>
        </w:rPr>
        <w:t>. Sarah ziet het meer dat er een vertrouwenskwestie is, tussen beide partijen.</w:t>
      </w:r>
      <w:r w:rsidR="006B39BC">
        <w:rPr>
          <w:rFonts w:ascii="Hind Light" w:hAnsi="Hind Light"/>
        </w:rPr>
        <w:t xml:space="preserve"> Vanuit beleid (Lieselotte) wordt de opmerking meegenomen en ziet ze vooral in de samenstelling van de</w:t>
      </w:r>
      <w:r w:rsidR="00D12FB1">
        <w:rPr>
          <w:rFonts w:ascii="Hind Light" w:hAnsi="Hind Light"/>
        </w:rPr>
        <w:t xml:space="preserve"> nieuwe raad mogelijkheden tot regelmatig overleg.</w:t>
      </w:r>
    </w:p>
    <w:p w14:paraId="22D2C2C6" w14:textId="77777777" w:rsidR="00A86C6B" w:rsidRDefault="00A86C6B" w:rsidP="00C11C7F">
      <w:pPr>
        <w:pStyle w:val="ZTussentitel"/>
        <w:rPr>
          <w:rFonts w:ascii="Hind Light" w:hAnsi="Hind Light"/>
        </w:rPr>
      </w:pPr>
    </w:p>
    <w:p w14:paraId="2B98E5D6" w14:textId="5B749D28" w:rsidR="009A69F1" w:rsidRDefault="00A86C6B" w:rsidP="00C11C7F">
      <w:pPr>
        <w:pStyle w:val="ZTussentitel"/>
        <w:rPr>
          <w:rFonts w:ascii="Hind Light" w:hAnsi="Hind Light"/>
        </w:rPr>
      </w:pPr>
      <w:r>
        <w:rPr>
          <w:rFonts w:ascii="Hind Light" w:hAnsi="Hind Light"/>
        </w:rPr>
        <w:t>S</w:t>
      </w:r>
      <w:r w:rsidR="009A69F1">
        <w:rPr>
          <w:rFonts w:ascii="Hind Light" w:hAnsi="Hind Light"/>
        </w:rPr>
        <w:t>tand van zaken</w:t>
      </w:r>
      <w:r w:rsidR="002D33F0">
        <w:rPr>
          <w:rFonts w:ascii="Hind Light" w:hAnsi="Hind Light"/>
        </w:rPr>
        <w:t xml:space="preserve"> met </w:t>
      </w:r>
      <w:r w:rsidR="00D12FB1">
        <w:rPr>
          <w:rFonts w:ascii="Hind Light" w:hAnsi="Hind Light"/>
        </w:rPr>
        <w:t>samenvatting van eerder gemaakte stappen</w:t>
      </w:r>
      <w:r w:rsidR="009A69F1">
        <w:rPr>
          <w:rFonts w:ascii="Hind Light" w:hAnsi="Hind Light"/>
        </w:rPr>
        <w:t>:</w:t>
      </w:r>
    </w:p>
    <w:p w14:paraId="7B30E11C" w14:textId="77777777" w:rsidR="009A69F1" w:rsidRDefault="009A69F1" w:rsidP="00C11C7F">
      <w:pPr>
        <w:pStyle w:val="ZTussentitel"/>
        <w:rPr>
          <w:rFonts w:ascii="Hind Light" w:hAnsi="Hind Light"/>
        </w:rPr>
      </w:pPr>
    </w:p>
    <w:p w14:paraId="7A941619" w14:textId="48600858" w:rsidR="009A69F1" w:rsidRDefault="009A69F1" w:rsidP="009A69F1">
      <w:pPr>
        <w:pStyle w:val="ZTussentitel"/>
        <w:numPr>
          <w:ilvl w:val="0"/>
          <w:numId w:val="10"/>
        </w:numPr>
        <w:rPr>
          <w:rFonts w:ascii="Hind Light" w:hAnsi="Hind Light"/>
        </w:rPr>
      </w:pPr>
      <w:r>
        <w:rPr>
          <w:rFonts w:ascii="Hind Light" w:hAnsi="Hind Light"/>
        </w:rPr>
        <w:t xml:space="preserve">Bezwaren konden </w:t>
      </w:r>
      <w:r w:rsidR="00A86C6B">
        <w:rPr>
          <w:rFonts w:ascii="Hind Light" w:hAnsi="Hind Light"/>
        </w:rPr>
        <w:t>in de zomer van 2024</w:t>
      </w:r>
      <w:r>
        <w:rPr>
          <w:rFonts w:ascii="Hind Light" w:hAnsi="Hind Light"/>
        </w:rPr>
        <w:t xml:space="preserve"> ingediend worden: 12-tal binnen, waarvan 2 meer uitvoerig. </w:t>
      </w:r>
    </w:p>
    <w:p w14:paraId="3FE4D682" w14:textId="3F367F25" w:rsidR="009A69F1" w:rsidRDefault="009A69F1" w:rsidP="009A69F1">
      <w:pPr>
        <w:pStyle w:val="ZTussentitel"/>
        <w:numPr>
          <w:ilvl w:val="0"/>
          <w:numId w:val="10"/>
        </w:numPr>
        <w:rPr>
          <w:rFonts w:ascii="Hind Light" w:hAnsi="Hind Light"/>
        </w:rPr>
      </w:pPr>
      <w:r>
        <w:rPr>
          <w:rFonts w:ascii="Hind Light" w:hAnsi="Hind Light"/>
        </w:rPr>
        <w:t>De bezwaren werden intern en met architecten EVR</w:t>
      </w:r>
      <w:r w:rsidR="00FE2F23">
        <w:rPr>
          <w:rFonts w:ascii="Hind Light" w:hAnsi="Hind Light"/>
        </w:rPr>
        <w:t xml:space="preserve"> en </w:t>
      </w:r>
      <w:proofErr w:type="spellStart"/>
      <w:r w:rsidR="00FE2F23">
        <w:rPr>
          <w:rFonts w:ascii="Hind Light" w:hAnsi="Hind Light"/>
        </w:rPr>
        <w:t>Kollektif</w:t>
      </w:r>
      <w:proofErr w:type="spellEnd"/>
      <w:r w:rsidR="00FE2F23">
        <w:rPr>
          <w:rFonts w:ascii="Hind Light" w:hAnsi="Hind Light"/>
        </w:rPr>
        <w:t xml:space="preserve"> van buitenaanleg</w:t>
      </w:r>
      <w:r>
        <w:rPr>
          <w:rFonts w:ascii="Hind Light" w:hAnsi="Hind Light"/>
        </w:rPr>
        <w:t xml:space="preserve"> besproken en grondig beargumenteerd.</w:t>
      </w:r>
    </w:p>
    <w:p w14:paraId="18A218E6" w14:textId="4DE26908" w:rsidR="009A69F1" w:rsidRDefault="009A69F1" w:rsidP="009A69F1">
      <w:pPr>
        <w:pStyle w:val="ZTussentitel"/>
        <w:numPr>
          <w:ilvl w:val="0"/>
          <w:numId w:val="10"/>
        </w:numPr>
        <w:rPr>
          <w:rFonts w:ascii="Hind Light" w:hAnsi="Hind Light"/>
        </w:rPr>
      </w:pPr>
      <w:r>
        <w:rPr>
          <w:rFonts w:ascii="Hind Light" w:hAnsi="Hind Light"/>
        </w:rPr>
        <w:t>Enkel bijkomende metingen moesten nog gebeuren naar geluid toe (binnen de twee maand) dus eind dit jaar verwachten we nieuws van de Provincie indien de aanvraag ontvankelijk is of niet, zo</w:t>
      </w:r>
      <w:r w:rsidR="00D12FB1">
        <w:rPr>
          <w:rFonts w:ascii="Hind Light" w:hAnsi="Hind Light"/>
        </w:rPr>
        <w:t xml:space="preserve"> </w:t>
      </w:r>
      <w:r>
        <w:rPr>
          <w:rFonts w:ascii="Hind Light" w:hAnsi="Hind Light"/>
        </w:rPr>
        <w:t>niet dient de hele procedure opnieuw te worden gedaan.</w:t>
      </w:r>
    </w:p>
    <w:p w14:paraId="2D4D39AA" w14:textId="30D7FEFB" w:rsidR="009A69F1" w:rsidRDefault="009A69F1" w:rsidP="009A69F1">
      <w:pPr>
        <w:pStyle w:val="ZTussentitel"/>
        <w:numPr>
          <w:ilvl w:val="0"/>
          <w:numId w:val="10"/>
        </w:numPr>
        <w:rPr>
          <w:rFonts w:ascii="Hind Light" w:hAnsi="Hind Light"/>
        </w:rPr>
      </w:pPr>
      <w:r>
        <w:rPr>
          <w:rFonts w:ascii="Hind Light" w:hAnsi="Hind Light"/>
        </w:rPr>
        <w:t>Punt van mobiliteit: aan de nieuwe bestuursploeg wordt gevraagd om met de bevoegde instanties zoals De Lijn samen te zitten, aangezien een éénrichtingsverkeer bijna de enige oplossing mogelijk is</w:t>
      </w:r>
      <w:r w:rsidR="00FE2F23">
        <w:rPr>
          <w:rFonts w:ascii="Hind Light" w:hAnsi="Hind Light"/>
        </w:rPr>
        <w:t xml:space="preserve"> in de Gustaaf </w:t>
      </w:r>
      <w:proofErr w:type="spellStart"/>
      <w:r w:rsidR="00FE2F23">
        <w:rPr>
          <w:rFonts w:ascii="Hind Light" w:hAnsi="Hind Light"/>
        </w:rPr>
        <w:t>Schockaertstraat</w:t>
      </w:r>
      <w:proofErr w:type="spellEnd"/>
      <w:r w:rsidR="00FE2F23">
        <w:rPr>
          <w:rFonts w:ascii="Hind Light" w:hAnsi="Hind Light"/>
        </w:rPr>
        <w:t>.</w:t>
      </w:r>
    </w:p>
    <w:p w14:paraId="2F8FCE68" w14:textId="1B82A48D" w:rsidR="009A69F1" w:rsidRDefault="009A69F1" w:rsidP="00475F28">
      <w:pPr>
        <w:pStyle w:val="ZTussentitel"/>
        <w:numPr>
          <w:ilvl w:val="0"/>
          <w:numId w:val="10"/>
        </w:numPr>
        <w:rPr>
          <w:rFonts w:ascii="Hind Light" w:hAnsi="Hind Light"/>
        </w:rPr>
      </w:pPr>
      <w:r>
        <w:rPr>
          <w:rFonts w:ascii="Hind Light" w:hAnsi="Hind Light"/>
        </w:rPr>
        <w:t>Budgetten: liggen voorlopig binnen de ramingen met ongetwijfeld bijsturingen waar nodig.</w:t>
      </w:r>
    </w:p>
    <w:p w14:paraId="19E227B2" w14:textId="00A8AE9E" w:rsidR="002D33F0" w:rsidRPr="00475F28" w:rsidRDefault="002D33F0" w:rsidP="00475F28">
      <w:pPr>
        <w:pStyle w:val="ZTussentitel"/>
        <w:numPr>
          <w:ilvl w:val="0"/>
          <w:numId w:val="10"/>
        </w:numPr>
        <w:rPr>
          <w:rFonts w:ascii="Hind Light" w:hAnsi="Hind Light"/>
        </w:rPr>
      </w:pPr>
      <w:r>
        <w:rPr>
          <w:rFonts w:ascii="Hind Light" w:hAnsi="Hind Light"/>
        </w:rPr>
        <w:t>Keuze is nu aan beleid welke piste bewandeld wordt</w:t>
      </w:r>
    </w:p>
    <w:p w14:paraId="77978883" w14:textId="77777777" w:rsidR="009A69F1" w:rsidRDefault="009A69F1" w:rsidP="009A69F1">
      <w:pPr>
        <w:pStyle w:val="ZTussentitel"/>
        <w:rPr>
          <w:rFonts w:ascii="Hind Light" w:hAnsi="Hind Light"/>
        </w:rPr>
      </w:pPr>
    </w:p>
    <w:p w14:paraId="71B63F1C" w14:textId="77777777" w:rsidR="009A69F1" w:rsidRDefault="009A69F1" w:rsidP="009A69F1">
      <w:pPr>
        <w:pStyle w:val="ZTussentitel"/>
        <w:rPr>
          <w:rFonts w:ascii="Hind Light" w:hAnsi="Hind Light"/>
        </w:rPr>
      </w:pPr>
    </w:p>
    <w:p w14:paraId="08581489" w14:textId="2F82ACA5" w:rsidR="009A69F1" w:rsidRDefault="009A69F1" w:rsidP="009A69F1">
      <w:pPr>
        <w:pStyle w:val="ZTussentitel"/>
        <w:rPr>
          <w:rFonts w:ascii="Hind Light" w:hAnsi="Hind Light"/>
        </w:rPr>
      </w:pPr>
      <w:r>
        <w:rPr>
          <w:rFonts w:ascii="Hind Light" w:hAnsi="Hind Light"/>
        </w:rPr>
        <w:t xml:space="preserve">Punt 5: </w:t>
      </w:r>
      <w:r w:rsidR="00402B03">
        <w:rPr>
          <w:rFonts w:ascii="Hind Light" w:hAnsi="Hind Light"/>
        </w:rPr>
        <w:t>Varia</w:t>
      </w:r>
    </w:p>
    <w:p w14:paraId="2210C42F" w14:textId="77777777" w:rsidR="00402B03" w:rsidRDefault="00402B03" w:rsidP="009A69F1">
      <w:pPr>
        <w:pStyle w:val="ZTussentitel"/>
        <w:rPr>
          <w:rFonts w:ascii="Hind Light" w:hAnsi="Hind Light"/>
        </w:rPr>
      </w:pPr>
    </w:p>
    <w:p w14:paraId="3E3CDBEB" w14:textId="66E29F57" w:rsidR="00402B03" w:rsidRPr="00BA0A12" w:rsidRDefault="00402B03" w:rsidP="00402B03">
      <w:pPr>
        <w:pStyle w:val="ZTussentitel"/>
        <w:numPr>
          <w:ilvl w:val="0"/>
          <w:numId w:val="14"/>
        </w:numPr>
        <w:rPr>
          <w:rFonts w:ascii="Hind Light" w:hAnsi="Hind Light"/>
        </w:rPr>
      </w:pPr>
      <w:r>
        <w:rPr>
          <w:rFonts w:ascii="Hind Light" w:hAnsi="Hind Light"/>
        </w:rPr>
        <w:t xml:space="preserve">Vraag rond medewerker met een hoofddoek, in de beleidsverklaring staat dat er geen hoofddoek mag gedragen worden. Er zijn alternatieven bekeken wat ze wel kan doen buiten baliewerk. Er zijn verschillende gesprekken met haar geweest. Er wordt bv. ook een leesgroep met anderstaligen </w:t>
      </w:r>
      <w:r w:rsidR="00AB280B">
        <w:rPr>
          <w:rFonts w:ascii="Hind Light" w:hAnsi="Hind Light"/>
        </w:rPr>
        <w:t xml:space="preserve">opgestart </w:t>
      </w:r>
      <w:r>
        <w:rPr>
          <w:rFonts w:ascii="Hind Light" w:hAnsi="Hind Light"/>
        </w:rPr>
        <w:t xml:space="preserve">en ze geeft rondleidingen als andere taken. </w:t>
      </w:r>
    </w:p>
    <w:p w14:paraId="453A0C43" w14:textId="5EF53DEE" w:rsidR="00E50612" w:rsidRPr="00BA0A12" w:rsidRDefault="00E50612" w:rsidP="00846DE9">
      <w:pPr>
        <w:pStyle w:val="ZTussentitel"/>
        <w:rPr>
          <w:rFonts w:ascii="Hind Light" w:hAnsi="Hind Light"/>
        </w:rPr>
      </w:pPr>
    </w:p>
    <w:p w14:paraId="4E8DFB6F" w14:textId="37F3BC19" w:rsidR="00022EEC" w:rsidRPr="00BA0A12" w:rsidRDefault="00022EEC" w:rsidP="00022EEC">
      <w:pPr>
        <w:pStyle w:val="ZStandaard"/>
      </w:pPr>
      <w:bookmarkStart w:id="0" w:name="_Hlk130903757"/>
    </w:p>
    <w:p w14:paraId="1C83DEB4" w14:textId="4EE0C87C" w:rsidR="00022EEC" w:rsidRDefault="00022EEC" w:rsidP="00022EEC">
      <w:pPr>
        <w:pStyle w:val="ZStandaard"/>
      </w:pPr>
      <w:r w:rsidRPr="00BA0A12">
        <w:t xml:space="preserve">Volgend overleg:  </w:t>
      </w:r>
      <w:bookmarkEnd w:id="0"/>
      <w:r w:rsidR="00402B03">
        <w:t xml:space="preserve">eerst aftoetsen </w:t>
      </w:r>
      <w:r w:rsidR="00AB280B">
        <w:t xml:space="preserve">bij het college </w:t>
      </w:r>
      <w:r w:rsidR="00402B03">
        <w:t xml:space="preserve">naar </w:t>
      </w:r>
      <w:r w:rsidR="00AB280B">
        <w:t xml:space="preserve">een </w:t>
      </w:r>
      <w:r w:rsidR="00402B03">
        <w:t>beginselverklaring, kader waarbinnen gewerkt kan worden vooraleer we een nieuwe datum kunnen prikken.</w:t>
      </w:r>
    </w:p>
    <w:p w14:paraId="39D676DA" w14:textId="5E9DCD87" w:rsidR="00AB280B" w:rsidRPr="00BA0A12" w:rsidRDefault="00AB280B" w:rsidP="00022EEC">
      <w:pPr>
        <w:pStyle w:val="ZStandaard"/>
      </w:pPr>
      <w:r>
        <w:t>Zolang er geen nieuwe raad wordt gevormd, roepen we de raad nog in haar huidige vorm samen. Iedereen die nog aangesloten is, is welkom om samen aan de statuten en het huishoudelijk reglement te werken.</w:t>
      </w:r>
    </w:p>
    <w:sectPr w:rsidR="00AB280B" w:rsidRPr="00BA0A12" w:rsidSect="00D3525F">
      <w:footerReference w:type="default" r:id="rId8"/>
      <w:headerReference w:type="first" r:id="rId9"/>
      <w:pgSz w:w="11906" w:h="16838"/>
      <w:pgMar w:top="851" w:right="851" w:bottom="851" w:left="34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5DFE5" w14:textId="77777777" w:rsidR="00F23D95" w:rsidRPr="00A723C5" w:rsidRDefault="00F23D95" w:rsidP="00A723C5">
      <w:r>
        <w:separator/>
      </w:r>
    </w:p>
  </w:endnote>
  <w:endnote w:type="continuationSeparator" w:id="0">
    <w:p w14:paraId="7E1AA0A7" w14:textId="77777777" w:rsidR="00F23D95" w:rsidRPr="00A723C5" w:rsidRDefault="00F23D95" w:rsidP="00A72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ind Light">
    <w:panose1 w:val="02000000000000000000"/>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Hind Medium">
    <w:panose1 w:val="02000000000000000000"/>
    <w:charset w:val="00"/>
    <w:family w:val="auto"/>
    <w:pitch w:val="variable"/>
    <w:sig w:usb0="00008007" w:usb1="00000000" w:usb2="00000000" w:usb3="00000000" w:csb0="00000093" w:csb1="00000000"/>
  </w:font>
  <w:font w:name="Hind Bold">
    <w:panose1 w:val="02000000000000000000"/>
    <w:charset w:val="00"/>
    <w:family w:val="auto"/>
    <w:pitch w:val="variable"/>
    <w:sig w:usb0="00008007" w:usb1="00000000" w:usb2="00000000" w:usb3="00000000" w:csb0="00000093" w:csb1="00000000"/>
  </w:font>
  <w:font w:name="Hind SemiBold">
    <w:panose1 w:val="02000000000000000000"/>
    <w:charset w:val="00"/>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959A7" w14:textId="77777777" w:rsidR="00114691" w:rsidRPr="005C3C80" w:rsidRDefault="00114691" w:rsidP="00114691">
    <w:pPr>
      <w:pStyle w:val="ZStandaard"/>
    </w:pPr>
    <w:r>
      <w:fldChar w:fldCharType="begin"/>
    </w:r>
    <w:r>
      <w:instrText xml:space="preserve"> PAGE  \* Arabic  \* MERGEFORMAT </w:instrText>
    </w:r>
    <w:r>
      <w:fldChar w:fldCharType="separate"/>
    </w:r>
    <w:r w:rsidR="00892114">
      <w:rPr>
        <w:noProof/>
      </w:rPr>
      <w:t>2</w:t>
    </w:r>
    <w:r>
      <w:fldChar w:fldCharType="end"/>
    </w:r>
    <w:r>
      <w:t xml:space="preserve"> / </w:t>
    </w:r>
    <w:fldSimple w:instr=" NUMPAGES  \* Arabic  \* MERGEFORMAT ">
      <w:r w:rsidR="00892114">
        <w:rPr>
          <w:noProof/>
        </w:rPr>
        <w:t>2</w:t>
      </w:r>
    </w:fldSimple>
  </w:p>
  <w:p w14:paraId="36B1519B" w14:textId="77777777" w:rsidR="00114691" w:rsidRDefault="00114691" w:rsidP="00A723C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C03B1" w14:textId="77777777" w:rsidR="00F23D95" w:rsidRPr="00A723C5" w:rsidRDefault="00F23D95" w:rsidP="00A723C5">
      <w:r>
        <w:separator/>
      </w:r>
    </w:p>
  </w:footnote>
  <w:footnote w:type="continuationSeparator" w:id="0">
    <w:p w14:paraId="00AAFB95" w14:textId="77777777" w:rsidR="00F23D95" w:rsidRPr="00A723C5" w:rsidRDefault="00F23D95" w:rsidP="00A72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BA6F2" w14:textId="77777777" w:rsidR="003720D7" w:rsidRPr="00A723C5" w:rsidRDefault="003720D7" w:rsidP="00A723C5">
    <w:r w:rsidRPr="00A723C5">
      <w:rPr>
        <w:noProof/>
        <w:lang w:eastAsia="nl-BE"/>
      </w:rPr>
      <w:drawing>
        <wp:anchor distT="0" distB="0" distL="114300" distR="114300" simplePos="0" relativeHeight="251658240" behindDoc="1" locked="0" layoutInCell="1" allowOverlap="1" wp14:anchorId="10DDF846" wp14:editId="2E8A5BDD">
          <wp:simplePos x="0" y="0"/>
          <wp:positionH relativeFrom="page">
            <wp:posOffset>540385</wp:posOffset>
          </wp:positionH>
          <wp:positionV relativeFrom="page">
            <wp:posOffset>720090</wp:posOffset>
          </wp:positionV>
          <wp:extent cx="1260000" cy="1951200"/>
          <wp:effectExtent l="0" t="0" r="0" b="0"/>
          <wp:wrapNone/>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png"/>
                  <pic:cNvPicPr/>
                </pic:nvPicPr>
                <pic:blipFill>
                  <a:blip r:embed="rId1">
                    <a:extLst>
                      <a:ext uri="{28A0092B-C50C-407E-A947-70E740481C1C}">
                        <a14:useLocalDpi xmlns:a14="http://schemas.microsoft.com/office/drawing/2010/main" val="0"/>
                      </a:ext>
                    </a:extLst>
                  </a:blip>
                  <a:stretch>
                    <a:fillRect/>
                  </a:stretch>
                </pic:blipFill>
                <pic:spPr>
                  <a:xfrm>
                    <a:off x="0" y="0"/>
                    <a:ext cx="1260000" cy="1951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C2209"/>
    <w:multiLevelType w:val="multilevel"/>
    <w:tmpl w:val="DEB2002C"/>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324BAF"/>
    <w:multiLevelType w:val="hybridMultilevel"/>
    <w:tmpl w:val="12BADF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8C56C43"/>
    <w:multiLevelType w:val="hybridMultilevel"/>
    <w:tmpl w:val="8244CF86"/>
    <w:lvl w:ilvl="0" w:tplc="15E2F18E">
      <w:start w:val="15"/>
      <w:numFmt w:val="bullet"/>
      <w:lvlText w:val="-"/>
      <w:lvlJc w:val="left"/>
      <w:pPr>
        <w:ind w:left="720" w:hanging="360"/>
      </w:pPr>
      <w:rPr>
        <w:rFonts w:ascii="Hind Light" w:eastAsiaTheme="minorHAnsi" w:hAnsi="Hind Light" w:cs="Hind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EE74547"/>
    <w:multiLevelType w:val="hybridMultilevel"/>
    <w:tmpl w:val="05CCBE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0062AEF"/>
    <w:multiLevelType w:val="hybridMultilevel"/>
    <w:tmpl w:val="B1440F3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03E27FE"/>
    <w:multiLevelType w:val="hybridMultilevel"/>
    <w:tmpl w:val="D7F09D60"/>
    <w:lvl w:ilvl="0" w:tplc="15E2F18E">
      <w:start w:val="15"/>
      <w:numFmt w:val="bullet"/>
      <w:lvlText w:val="-"/>
      <w:lvlJc w:val="left"/>
      <w:pPr>
        <w:ind w:left="720" w:hanging="360"/>
      </w:pPr>
      <w:rPr>
        <w:rFonts w:ascii="Hind Light" w:eastAsiaTheme="minorHAnsi" w:hAnsi="Hind Light" w:cs="Hind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77C7B98"/>
    <w:multiLevelType w:val="multilevel"/>
    <w:tmpl w:val="AB020A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AD84CFE"/>
    <w:multiLevelType w:val="multilevel"/>
    <w:tmpl w:val="002612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4056F02"/>
    <w:multiLevelType w:val="hybridMultilevel"/>
    <w:tmpl w:val="B8820B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4194F08"/>
    <w:multiLevelType w:val="hybridMultilevel"/>
    <w:tmpl w:val="62F4C2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B770818"/>
    <w:multiLevelType w:val="hybridMultilevel"/>
    <w:tmpl w:val="4218FC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500401BB"/>
    <w:multiLevelType w:val="multilevel"/>
    <w:tmpl w:val="DEB2002C"/>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9FD3402"/>
    <w:multiLevelType w:val="hybridMultilevel"/>
    <w:tmpl w:val="30A8EC20"/>
    <w:lvl w:ilvl="0" w:tplc="3A2AD71A">
      <w:start w:val="15"/>
      <w:numFmt w:val="bullet"/>
      <w:lvlText w:val=""/>
      <w:lvlJc w:val="left"/>
      <w:pPr>
        <w:ind w:left="720" w:hanging="360"/>
      </w:pPr>
      <w:rPr>
        <w:rFonts w:ascii="Wingdings" w:eastAsiaTheme="minorHAnsi" w:hAnsi="Wingdings" w:cs="Hind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7BDC6C67"/>
    <w:multiLevelType w:val="hybridMultilevel"/>
    <w:tmpl w:val="E0D8482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7F262830"/>
    <w:multiLevelType w:val="hybridMultilevel"/>
    <w:tmpl w:val="3DDC799A"/>
    <w:lvl w:ilvl="0" w:tplc="3A2AD71A">
      <w:start w:val="15"/>
      <w:numFmt w:val="bullet"/>
      <w:lvlText w:val=""/>
      <w:lvlJc w:val="left"/>
      <w:pPr>
        <w:ind w:left="720" w:hanging="360"/>
      </w:pPr>
      <w:rPr>
        <w:rFonts w:ascii="Wingdings" w:eastAsiaTheme="minorHAnsi" w:hAnsi="Wingdings" w:cs="Hind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31769613">
    <w:abstractNumId w:val="13"/>
  </w:num>
  <w:num w:numId="2" w16cid:durableId="1388646685">
    <w:abstractNumId w:val="0"/>
  </w:num>
  <w:num w:numId="3" w16cid:durableId="103502024">
    <w:abstractNumId w:val="11"/>
  </w:num>
  <w:num w:numId="4" w16cid:durableId="2114550198">
    <w:abstractNumId w:val="2"/>
  </w:num>
  <w:num w:numId="5" w16cid:durableId="459806396">
    <w:abstractNumId w:val="7"/>
  </w:num>
  <w:num w:numId="6" w16cid:durableId="1683698184">
    <w:abstractNumId w:val="6"/>
  </w:num>
  <w:num w:numId="7" w16cid:durableId="2012873244">
    <w:abstractNumId w:val="5"/>
  </w:num>
  <w:num w:numId="8" w16cid:durableId="1893030624">
    <w:abstractNumId w:val="14"/>
  </w:num>
  <w:num w:numId="9" w16cid:durableId="1619146578">
    <w:abstractNumId w:val="12"/>
  </w:num>
  <w:num w:numId="10" w16cid:durableId="500006838">
    <w:abstractNumId w:val="9"/>
  </w:num>
  <w:num w:numId="11" w16cid:durableId="322700918">
    <w:abstractNumId w:val="3"/>
  </w:num>
  <w:num w:numId="12" w16cid:durableId="1012032472">
    <w:abstractNumId w:val="8"/>
  </w:num>
  <w:num w:numId="13" w16cid:durableId="361828603">
    <w:abstractNumId w:val="4"/>
  </w:num>
  <w:num w:numId="14" w16cid:durableId="1606378610">
    <w:abstractNumId w:val="10"/>
  </w:num>
  <w:num w:numId="15" w16cid:durableId="2185892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cumentProtection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CA"/>
    <w:rsid w:val="00002659"/>
    <w:rsid w:val="00017C71"/>
    <w:rsid w:val="00022EEC"/>
    <w:rsid w:val="00045BD7"/>
    <w:rsid w:val="00096B6D"/>
    <w:rsid w:val="0009718B"/>
    <w:rsid w:val="000C038C"/>
    <w:rsid w:val="000F767B"/>
    <w:rsid w:val="00102B72"/>
    <w:rsid w:val="00114691"/>
    <w:rsid w:val="00123F55"/>
    <w:rsid w:val="00124132"/>
    <w:rsid w:val="00146CD5"/>
    <w:rsid w:val="00160A7C"/>
    <w:rsid w:val="00164AB8"/>
    <w:rsid w:val="001948A1"/>
    <w:rsid w:val="001A0019"/>
    <w:rsid w:val="001A10AB"/>
    <w:rsid w:val="001B2E23"/>
    <w:rsid w:val="00201C7C"/>
    <w:rsid w:val="002073A4"/>
    <w:rsid w:val="002234BA"/>
    <w:rsid w:val="002345C2"/>
    <w:rsid w:val="00237117"/>
    <w:rsid w:val="00252EE8"/>
    <w:rsid w:val="00257427"/>
    <w:rsid w:val="002B06DC"/>
    <w:rsid w:val="002C07A8"/>
    <w:rsid w:val="002C3AD8"/>
    <w:rsid w:val="002D17ED"/>
    <w:rsid w:val="002D33F0"/>
    <w:rsid w:val="002F1E3F"/>
    <w:rsid w:val="00312FF3"/>
    <w:rsid w:val="00313481"/>
    <w:rsid w:val="00343CC9"/>
    <w:rsid w:val="00364771"/>
    <w:rsid w:val="003718ED"/>
    <w:rsid w:val="003720D7"/>
    <w:rsid w:val="003A3BFB"/>
    <w:rsid w:val="003A7B69"/>
    <w:rsid w:val="003C1587"/>
    <w:rsid w:val="003C7009"/>
    <w:rsid w:val="00402B03"/>
    <w:rsid w:val="00405550"/>
    <w:rsid w:val="00416F68"/>
    <w:rsid w:val="00475F28"/>
    <w:rsid w:val="0047700E"/>
    <w:rsid w:val="00477076"/>
    <w:rsid w:val="00482CD2"/>
    <w:rsid w:val="004A4833"/>
    <w:rsid w:val="004A4F3A"/>
    <w:rsid w:val="004D52B4"/>
    <w:rsid w:val="00513784"/>
    <w:rsid w:val="00522285"/>
    <w:rsid w:val="00530FFE"/>
    <w:rsid w:val="005317DF"/>
    <w:rsid w:val="00586E3F"/>
    <w:rsid w:val="00593523"/>
    <w:rsid w:val="0059459F"/>
    <w:rsid w:val="005B70B8"/>
    <w:rsid w:val="005E05D6"/>
    <w:rsid w:val="00611939"/>
    <w:rsid w:val="0065255D"/>
    <w:rsid w:val="006706A9"/>
    <w:rsid w:val="006837E4"/>
    <w:rsid w:val="00695052"/>
    <w:rsid w:val="006A1D4E"/>
    <w:rsid w:val="006B39BC"/>
    <w:rsid w:val="006E678F"/>
    <w:rsid w:val="006F2591"/>
    <w:rsid w:val="00713672"/>
    <w:rsid w:val="00754076"/>
    <w:rsid w:val="00757BBA"/>
    <w:rsid w:val="00763533"/>
    <w:rsid w:val="007A42A9"/>
    <w:rsid w:val="0082481A"/>
    <w:rsid w:val="00846DE9"/>
    <w:rsid w:val="0087199B"/>
    <w:rsid w:val="00892114"/>
    <w:rsid w:val="0089676C"/>
    <w:rsid w:val="00897A29"/>
    <w:rsid w:val="008E56F6"/>
    <w:rsid w:val="00956BEE"/>
    <w:rsid w:val="009631CD"/>
    <w:rsid w:val="009A69F1"/>
    <w:rsid w:val="009B03AA"/>
    <w:rsid w:val="009C7FAB"/>
    <w:rsid w:val="009F1FA9"/>
    <w:rsid w:val="009F27FA"/>
    <w:rsid w:val="009F2BA2"/>
    <w:rsid w:val="00A5726A"/>
    <w:rsid w:val="00A659A2"/>
    <w:rsid w:val="00A70CE2"/>
    <w:rsid w:val="00A723C5"/>
    <w:rsid w:val="00A86C6B"/>
    <w:rsid w:val="00A94242"/>
    <w:rsid w:val="00AB280B"/>
    <w:rsid w:val="00B041A1"/>
    <w:rsid w:val="00B25090"/>
    <w:rsid w:val="00B66651"/>
    <w:rsid w:val="00B7664D"/>
    <w:rsid w:val="00BA0A12"/>
    <w:rsid w:val="00BA4F8C"/>
    <w:rsid w:val="00BA78E1"/>
    <w:rsid w:val="00BA78F1"/>
    <w:rsid w:val="00BB1E67"/>
    <w:rsid w:val="00BC4275"/>
    <w:rsid w:val="00BD7F2A"/>
    <w:rsid w:val="00BE11B3"/>
    <w:rsid w:val="00C11C7F"/>
    <w:rsid w:val="00C1612B"/>
    <w:rsid w:val="00C238B8"/>
    <w:rsid w:val="00C35FFF"/>
    <w:rsid w:val="00C63910"/>
    <w:rsid w:val="00C8472C"/>
    <w:rsid w:val="00CA1FD9"/>
    <w:rsid w:val="00CB4097"/>
    <w:rsid w:val="00CD1D70"/>
    <w:rsid w:val="00CE4B87"/>
    <w:rsid w:val="00CF02C4"/>
    <w:rsid w:val="00CF72EF"/>
    <w:rsid w:val="00D12FB1"/>
    <w:rsid w:val="00D3525F"/>
    <w:rsid w:val="00D94F8E"/>
    <w:rsid w:val="00DB76CA"/>
    <w:rsid w:val="00DD20B0"/>
    <w:rsid w:val="00DD621D"/>
    <w:rsid w:val="00DF4D79"/>
    <w:rsid w:val="00E50612"/>
    <w:rsid w:val="00E51D01"/>
    <w:rsid w:val="00E6532B"/>
    <w:rsid w:val="00E7034A"/>
    <w:rsid w:val="00E824B6"/>
    <w:rsid w:val="00E94154"/>
    <w:rsid w:val="00EA4FD6"/>
    <w:rsid w:val="00EB3BE2"/>
    <w:rsid w:val="00EC1712"/>
    <w:rsid w:val="00ED2FCC"/>
    <w:rsid w:val="00F13C59"/>
    <w:rsid w:val="00F23D95"/>
    <w:rsid w:val="00F3286B"/>
    <w:rsid w:val="00F345CD"/>
    <w:rsid w:val="00F40E0C"/>
    <w:rsid w:val="00F858CA"/>
    <w:rsid w:val="00FC08CF"/>
    <w:rsid w:val="00FC4219"/>
    <w:rsid w:val="00FD1D53"/>
    <w:rsid w:val="00FD4821"/>
    <w:rsid w:val="00FD5A26"/>
    <w:rsid w:val="00FE2F23"/>
    <w:rsid w:val="00FF26E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9B95E"/>
  <w15:chartTrackingRefBased/>
  <w15:docId w15:val="{591E2B29-7302-4C5A-8475-4A653C8E8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locked="0"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locked="0" w:semiHidden="1" w:unhideWhenUsed="1"/>
    <w:lsdException w:name="Smart Link" w:locked="0" w:semiHidden="1" w:unhideWhenUsed="1"/>
  </w:latentStyles>
  <w:style w:type="paragraph" w:default="1" w:styleId="Standaard">
    <w:name w:val="Normal"/>
    <w:rsid w:val="00FC08CF"/>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Zottegem">
    <w:name w:val="Tekst Zottegem"/>
    <w:link w:val="TekstZottegemChar"/>
    <w:locked/>
    <w:rsid w:val="006E678F"/>
    <w:pPr>
      <w:spacing w:after="0" w:line="240" w:lineRule="auto"/>
    </w:pPr>
    <w:rPr>
      <w:rFonts w:ascii="Hind Light" w:hAnsi="Hind Light" w:cs="Hind Light"/>
      <w:sz w:val="20"/>
      <w:szCs w:val="20"/>
    </w:rPr>
  </w:style>
  <w:style w:type="character" w:customStyle="1" w:styleId="TekstZottegemChar">
    <w:name w:val="Tekst Zottegem Char"/>
    <w:basedOn w:val="Standaardalinea-lettertype"/>
    <w:link w:val="TekstZottegem"/>
    <w:rsid w:val="006E678F"/>
    <w:rPr>
      <w:rFonts w:ascii="Hind Light" w:hAnsi="Hind Light" w:cs="Hind Light"/>
      <w:sz w:val="20"/>
      <w:szCs w:val="20"/>
    </w:rPr>
  </w:style>
  <w:style w:type="table" w:styleId="Tabelraster">
    <w:name w:val="Table Grid"/>
    <w:basedOn w:val="Standaardtabel"/>
    <w:uiPriority w:val="39"/>
    <w:locked/>
    <w:rsid w:val="004D52B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Standaard">
    <w:name w:val="Z Standaard"/>
    <w:link w:val="ZStandaardChar"/>
    <w:qFormat/>
    <w:rsid w:val="004D52B4"/>
    <w:pPr>
      <w:spacing w:after="0" w:line="240" w:lineRule="exact"/>
    </w:pPr>
    <w:rPr>
      <w:rFonts w:ascii="Hind Light" w:hAnsi="Hind Light" w:cs="Hind Light"/>
      <w:sz w:val="20"/>
      <w:szCs w:val="20"/>
    </w:rPr>
  </w:style>
  <w:style w:type="character" w:customStyle="1" w:styleId="ZStandaardChar">
    <w:name w:val="Z Standaard Char"/>
    <w:basedOn w:val="Standaardalinea-lettertype"/>
    <w:link w:val="ZStandaard"/>
    <w:rsid w:val="004D52B4"/>
    <w:rPr>
      <w:rFonts w:ascii="Hind Light" w:hAnsi="Hind Light" w:cs="Hind Light"/>
      <w:sz w:val="20"/>
      <w:szCs w:val="20"/>
    </w:rPr>
  </w:style>
  <w:style w:type="paragraph" w:customStyle="1" w:styleId="Pa5">
    <w:name w:val="Pa5"/>
    <w:basedOn w:val="Standaard"/>
    <w:next w:val="Standaard"/>
    <w:link w:val="Pa5Char"/>
    <w:uiPriority w:val="99"/>
    <w:locked/>
    <w:rsid w:val="004D52B4"/>
    <w:pPr>
      <w:autoSpaceDE w:val="0"/>
      <w:autoSpaceDN w:val="0"/>
      <w:adjustRightInd w:val="0"/>
      <w:spacing w:after="0" w:line="201" w:lineRule="atLeast"/>
    </w:pPr>
    <w:rPr>
      <w:rFonts w:ascii="Hind Medium" w:hAnsi="Hind Medium" w:cs="Times New Roman"/>
      <w:sz w:val="24"/>
      <w:szCs w:val="24"/>
    </w:rPr>
  </w:style>
  <w:style w:type="paragraph" w:customStyle="1" w:styleId="ZTitel">
    <w:name w:val="Z Titel"/>
    <w:basedOn w:val="Standaard"/>
    <w:link w:val="ZTitelChar"/>
    <w:qFormat/>
    <w:rsid w:val="006F2591"/>
    <w:pPr>
      <w:spacing w:after="0" w:line="240" w:lineRule="exact"/>
    </w:pPr>
    <w:rPr>
      <w:rFonts w:ascii="Hind Bold" w:hAnsi="Hind Bold" w:cs="Hind Bold"/>
      <w:sz w:val="20"/>
      <w:lang w:val="en-US"/>
    </w:rPr>
  </w:style>
  <w:style w:type="character" w:customStyle="1" w:styleId="ZTitelChar">
    <w:name w:val="Z Titel Char"/>
    <w:basedOn w:val="Standaardalinea-lettertype"/>
    <w:link w:val="ZTitel"/>
    <w:rsid w:val="006F2591"/>
    <w:rPr>
      <w:rFonts w:ascii="Hind Bold" w:hAnsi="Hind Bold" w:cs="Hind Bold"/>
      <w:sz w:val="20"/>
      <w:lang w:val="en-US"/>
    </w:rPr>
  </w:style>
  <w:style w:type="paragraph" w:customStyle="1" w:styleId="ZOndertitel">
    <w:name w:val="Z Ondertitel"/>
    <w:basedOn w:val="Standaard"/>
    <w:link w:val="ZOndertitelChar"/>
    <w:qFormat/>
    <w:rsid w:val="003A7B69"/>
    <w:pPr>
      <w:spacing w:line="240" w:lineRule="exact"/>
    </w:pPr>
    <w:rPr>
      <w:rFonts w:ascii="Hind SemiBold" w:hAnsi="Hind SemiBold"/>
      <w:sz w:val="20"/>
    </w:rPr>
  </w:style>
  <w:style w:type="paragraph" w:customStyle="1" w:styleId="ZTussentitel">
    <w:name w:val="Z Tussentitel"/>
    <w:basedOn w:val="ZStandaard"/>
    <w:link w:val="ZTussentitelChar"/>
    <w:qFormat/>
    <w:rsid w:val="00BE11B3"/>
    <w:rPr>
      <w:rFonts w:ascii="Hind Medium" w:hAnsi="Hind Medium"/>
    </w:rPr>
  </w:style>
  <w:style w:type="character" w:customStyle="1" w:styleId="ZOndertitelChar">
    <w:name w:val="Z Ondertitel Char"/>
    <w:basedOn w:val="Standaardalinea-lettertype"/>
    <w:link w:val="ZOndertitel"/>
    <w:rsid w:val="003A7B69"/>
    <w:rPr>
      <w:rFonts w:ascii="Hind SemiBold" w:hAnsi="Hind SemiBold"/>
      <w:sz w:val="20"/>
    </w:rPr>
  </w:style>
  <w:style w:type="paragraph" w:customStyle="1" w:styleId="ZAdres">
    <w:name w:val="Z Adres"/>
    <w:basedOn w:val="Standaard"/>
    <w:link w:val="ZAdresChar"/>
    <w:qFormat/>
    <w:rsid w:val="00C8472C"/>
    <w:pPr>
      <w:framePr w:hSpace="1701" w:vSpace="2552" w:wrap="around" w:vAnchor="page" w:hAnchor="margin" w:xAlign="right" w:y="2553"/>
      <w:spacing w:after="0" w:line="280" w:lineRule="exact"/>
      <w:suppressOverlap/>
    </w:pPr>
    <w:rPr>
      <w:rFonts w:ascii="Hind Light" w:hAnsi="Hind Light"/>
      <w:sz w:val="24"/>
      <w:szCs w:val="24"/>
      <w:lang w:val="en-US"/>
    </w:rPr>
  </w:style>
  <w:style w:type="character" w:customStyle="1" w:styleId="ZTussentitelChar">
    <w:name w:val="Z Tussentitel Char"/>
    <w:basedOn w:val="ZStandaardChar"/>
    <w:link w:val="ZTussentitel"/>
    <w:rsid w:val="00BE11B3"/>
    <w:rPr>
      <w:rFonts w:ascii="Hind Medium" w:hAnsi="Hind Medium" w:cs="Hind Light"/>
      <w:sz w:val="20"/>
      <w:szCs w:val="20"/>
    </w:rPr>
  </w:style>
  <w:style w:type="character" w:styleId="Tekstvantijdelijkeaanduiding">
    <w:name w:val="Placeholder Text"/>
    <w:basedOn w:val="Standaardalinea-lettertype"/>
    <w:uiPriority w:val="99"/>
    <w:semiHidden/>
    <w:locked/>
    <w:rsid w:val="002B06DC"/>
    <w:rPr>
      <w:color w:val="808080"/>
    </w:rPr>
  </w:style>
  <w:style w:type="character" w:customStyle="1" w:styleId="ZAdresChar">
    <w:name w:val="Z Adres Char"/>
    <w:basedOn w:val="Standaardalinea-lettertype"/>
    <w:link w:val="ZAdres"/>
    <w:rsid w:val="00C8472C"/>
    <w:rPr>
      <w:rFonts w:ascii="Hind Light" w:hAnsi="Hind Light"/>
      <w:sz w:val="24"/>
      <w:szCs w:val="24"/>
      <w:lang w:val="en-US"/>
    </w:rPr>
  </w:style>
  <w:style w:type="paragraph" w:styleId="Ballontekst">
    <w:name w:val="Balloon Text"/>
    <w:basedOn w:val="Standaard"/>
    <w:link w:val="BallontekstChar"/>
    <w:uiPriority w:val="99"/>
    <w:semiHidden/>
    <w:unhideWhenUsed/>
    <w:locked/>
    <w:rsid w:val="0040555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05550"/>
    <w:rPr>
      <w:rFonts w:ascii="Segoe UI" w:hAnsi="Segoe UI" w:cs="Segoe UI"/>
      <w:sz w:val="18"/>
      <w:szCs w:val="18"/>
    </w:rPr>
  </w:style>
  <w:style w:type="paragraph" w:styleId="Koptekst">
    <w:name w:val="header"/>
    <w:basedOn w:val="Standaard"/>
    <w:link w:val="KoptekstChar"/>
    <w:uiPriority w:val="99"/>
    <w:unhideWhenUsed/>
    <w:locked/>
    <w:rsid w:val="0011469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14691"/>
  </w:style>
  <w:style w:type="paragraph" w:styleId="Voettekst">
    <w:name w:val="footer"/>
    <w:basedOn w:val="Standaard"/>
    <w:link w:val="VoettekstChar"/>
    <w:uiPriority w:val="99"/>
    <w:unhideWhenUsed/>
    <w:locked/>
    <w:rsid w:val="0011469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14691"/>
  </w:style>
  <w:style w:type="paragraph" w:customStyle="1" w:styleId="Default">
    <w:name w:val="Default"/>
    <w:rsid w:val="009B03A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Hoofdtitel">
    <w:name w:val="Hoofdtitel"/>
    <w:basedOn w:val="Pa5"/>
    <w:link w:val="HoofdtitelChar"/>
    <w:qFormat/>
    <w:rsid w:val="00045BD7"/>
    <w:pPr>
      <w:framePr w:hSpace="1701" w:vSpace="1701" w:wrap="around" w:vAnchor="page" w:hAnchor="margin" w:xAlign="right" w:y="1986"/>
      <w:spacing w:line="600" w:lineRule="exact"/>
      <w:jc w:val="right"/>
    </w:pPr>
    <w:rPr>
      <w:rFonts w:ascii="Hind Light" w:hAnsi="Hind Light" w:cs="Hind Light"/>
      <w:color w:val="00A6D2"/>
      <w:sz w:val="56"/>
      <w:szCs w:val="56"/>
    </w:rPr>
  </w:style>
  <w:style w:type="character" w:customStyle="1" w:styleId="Pa5Char">
    <w:name w:val="Pa5 Char"/>
    <w:basedOn w:val="Standaardalinea-lettertype"/>
    <w:link w:val="Pa5"/>
    <w:uiPriority w:val="99"/>
    <w:rsid w:val="00045BD7"/>
    <w:rPr>
      <w:rFonts w:ascii="Hind Medium" w:hAnsi="Hind Medium" w:cs="Times New Roman"/>
      <w:sz w:val="24"/>
      <w:szCs w:val="24"/>
    </w:rPr>
  </w:style>
  <w:style w:type="character" w:customStyle="1" w:styleId="HoofdtitelChar">
    <w:name w:val="Hoofdtitel Char"/>
    <w:basedOn w:val="Pa5Char"/>
    <w:link w:val="Hoofdtitel"/>
    <w:rsid w:val="00045BD7"/>
    <w:rPr>
      <w:rFonts w:ascii="Hind Light" w:hAnsi="Hind Light" w:cs="Hind Light"/>
      <w:color w:val="00A6D2"/>
      <w:sz w:val="56"/>
      <w:szCs w:val="56"/>
    </w:rPr>
  </w:style>
  <w:style w:type="paragraph" w:customStyle="1" w:styleId="xmsonormal">
    <w:name w:val="x_msonormal"/>
    <w:basedOn w:val="Standaard"/>
    <w:rsid w:val="00F858CA"/>
    <w:pPr>
      <w:spacing w:after="0" w:line="240" w:lineRule="auto"/>
    </w:pPr>
    <w:rPr>
      <w:rFonts w:ascii="Calibri" w:hAnsi="Calibri" w:cs="Calibri"/>
      <w:lang w:eastAsia="nl-BE"/>
    </w:rPr>
  </w:style>
  <w:style w:type="paragraph" w:customStyle="1" w:styleId="xmsolistparagraph">
    <w:name w:val="x_msolistparagraph"/>
    <w:basedOn w:val="Standaard"/>
    <w:rsid w:val="00F858CA"/>
    <w:pPr>
      <w:spacing w:after="0" w:line="240" w:lineRule="auto"/>
      <w:ind w:left="720"/>
    </w:pPr>
    <w:rPr>
      <w:rFonts w:ascii="Calibri" w:hAnsi="Calibri" w:cs="Calibri"/>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200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v\Desktop\Verslag.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E77FA-0FFA-4033-9939-84FC00B93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Verslag</Template>
  <TotalTime>11</TotalTime>
  <Pages>3</Pages>
  <Words>1111</Words>
  <Characters>6112</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Sarah Vanroye</cp:lastModifiedBy>
  <cp:revision>2</cp:revision>
  <cp:lastPrinted>2017-09-25T10:03:00Z</cp:lastPrinted>
  <dcterms:created xsi:type="dcterms:W3CDTF">2025-03-27T13:43:00Z</dcterms:created>
  <dcterms:modified xsi:type="dcterms:W3CDTF">2025-03-27T13:43:00Z</dcterms:modified>
</cp:coreProperties>
</file>