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5BA282D6" w14:textId="77777777" w:rsidTr="00611939">
        <w:trPr>
          <w:trHeight w:hRule="exact" w:val="2268"/>
        </w:trPr>
        <w:tc>
          <w:tcPr>
            <w:tcW w:w="3119" w:type="dxa"/>
            <w:vAlign w:val="bottom"/>
          </w:tcPr>
          <w:p w14:paraId="110082B1" w14:textId="2E7E6FCC" w:rsidR="00611939" w:rsidRPr="00B7664D" w:rsidRDefault="00B041A1" w:rsidP="00956BEE">
            <w:pPr>
              <w:pStyle w:val="Hoofdtitel"/>
              <w:framePr w:hSpace="0" w:vSpace="0" w:wrap="auto" w:vAnchor="margin" w:hAnchor="text" w:xAlign="left" w:yAlign="inline"/>
            </w:pPr>
            <w:r>
              <w:t>Verslag</w:t>
            </w:r>
            <w:r w:rsidR="00F858CA">
              <w:t xml:space="preserve"> Beheerraad Bibliotheek en CC </w:t>
            </w:r>
            <w:proofErr w:type="spellStart"/>
            <w:r w:rsidR="00F858CA">
              <w:t>Zoetegem</w:t>
            </w:r>
            <w:proofErr w:type="spellEnd"/>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7CBC9EDF" w14:textId="77777777" w:rsidTr="00E824B6">
        <w:trPr>
          <w:trHeight w:val="6804"/>
        </w:trPr>
        <w:tc>
          <w:tcPr>
            <w:tcW w:w="2381" w:type="dxa"/>
          </w:tcPr>
          <w:p w14:paraId="048230F9" w14:textId="77777777" w:rsidR="00A70CE2" w:rsidRPr="00E640D1" w:rsidRDefault="00A70CE2" w:rsidP="00A70CE2">
            <w:pPr>
              <w:pStyle w:val="ZTitel"/>
            </w:pPr>
            <w:r w:rsidRPr="00E640D1">
              <w:t>Datum</w:t>
            </w:r>
          </w:p>
          <w:p w14:paraId="62BCEF3E" w14:textId="1C40C928" w:rsidR="00A70CE2" w:rsidRDefault="003A1BBF" w:rsidP="00A70CE2">
            <w:pPr>
              <w:pStyle w:val="ZStandaard"/>
            </w:pPr>
            <w:r>
              <w:t xml:space="preserve">04 </w:t>
            </w:r>
            <w:proofErr w:type="spellStart"/>
            <w:r>
              <w:t>juli</w:t>
            </w:r>
            <w:proofErr w:type="spellEnd"/>
            <w:r w:rsidR="00D94F8E">
              <w:t xml:space="preserve"> 2025</w:t>
            </w:r>
          </w:p>
          <w:p w14:paraId="0532FE56" w14:textId="77777777" w:rsidR="00A70CE2" w:rsidRPr="00E640D1" w:rsidRDefault="00A70CE2" w:rsidP="00A70CE2">
            <w:pPr>
              <w:pStyle w:val="ZStandaard"/>
            </w:pPr>
          </w:p>
          <w:p w14:paraId="1053D06F" w14:textId="77777777" w:rsidR="00A70CE2" w:rsidRPr="005C3C80" w:rsidRDefault="00A70CE2" w:rsidP="00A70CE2">
            <w:pPr>
              <w:pStyle w:val="ZTitel"/>
            </w:pPr>
            <w:proofErr w:type="spellStart"/>
            <w:r>
              <w:t>Pagina</w:t>
            </w:r>
            <w:proofErr w:type="spellEnd"/>
          </w:p>
          <w:p w14:paraId="7A6FE5B9" w14:textId="77777777"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r w:rsidRPr="00A723C5">
              <w:fldChar w:fldCharType="begin"/>
            </w:r>
            <w:r>
              <w:instrText xml:space="preserve"> NUMPAGES  \* Arabic  \* MERGEFORMAT </w:instrText>
            </w:r>
            <w:r w:rsidRPr="00A723C5">
              <w:fldChar w:fldCharType="separate"/>
            </w:r>
            <w:r w:rsidR="00F858CA">
              <w:rPr>
                <w:noProof/>
              </w:rPr>
              <w:t>2</w:t>
            </w:r>
            <w:r w:rsidRPr="00A723C5">
              <w:fldChar w:fldCharType="end"/>
            </w:r>
          </w:p>
          <w:p w14:paraId="31CCDB46" w14:textId="77777777" w:rsidR="00A70CE2" w:rsidRDefault="00A70CE2" w:rsidP="00A70CE2">
            <w:pPr>
              <w:pStyle w:val="ZStandaard"/>
            </w:pPr>
          </w:p>
          <w:p w14:paraId="1B04EA05" w14:textId="77777777" w:rsidR="00A70CE2" w:rsidRPr="005C3C80" w:rsidRDefault="00A70CE2" w:rsidP="00A70CE2">
            <w:pPr>
              <w:pStyle w:val="ZTitel"/>
            </w:pPr>
            <w:r w:rsidRPr="005C3C80">
              <w:t xml:space="preserve">Contact </w:t>
            </w:r>
          </w:p>
          <w:p w14:paraId="5AE9F895" w14:textId="12024740" w:rsidR="00A70CE2" w:rsidRPr="00950625" w:rsidRDefault="006A1D4E" w:rsidP="00A70CE2">
            <w:pPr>
              <w:pStyle w:val="ZStandaard"/>
            </w:pPr>
            <w:r>
              <w:t>Karel Van Poucke</w:t>
            </w:r>
          </w:p>
          <w:p w14:paraId="5CF24D16" w14:textId="77777777" w:rsidR="00A70CE2" w:rsidRPr="00950625" w:rsidRDefault="00A70CE2" w:rsidP="00A70CE2">
            <w:pPr>
              <w:pStyle w:val="ZStandaard"/>
            </w:pPr>
          </w:p>
          <w:p w14:paraId="5684207B" w14:textId="77777777" w:rsidR="00A70CE2" w:rsidRPr="00002659" w:rsidRDefault="00A70CE2" w:rsidP="00A70CE2">
            <w:pPr>
              <w:pStyle w:val="ZStandaard"/>
            </w:pPr>
            <w:r w:rsidRPr="00002659">
              <w:t xml:space="preserve">Stad Zottegem </w:t>
            </w:r>
          </w:p>
          <w:p w14:paraId="25DEE035" w14:textId="77777777" w:rsidR="00A70CE2" w:rsidRPr="00002659" w:rsidRDefault="00A70CE2" w:rsidP="00A70CE2">
            <w:pPr>
              <w:pStyle w:val="ZStandaard"/>
            </w:pPr>
            <w:r w:rsidRPr="00002659">
              <w:t xml:space="preserve">Gustaaf </w:t>
            </w:r>
            <w:proofErr w:type="spellStart"/>
            <w:r w:rsidRPr="00002659">
              <w:t>Schockaertstraat</w:t>
            </w:r>
            <w:proofErr w:type="spellEnd"/>
            <w:r w:rsidRPr="00002659">
              <w:t xml:space="preserve"> 7</w:t>
            </w:r>
          </w:p>
          <w:p w14:paraId="724C1CB4" w14:textId="77777777" w:rsidR="00A70CE2" w:rsidRPr="00950625" w:rsidRDefault="00A70CE2" w:rsidP="00A70CE2">
            <w:pPr>
              <w:pStyle w:val="ZStandaard"/>
            </w:pPr>
            <w:r w:rsidRPr="00950625">
              <w:t>9620 Zottegem</w:t>
            </w:r>
          </w:p>
          <w:p w14:paraId="6CF62238" w14:textId="77777777" w:rsidR="00A70CE2" w:rsidRPr="00A723C5" w:rsidRDefault="00A70CE2" w:rsidP="00A70CE2">
            <w:pPr>
              <w:pStyle w:val="ZStandaard"/>
            </w:pPr>
          </w:p>
          <w:p w14:paraId="398BAFDC" w14:textId="71B09770" w:rsidR="00A70CE2" w:rsidRDefault="00A70CE2" w:rsidP="00A70CE2">
            <w:pPr>
              <w:pStyle w:val="ZStandaard"/>
            </w:pPr>
            <w:r>
              <w:t xml:space="preserve">09 364 </w:t>
            </w:r>
            <w:r w:rsidR="00F858CA">
              <w:t xml:space="preserve">64 </w:t>
            </w:r>
            <w:r w:rsidR="00FD4821">
              <w:t>56</w:t>
            </w:r>
          </w:p>
          <w:p w14:paraId="28C85219" w14:textId="1E58EB7B" w:rsidR="00A70CE2" w:rsidRDefault="006A1D4E" w:rsidP="00A70CE2">
            <w:pPr>
              <w:pStyle w:val="ZStandaard"/>
            </w:pPr>
            <w:r>
              <w:t>karel.vanpoucke</w:t>
            </w:r>
            <w:r w:rsidR="00A70CE2" w:rsidRPr="00A723C5">
              <w:t>@zottegem.be</w:t>
            </w:r>
          </w:p>
          <w:p w14:paraId="2802567C" w14:textId="77777777" w:rsidR="00A70CE2" w:rsidRDefault="00A70CE2" w:rsidP="00A70CE2">
            <w:pPr>
              <w:pStyle w:val="ZTitel"/>
            </w:pPr>
          </w:p>
        </w:tc>
      </w:tr>
    </w:tbl>
    <w:p w14:paraId="6B27CA51" w14:textId="145FED86" w:rsidR="009631CD" w:rsidRDefault="00F858CA" w:rsidP="005B70B8">
      <w:pPr>
        <w:pStyle w:val="ZTitel"/>
      </w:pPr>
      <w:r>
        <w:t>VERSLAG BEHEERRAAD BIBLIOTHEEK EN CC ZOETEGEM</w:t>
      </w:r>
    </w:p>
    <w:p w14:paraId="7089889F" w14:textId="033809F6" w:rsidR="00CF02C4" w:rsidRDefault="003A1BBF" w:rsidP="003A7B69">
      <w:pPr>
        <w:pStyle w:val="ZOndertitel"/>
      </w:pPr>
      <w:r>
        <w:t>2 juli</w:t>
      </w:r>
      <w:r w:rsidR="00D94F8E">
        <w:t xml:space="preserve"> 2025</w:t>
      </w:r>
    </w:p>
    <w:p w14:paraId="674B3E0F" w14:textId="361E2266" w:rsidR="00E6532B" w:rsidRPr="009B03AA" w:rsidRDefault="00E6532B" w:rsidP="00B25090">
      <w:pPr>
        <w:pStyle w:val="ZStandaard"/>
        <w:rPr>
          <w:rStyle w:val="ZStandaardChar"/>
        </w:rPr>
      </w:pPr>
      <w:r>
        <w:t>Aanwezig</w:t>
      </w:r>
      <w:r w:rsidR="009B03AA">
        <w:t xml:space="preserve">: </w:t>
      </w:r>
      <w:r w:rsidR="00D94F8E">
        <w:t xml:space="preserve">Lieselotte De Roover (schepen), </w:t>
      </w:r>
      <w:r w:rsidR="00D94F8E">
        <w:rPr>
          <w:rStyle w:val="ZStandaardChar"/>
        </w:rPr>
        <w:t xml:space="preserve">Karel Van Poucke (cultuurcoördinator), Sarah Vanroye (bibliothecaris), </w:t>
      </w:r>
      <w:r w:rsidR="00D94F8E">
        <w:t>Maarten Vansintjan,</w:t>
      </w:r>
      <w:r w:rsidR="00E94154">
        <w:t xml:space="preserve"> Maarten Vos,</w:t>
      </w:r>
      <w:r w:rsidR="00D94F8E">
        <w:t xml:space="preserve"> </w:t>
      </w:r>
      <w:r w:rsidR="00CF72EF">
        <w:rPr>
          <w:rStyle w:val="ZStandaardChar"/>
        </w:rPr>
        <w:t>Katrien Co</w:t>
      </w:r>
      <w:r w:rsidR="00B36E76">
        <w:rPr>
          <w:rStyle w:val="ZStandaardChar"/>
        </w:rPr>
        <w:t>e</w:t>
      </w:r>
      <w:r w:rsidR="00CF72EF">
        <w:rPr>
          <w:rStyle w:val="ZStandaardChar"/>
        </w:rPr>
        <w:t>ssens,</w:t>
      </w:r>
      <w:r w:rsidR="003A1BBF">
        <w:rPr>
          <w:rStyle w:val="ZStandaardChar"/>
        </w:rPr>
        <w:t xml:space="preserve"> Johan Gezels,</w:t>
      </w:r>
      <w:r w:rsidR="00CF72EF">
        <w:rPr>
          <w:rStyle w:val="ZStandaardChar"/>
        </w:rPr>
        <w:t xml:space="preserve"> </w:t>
      </w:r>
      <w:r w:rsidR="00D94F8E">
        <w:rPr>
          <w:rStyle w:val="ZStandaardChar"/>
        </w:rPr>
        <w:t>Pieter Van Wambeke (voorzitter)</w:t>
      </w:r>
    </w:p>
    <w:p w14:paraId="4C98C0DB" w14:textId="77777777" w:rsidR="00E6532B" w:rsidRDefault="00E6532B" w:rsidP="00A723C5">
      <w:pPr>
        <w:pStyle w:val="ZStandaard"/>
      </w:pPr>
    </w:p>
    <w:p w14:paraId="6CB28EFD" w14:textId="38E35525" w:rsidR="009B03AA" w:rsidRDefault="009B03AA" w:rsidP="00E6532B">
      <w:pPr>
        <w:pStyle w:val="ZTussentitel"/>
        <w:rPr>
          <w:rStyle w:val="ZStandaardChar"/>
        </w:rPr>
      </w:pPr>
      <w:r w:rsidRPr="009B03AA">
        <w:t>Verontschuldigd:</w:t>
      </w:r>
      <w:r>
        <w:t xml:space="preserve"> </w:t>
      </w:r>
      <w:r w:rsidR="00F858CA" w:rsidRPr="00F858CA">
        <w:rPr>
          <w:rFonts w:ascii="Hind Light" w:hAnsi="Hind Light"/>
        </w:rPr>
        <w:t xml:space="preserve"> </w:t>
      </w:r>
      <w:r w:rsidR="00B36E76">
        <w:rPr>
          <w:rFonts w:ascii="Hind Light" w:hAnsi="Hind Light"/>
        </w:rPr>
        <w:t>Andy Dhondt, Katlien Cousy, Robbie De Clercq, Luc De Both, Jan Fiers, Andy De Staercke, Peter Roman, Veerle De Smet</w:t>
      </w:r>
    </w:p>
    <w:p w14:paraId="0852F830" w14:textId="77777777" w:rsidR="006A1D4E" w:rsidRDefault="006A1D4E" w:rsidP="00E6532B">
      <w:pPr>
        <w:pStyle w:val="ZTussentitel"/>
      </w:pPr>
    </w:p>
    <w:p w14:paraId="192482E3" w14:textId="66509EB3" w:rsidR="00E6532B" w:rsidRDefault="00E6532B" w:rsidP="009B03AA">
      <w:pPr>
        <w:pStyle w:val="ZStandaard"/>
      </w:pPr>
      <w:r w:rsidRPr="009B03AA">
        <w:rPr>
          <w:rStyle w:val="ZTussentitelChar"/>
        </w:rPr>
        <w:t>Afwezig</w:t>
      </w:r>
      <w:r w:rsidR="009B03AA" w:rsidRPr="009B03AA">
        <w:rPr>
          <w:rStyle w:val="ZTussentitelChar"/>
        </w:rPr>
        <w:t>:</w:t>
      </w:r>
      <w:r w:rsidR="00313481" w:rsidRPr="00313481">
        <w:rPr>
          <w:rStyle w:val="ZStandaardChar"/>
        </w:rPr>
        <w:t xml:space="preserve"> </w:t>
      </w:r>
      <w:r w:rsidR="00B36E76">
        <w:rPr>
          <w:rStyle w:val="ZStandaardChar"/>
        </w:rPr>
        <w:t>Ann Seghers, Frederik Deputter, Guido De Vos, Hendrik Geeraerts, Ilse Lateur, Jo De Turck, Louie Van Rijsselberge, Nele De Rouck, Peter Verplancken, Robert Gijsels</w:t>
      </w:r>
    </w:p>
    <w:p w14:paraId="28BE056C" w14:textId="77777777" w:rsidR="00E6532B" w:rsidRDefault="00E6532B" w:rsidP="00E6532B">
      <w:pPr>
        <w:pStyle w:val="ZTussentitel"/>
      </w:pPr>
    </w:p>
    <w:p w14:paraId="1CE2DA9A" w14:textId="1FA06E72" w:rsidR="00E6532B" w:rsidRPr="00BA0A12" w:rsidRDefault="009B03AA" w:rsidP="00E6532B">
      <w:pPr>
        <w:pStyle w:val="ZTussentitel"/>
        <w:rPr>
          <w:rFonts w:ascii="Hind Light" w:hAnsi="Hind Light"/>
        </w:rPr>
      </w:pPr>
      <w:r w:rsidRPr="00BA0A12">
        <w:rPr>
          <w:rFonts w:ascii="Hind Light" w:hAnsi="Hind Light"/>
        </w:rPr>
        <w:t>Agenda</w:t>
      </w:r>
      <w:r w:rsidR="009A69F1">
        <w:rPr>
          <w:rFonts w:ascii="Hind Light" w:hAnsi="Hind Light"/>
        </w:rPr>
        <w:t>:</w:t>
      </w:r>
    </w:p>
    <w:p w14:paraId="45E8FBAB" w14:textId="77777777" w:rsidR="00416F68" w:rsidRPr="00BA0A12" w:rsidRDefault="00416F68" w:rsidP="00E6532B">
      <w:pPr>
        <w:pStyle w:val="ZTussentitel"/>
        <w:rPr>
          <w:rFonts w:ascii="Hind Light" w:hAnsi="Hind Light"/>
        </w:rPr>
      </w:pPr>
    </w:p>
    <w:p w14:paraId="45C34CFC" w14:textId="06D512DD" w:rsidR="00B25090" w:rsidRPr="00BA0A12" w:rsidRDefault="00D94F8E" w:rsidP="00F858CA">
      <w:pPr>
        <w:pStyle w:val="xmsolistparagraph"/>
        <w:numPr>
          <w:ilvl w:val="0"/>
          <w:numId w:val="2"/>
        </w:numPr>
        <w:rPr>
          <w:rFonts w:ascii="Hind Light" w:eastAsia="Times New Roman" w:hAnsi="Hind Light" w:cs="Hind Light"/>
          <w:sz w:val="20"/>
          <w:szCs w:val="20"/>
        </w:rPr>
      </w:pPr>
      <w:r>
        <w:rPr>
          <w:rFonts w:ascii="Hind Light" w:eastAsia="Times New Roman" w:hAnsi="Hind Light" w:cs="Hind Light"/>
          <w:sz w:val="20"/>
          <w:szCs w:val="20"/>
        </w:rPr>
        <w:t xml:space="preserve">Naar een nieuwe </w:t>
      </w:r>
      <w:r w:rsidR="00E94154">
        <w:rPr>
          <w:rFonts w:ascii="Hind Light" w:eastAsia="Times New Roman" w:hAnsi="Hind Light" w:cs="Hind Light"/>
          <w:sz w:val="20"/>
          <w:szCs w:val="20"/>
        </w:rPr>
        <w:t>r</w:t>
      </w:r>
      <w:r>
        <w:rPr>
          <w:rFonts w:ascii="Hind Light" w:eastAsia="Times New Roman" w:hAnsi="Hind Light" w:cs="Hind Light"/>
          <w:sz w:val="20"/>
          <w:szCs w:val="20"/>
        </w:rPr>
        <w:t>aad</w:t>
      </w:r>
      <w:r w:rsidR="00E94154">
        <w:rPr>
          <w:rFonts w:ascii="Hind Light" w:eastAsia="Times New Roman" w:hAnsi="Hind Light" w:cs="Hind Light"/>
          <w:sz w:val="20"/>
          <w:szCs w:val="20"/>
        </w:rPr>
        <w:t>: participatief en toekomstgericht</w:t>
      </w:r>
      <w:r w:rsidR="003A1BBF">
        <w:rPr>
          <w:rFonts w:ascii="Hind Light" w:eastAsia="Times New Roman" w:hAnsi="Hind Light" w:cs="Hind Light"/>
          <w:sz w:val="20"/>
          <w:szCs w:val="20"/>
        </w:rPr>
        <w:t>, voorstel nieuwe statuten</w:t>
      </w:r>
    </w:p>
    <w:p w14:paraId="2D5E34AD" w14:textId="77777777" w:rsidR="00A723C5" w:rsidRDefault="00A723C5" w:rsidP="00A723C5">
      <w:pPr>
        <w:pStyle w:val="ZStandaard"/>
      </w:pPr>
    </w:p>
    <w:p w14:paraId="159F233E" w14:textId="18CA387C" w:rsidR="006B39BC" w:rsidRDefault="003A1BBF" w:rsidP="003A1BBF">
      <w:pPr>
        <w:pStyle w:val="ZStandaard"/>
      </w:pPr>
      <w:r>
        <w:t xml:space="preserve">De raad in zijn huidige vorm heeft z’n laatste bijeenkomst. </w:t>
      </w:r>
      <w:r w:rsidR="00BA0A12">
        <w:t>Sarah</w:t>
      </w:r>
      <w:r w:rsidR="00D94F8E">
        <w:t xml:space="preserve"> overloopt de </w:t>
      </w:r>
      <w:proofErr w:type="spellStart"/>
      <w:r w:rsidR="00D94F8E">
        <w:t>powerpoint</w:t>
      </w:r>
      <w:proofErr w:type="spellEnd"/>
      <w:r>
        <w:t xml:space="preserve"> waarbij de huidige statuten en die van de Cultuurraad Nazareth met elkaar overlopen worden. Bedoeling is om er de elementen uit te halen die relevant zijn voor Zottegem.</w:t>
      </w:r>
    </w:p>
    <w:p w14:paraId="1D7120CC" w14:textId="77777777" w:rsidR="003A1BBF" w:rsidRDefault="003A1BBF" w:rsidP="003A1BBF">
      <w:pPr>
        <w:pStyle w:val="ZTussentitel"/>
        <w:rPr>
          <w:rFonts w:ascii="Hind Light" w:hAnsi="Hind Light"/>
        </w:rPr>
      </w:pPr>
    </w:p>
    <w:p w14:paraId="68188256" w14:textId="1D3600D9" w:rsidR="003A1BBF" w:rsidRDefault="003A1BBF" w:rsidP="003A1BBF">
      <w:pPr>
        <w:pStyle w:val="ZTussentitel"/>
        <w:rPr>
          <w:rFonts w:ascii="Hind Light" w:hAnsi="Hind Light"/>
        </w:rPr>
      </w:pPr>
      <w:r>
        <w:rPr>
          <w:rFonts w:ascii="Hind Light" w:hAnsi="Hind Light"/>
        </w:rPr>
        <w:t>De volgende stap is om de nieuwe statuten, waarin de Raad van Beheer hervormd wordt, voor te leggen aan de gemeenteraad van september. Nadien wordt dan een oproep gelanceerd naar mogelijke kandidaten en in een latere fase een datum geprikt om de nieuwe kernraad samen te roepen.</w:t>
      </w:r>
    </w:p>
    <w:p w14:paraId="4B13966C" w14:textId="77777777" w:rsidR="003A1BBF" w:rsidRDefault="003A1BBF" w:rsidP="003A1BBF">
      <w:pPr>
        <w:pStyle w:val="ZTussentitel"/>
        <w:rPr>
          <w:rFonts w:ascii="Hind Light" w:hAnsi="Hind Light"/>
        </w:rPr>
      </w:pPr>
    </w:p>
    <w:p w14:paraId="171649CF" w14:textId="61725F87" w:rsidR="003A1BBF" w:rsidRDefault="003A1BBF" w:rsidP="003A1BBF">
      <w:pPr>
        <w:pStyle w:val="ZTussentitel"/>
        <w:rPr>
          <w:rFonts w:ascii="Hind Light" w:hAnsi="Hind Light"/>
        </w:rPr>
      </w:pPr>
      <w:r>
        <w:rPr>
          <w:rFonts w:ascii="Hind Light" w:hAnsi="Hind Light"/>
        </w:rPr>
        <w:t>De statuten worden overlopen, er komen vragen bij onderstaande artikels:</w:t>
      </w:r>
    </w:p>
    <w:p w14:paraId="023B5256" w14:textId="77777777" w:rsidR="003A1BBF" w:rsidRPr="003A1BBF" w:rsidRDefault="003A1BBF" w:rsidP="003A1BBF">
      <w:pPr>
        <w:pStyle w:val="ZTussentitel"/>
        <w:rPr>
          <w:rFonts w:ascii="Hind Light" w:hAnsi="Hind Light"/>
        </w:rPr>
      </w:pPr>
    </w:p>
    <w:p w14:paraId="64492311"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Vraag artikel 1 voor bredere veld? Niet meteen nodig</w:t>
      </w:r>
    </w:p>
    <w:p w14:paraId="64D33C55"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 xml:space="preserve">Artikel 4 kernraad </w:t>
      </w:r>
      <w:proofErr w:type="spellStart"/>
      <w:r w:rsidRPr="003A1BBF">
        <w:rPr>
          <w:rFonts w:ascii="Hind Light" w:hAnsi="Hind Light" w:cs="Hind Light"/>
          <w:sz w:val="20"/>
          <w:szCs w:val="20"/>
        </w:rPr>
        <w:t>ipv</w:t>
      </w:r>
      <w:proofErr w:type="spellEnd"/>
      <w:r w:rsidRPr="003A1BBF">
        <w:rPr>
          <w:rFonts w:ascii="Hind Light" w:hAnsi="Hind Light" w:cs="Hind Light"/>
          <w:sz w:val="20"/>
          <w:szCs w:val="20"/>
        </w:rPr>
        <w:t>. de beheerraad, ook overnemen opdracht uit artikel 1</w:t>
      </w:r>
    </w:p>
    <w:p w14:paraId="16BE7E12"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Artikel 2 uit Nazareth overnemen voor nieuw reglement</w:t>
      </w:r>
    </w:p>
    <w:p w14:paraId="24F72F50"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Artikel 3 uit Nazareth overnemen ook</w:t>
      </w:r>
    </w:p>
    <w:p w14:paraId="39DEE16F"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Wisselwerking ook belangrijk</w:t>
      </w:r>
    </w:p>
    <w:p w14:paraId="367B4334"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Artikel 8 overnemen: inwoners Zottegem en mensen die een werkgebied hebben in Zottegem aanvullen</w:t>
      </w:r>
    </w:p>
    <w:p w14:paraId="31CE009A"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Artikel 18: ok met schrapping en vervanging</w:t>
      </w:r>
    </w:p>
    <w:p w14:paraId="46F9DE33"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Artikel 10 : 4 x samenkomen</w:t>
      </w:r>
    </w:p>
    <w:p w14:paraId="7ACE2496"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lastRenderedPageBreak/>
        <w:t>Artikel 12: enkel beslissen bij 5 van de stemgerechtigde leden</w:t>
      </w:r>
    </w:p>
    <w:p w14:paraId="515E9B6E" w14:textId="77777777" w:rsidR="003A1BBF" w:rsidRPr="003A1BBF" w:rsidRDefault="003A1BBF" w:rsidP="003A1BBF">
      <w:pPr>
        <w:spacing w:after="0"/>
        <w:rPr>
          <w:rFonts w:ascii="Hind Light" w:hAnsi="Hind Light" w:cs="Hind Light"/>
          <w:sz w:val="20"/>
          <w:szCs w:val="20"/>
        </w:rPr>
      </w:pPr>
      <w:r w:rsidRPr="003A1BBF">
        <w:rPr>
          <w:rFonts w:ascii="Hind Light" w:hAnsi="Hind Light" w:cs="Hind Light"/>
          <w:sz w:val="20"/>
          <w:szCs w:val="20"/>
        </w:rPr>
        <w:t>Artikel 14 uit Nazareth overnemen, streven naar diversiteit, regel opleggen bij begin legislatuur</w:t>
      </w:r>
    </w:p>
    <w:p w14:paraId="357DBE6D" w14:textId="77777777" w:rsidR="003A1BBF" w:rsidRDefault="003A1BBF" w:rsidP="003A1BBF">
      <w:pPr>
        <w:spacing w:after="0"/>
        <w:rPr>
          <w:rFonts w:ascii="Hind Light" w:hAnsi="Hind Light" w:cs="Hind Light"/>
          <w:sz w:val="20"/>
          <w:szCs w:val="20"/>
        </w:rPr>
      </w:pPr>
      <w:r w:rsidRPr="003A1BBF">
        <w:rPr>
          <w:rFonts w:ascii="Hind Light" w:hAnsi="Hind Light" w:cs="Hind Light"/>
          <w:sz w:val="20"/>
          <w:szCs w:val="20"/>
        </w:rPr>
        <w:t>Artikel 26: overnemen</w:t>
      </w:r>
    </w:p>
    <w:p w14:paraId="38366FEE" w14:textId="77777777" w:rsidR="003A1BBF" w:rsidRPr="003A1BBF" w:rsidRDefault="003A1BBF" w:rsidP="003A1BBF">
      <w:pPr>
        <w:spacing w:after="0"/>
        <w:rPr>
          <w:rFonts w:ascii="Hind Light" w:hAnsi="Hind Light" w:cs="Hind Light"/>
          <w:sz w:val="20"/>
          <w:szCs w:val="20"/>
        </w:rPr>
      </w:pPr>
    </w:p>
    <w:p w14:paraId="785F9554" w14:textId="472BE930" w:rsidR="003A1BBF" w:rsidRPr="003A1BBF" w:rsidRDefault="003A1BBF" w:rsidP="003A1BBF">
      <w:pPr>
        <w:pStyle w:val="ZTussentitel"/>
        <w:rPr>
          <w:rFonts w:ascii="Hind Light" w:hAnsi="Hind Light"/>
        </w:rPr>
      </w:pPr>
      <w:r>
        <w:rPr>
          <w:rFonts w:ascii="Hind Light" w:hAnsi="Hind Light"/>
        </w:rPr>
        <w:t>In bijlage vind je de nieuwe statuten terug met de wijzigingen in rood aangeduid.</w:t>
      </w:r>
    </w:p>
    <w:sectPr w:rsidR="003A1BBF" w:rsidRPr="003A1BBF"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96011" w14:textId="77777777" w:rsidR="00202B8F" w:rsidRPr="00A723C5" w:rsidRDefault="00202B8F" w:rsidP="00A723C5">
      <w:r>
        <w:separator/>
      </w:r>
    </w:p>
  </w:endnote>
  <w:endnote w:type="continuationSeparator" w:id="0">
    <w:p w14:paraId="4B2EDA29" w14:textId="77777777" w:rsidR="00202B8F" w:rsidRPr="00A723C5" w:rsidRDefault="00202B8F"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ind Light">
    <w:panose1 w:val="020000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Hind Medium">
    <w:panose1 w:val="02000000000000000000"/>
    <w:charset w:val="00"/>
    <w:family w:val="auto"/>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959A7"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36B1519B"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9B33E" w14:textId="77777777" w:rsidR="00202B8F" w:rsidRPr="00A723C5" w:rsidRDefault="00202B8F" w:rsidP="00A723C5">
      <w:r>
        <w:separator/>
      </w:r>
    </w:p>
  </w:footnote>
  <w:footnote w:type="continuationSeparator" w:id="0">
    <w:p w14:paraId="1B461E22" w14:textId="77777777" w:rsidR="00202B8F" w:rsidRPr="00A723C5" w:rsidRDefault="00202B8F"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BA6F2"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10DDF846" wp14:editId="2E8A5BDD">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2209"/>
    <w:multiLevelType w:val="multilevel"/>
    <w:tmpl w:val="DEB2002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24BAF"/>
    <w:multiLevelType w:val="hybridMultilevel"/>
    <w:tmpl w:val="12BADF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8C56C43"/>
    <w:multiLevelType w:val="hybridMultilevel"/>
    <w:tmpl w:val="8244CF86"/>
    <w:lvl w:ilvl="0" w:tplc="15E2F18E">
      <w:start w:val="15"/>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EE74547"/>
    <w:multiLevelType w:val="hybridMultilevel"/>
    <w:tmpl w:val="05CCBE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0062AEF"/>
    <w:multiLevelType w:val="hybridMultilevel"/>
    <w:tmpl w:val="B1440F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3E27FE"/>
    <w:multiLevelType w:val="hybridMultilevel"/>
    <w:tmpl w:val="D7F09D60"/>
    <w:lvl w:ilvl="0" w:tplc="15E2F18E">
      <w:start w:val="15"/>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77C7B98"/>
    <w:multiLevelType w:val="multilevel"/>
    <w:tmpl w:val="AB020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D84CFE"/>
    <w:multiLevelType w:val="multilevel"/>
    <w:tmpl w:val="00261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4056F02"/>
    <w:multiLevelType w:val="hybridMultilevel"/>
    <w:tmpl w:val="B8820B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4194F08"/>
    <w:multiLevelType w:val="hybridMultilevel"/>
    <w:tmpl w:val="62F4C2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B770818"/>
    <w:multiLevelType w:val="hybridMultilevel"/>
    <w:tmpl w:val="4218FC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00401BB"/>
    <w:multiLevelType w:val="multilevel"/>
    <w:tmpl w:val="DEB2002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FD3402"/>
    <w:multiLevelType w:val="hybridMultilevel"/>
    <w:tmpl w:val="30A8EC20"/>
    <w:lvl w:ilvl="0" w:tplc="3A2AD71A">
      <w:start w:val="15"/>
      <w:numFmt w:val="bullet"/>
      <w:lvlText w:val=""/>
      <w:lvlJc w:val="left"/>
      <w:pPr>
        <w:ind w:left="720" w:hanging="360"/>
      </w:pPr>
      <w:rPr>
        <w:rFonts w:ascii="Wingdings" w:eastAsiaTheme="minorHAnsi" w:hAnsi="Wingdings"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7F262830"/>
    <w:multiLevelType w:val="hybridMultilevel"/>
    <w:tmpl w:val="3DDC799A"/>
    <w:lvl w:ilvl="0" w:tplc="3A2AD71A">
      <w:start w:val="15"/>
      <w:numFmt w:val="bullet"/>
      <w:lvlText w:val=""/>
      <w:lvlJc w:val="left"/>
      <w:pPr>
        <w:ind w:left="720" w:hanging="360"/>
      </w:pPr>
      <w:rPr>
        <w:rFonts w:ascii="Wingdings" w:eastAsiaTheme="minorHAnsi" w:hAnsi="Wingdings"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1769613">
    <w:abstractNumId w:val="13"/>
  </w:num>
  <w:num w:numId="2" w16cid:durableId="1388646685">
    <w:abstractNumId w:val="0"/>
  </w:num>
  <w:num w:numId="3" w16cid:durableId="103502024">
    <w:abstractNumId w:val="11"/>
  </w:num>
  <w:num w:numId="4" w16cid:durableId="2114550198">
    <w:abstractNumId w:val="2"/>
  </w:num>
  <w:num w:numId="5" w16cid:durableId="459806396">
    <w:abstractNumId w:val="7"/>
  </w:num>
  <w:num w:numId="6" w16cid:durableId="1683698184">
    <w:abstractNumId w:val="6"/>
  </w:num>
  <w:num w:numId="7" w16cid:durableId="2012873244">
    <w:abstractNumId w:val="5"/>
  </w:num>
  <w:num w:numId="8" w16cid:durableId="1893030624">
    <w:abstractNumId w:val="14"/>
  </w:num>
  <w:num w:numId="9" w16cid:durableId="1619146578">
    <w:abstractNumId w:val="12"/>
  </w:num>
  <w:num w:numId="10" w16cid:durableId="500006838">
    <w:abstractNumId w:val="9"/>
  </w:num>
  <w:num w:numId="11" w16cid:durableId="322700918">
    <w:abstractNumId w:val="3"/>
  </w:num>
  <w:num w:numId="12" w16cid:durableId="1012032472">
    <w:abstractNumId w:val="8"/>
  </w:num>
  <w:num w:numId="13" w16cid:durableId="361828603">
    <w:abstractNumId w:val="4"/>
  </w:num>
  <w:num w:numId="14" w16cid:durableId="1606378610">
    <w:abstractNumId w:val="10"/>
  </w:num>
  <w:num w:numId="15" w16cid:durableId="218589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CA"/>
    <w:rsid w:val="00002659"/>
    <w:rsid w:val="00017C71"/>
    <w:rsid w:val="00022EEC"/>
    <w:rsid w:val="00045BD7"/>
    <w:rsid w:val="00096B6D"/>
    <w:rsid w:val="0009718B"/>
    <w:rsid w:val="000C038C"/>
    <w:rsid w:val="000F767B"/>
    <w:rsid w:val="00102B72"/>
    <w:rsid w:val="00114691"/>
    <w:rsid w:val="00123F55"/>
    <w:rsid w:val="00124132"/>
    <w:rsid w:val="00146CD5"/>
    <w:rsid w:val="00160A7C"/>
    <w:rsid w:val="00164AB8"/>
    <w:rsid w:val="001948A1"/>
    <w:rsid w:val="001A0019"/>
    <w:rsid w:val="001A10AB"/>
    <w:rsid w:val="001B2E23"/>
    <w:rsid w:val="00202B8F"/>
    <w:rsid w:val="002073A4"/>
    <w:rsid w:val="002234BA"/>
    <w:rsid w:val="002345C2"/>
    <w:rsid w:val="00237117"/>
    <w:rsid w:val="00252EE8"/>
    <w:rsid w:val="00257427"/>
    <w:rsid w:val="002B06DC"/>
    <w:rsid w:val="002C07A8"/>
    <w:rsid w:val="002C3AD8"/>
    <w:rsid w:val="002D17ED"/>
    <w:rsid w:val="002D33F0"/>
    <w:rsid w:val="002F1E3F"/>
    <w:rsid w:val="00312FF3"/>
    <w:rsid w:val="00313481"/>
    <w:rsid w:val="00343CC9"/>
    <w:rsid w:val="00364771"/>
    <w:rsid w:val="003718ED"/>
    <w:rsid w:val="003720D7"/>
    <w:rsid w:val="003A1BBF"/>
    <w:rsid w:val="003A3BFB"/>
    <w:rsid w:val="003A7B69"/>
    <w:rsid w:val="003C1587"/>
    <w:rsid w:val="003C7009"/>
    <w:rsid w:val="00402B03"/>
    <w:rsid w:val="00405550"/>
    <w:rsid w:val="00410DBF"/>
    <w:rsid w:val="00416F68"/>
    <w:rsid w:val="00475F28"/>
    <w:rsid w:val="0047700E"/>
    <w:rsid w:val="00477076"/>
    <w:rsid w:val="00482CD2"/>
    <w:rsid w:val="004A4833"/>
    <w:rsid w:val="004A4F3A"/>
    <w:rsid w:val="004D52B4"/>
    <w:rsid w:val="00513784"/>
    <w:rsid w:val="00522285"/>
    <w:rsid w:val="00530FFE"/>
    <w:rsid w:val="005317DF"/>
    <w:rsid w:val="00586E3F"/>
    <w:rsid w:val="00593523"/>
    <w:rsid w:val="0059459F"/>
    <w:rsid w:val="005B70B8"/>
    <w:rsid w:val="005E05D6"/>
    <w:rsid w:val="00611939"/>
    <w:rsid w:val="0065255D"/>
    <w:rsid w:val="006706A9"/>
    <w:rsid w:val="006837E4"/>
    <w:rsid w:val="00695052"/>
    <w:rsid w:val="006A1D4E"/>
    <w:rsid w:val="006B39BC"/>
    <w:rsid w:val="006E678F"/>
    <w:rsid w:val="006F2591"/>
    <w:rsid w:val="00713672"/>
    <w:rsid w:val="00754076"/>
    <w:rsid w:val="00757BBA"/>
    <w:rsid w:val="00763533"/>
    <w:rsid w:val="007A42A9"/>
    <w:rsid w:val="0082481A"/>
    <w:rsid w:val="00846DE9"/>
    <w:rsid w:val="0087199B"/>
    <w:rsid w:val="00892114"/>
    <w:rsid w:val="0089676C"/>
    <w:rsid w:val="00897A29"/>
    <w:rsid w:val="008E56F6"/>
    <w:rsid w:val="00956BEE"/>
    <w:rsid w:val="009631CD"/>
    <w:rsid w:val="009A69F1"/>
    <w:rsid w:val="009B03AA"/>
    <w:rsid w:val="009B57EC"/>
    <w:rsid w:val="009C7FAB"/>
    <w:rsid w:val="009F1FA9"/>
    <w:rsid w:val="009F27FA"/>
    <w:rsid w:val="009F2BA2"/>
    <w:rsid w:val="00A5726A"/>
    <w:rsid w:val="00A659A2"/>
    <w:rsid w:val="00A70CE2"/>
    <w:rsid w:val="00A723C5"/>
    <w:rsid w:val="00A86C6B"/>
    <w:rsid w:val="00A94242"/>
    <w:rsid w:val="00AB280B"/>
    <w:rsid w:val="00B041A1"/>
    <w:rsid w:val="00B25090"/>
    <w:rsid w:val="00B36E76"/>
    <w:rsid w:val="00B66651"/>
    <w:rsid w:val="00B7664D"/>
    <w:rsid w:val="00BA0A12"/>
    <w:rsid w:val="00BA4F8C"/>
    <w:rsid w:val="00BA78E1"/>
    <w:rsid w:val="00BA78F1"/>
    <w:rsid w:val="00BB1E67"/>
    <w:rsid w:val="00BC4275"/>
    <w:rsid w:val="00BD7F2A"/>
    <w:rsid w:val="00BE11B3"/>
    <w:rsid w:val="00C11C7F"/>
    <w:rsid w:val="00C142F4"/>
    <w:rsid w:val="00C238B8"/>
    <w:rsid w:val="00C35FFF"/>
    <w:rsid w:val="00C63910"/>
    <w:rsid w:val="00C8472C"/>
    <w:rsid w:val="00CA1FD9"/>
    <w:rsid w:val="00CB4097"/>
    <w:rsid w:val="00CD1D70"/>
    <w:rsid w:val="00CE4B87"/>
    <w:rsid w:val="00CF02C4"/>
    <w:rsid w:val="00CF72EF"/>
    <w:rsid w:val="00D12FB1"/>
    <w:rsid w:val="00D3525F"/>
    <w:rsid w:val="00D94F8E"/>
    <w:rsid w:val="00DD20B0"/>
    <w:rsid w:val="00DD621D"/>
    <w:rsid w:val="00DF4D79"/>
    <w:rsid w:val="00E50612"/>
    <w:rsid w:val="00E51D01"/>
    <w:rsid w:val="00E6532B"/>
    <w:rsid w:val="00E7034A"/>
    <w:rsid w:val="00E824B6"/>
    <w:rsid w:val="00E94154"/>
    <w:rsid w:val="00EA4FD6"/>
    <w:rsid w:val="00EB3BE2"/>
    <w:rsid w:val="00EC1712"/>
    <w:rsid w:val="00ED2FCC"/>
    <w:rsid w:val="00F13C59"/>
    <w:rsid w:val="00F3286B"/>
    <w:rsid w:val="00F345CD"/>
    <w:rsid w:val="00F40E0C"/>
    <w:rsid w:val="00F858CA"/>
    <w:rsid w:val="00FC08CF"/>
    <w:rsid w:val="00FC4219"/>
    <w:rsid w:val="00FD1D53"/>
    <w:rsid w:val="00FD4821"/>
    <w:rsid w:val="00FD5A26"/>
    <w:rsid w:val="00FE2F23"/>
    <w:rsid w:val="00FF26E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9B95E"/>
  <w15:chartTrackingRefBased/>
  <w15:docId w15:val="{591E2B29-7302-4C5A-8475-4A653C8E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customStyle="1" w:styleId="xmsonormal">
    <w:name w:val="x_msonormal"/>
    <w:basedOn w:val="Standaard"/>
    <w:rsid w:val="00F858CA"/>
    <w:pPr>
      <w:spacing w:after="0" w:line="240" w:lineRule="auto"/>
    </w:pPr>
    <w:rPr>
      <w:rFonts w:ascii="Calibri" w:hAnsi="Calibri" w:cs="Calibri"/>
      <w:lang w:eastAsia="nl-BE"/>
    </w:rPr>
  </w:style>
  <w:style w:type="paragraph" w:customStyle="1" w:styleId="xmsolistparagraph">
    <w:name w:val="x_msolistparagraph"/>
    <w:basedOn w:val="Standaard"/>
    <w:rsid w:val="00F858CA"/>
    <w:pPr>
      <w:spacing w:after="0" w:line="240" w:lineRule="auto"/>
      <w:ind w:left="720"/>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20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v\Desktop\Verslag.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Verslag</Template>
  <TotalTime>4</TotalTime>
  <Pages>2</Pages>
  <Words>346</Words>
  <Characters>1906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Sarah Vanroye</cp:lastModifiedBy>
  <cp:revision>2</cp:revision>
  <cp:lastPrinted>2017-09-25T10:03:00Z</cp:lastPrinted>
  <dcterms:created xsi:type="dcterms:W3CDTF">2025-07-04T11:52:00Z</dcterms:created>
  <dcterms:modified xsi:type="dcterms:W3CDTF">2025-07-04T11:52:00Z</dcterms:modified>
</cp:coreProperties>
</file>