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701" w:rightFromText="1701" w:topFromText="1701" w:bottomFromText="1701" w:vertAnchor="page" w:horzAnchor="margin" w:tblpXSpec="right" w:tblpY="1986"/>
        <w:tblW w:w="6237" w:type="dxa"/>
        <w:tblLayout w:type="fixed"/>
        <w:tblLook w:val="04A0" w:firstRow="1" w:lastRow="0" w:firstColumn="1" w:lastColumn="0" w:noHBand="0" w:noVBand="1"/>
      </w:tblPr>
      <w:tblGrid>
        <w:gridCol w:w="6237"/>
      </w:tblGrid>
      <w:tr w:rsidR="00611939" w:rsidRPr="004D52B4" w14:paraId="5BA282D6" w14:textId="77777777" w:rsidTr="00611939">
        <w:trPr>
          <w:trHeight w:hRule="exact" w:val="2268"/>
        </w:trPr>
        <w:tc>
          <w:tcPr>
            <w:tcW w:w="3119" w:type="dxa"/>
            <w:vAlign w:val="bottom"/>
          </w:tcPr>
          <w:p w14:paraId="110082B1" w14:textId="2E7E6FCC" w:rsidR="00611939" w:rsidRPr="00B7664D" w:rsidRDefault="00B041A1" w:rsidP="00956BEE">
            <w:pPr>
              <w:pStyle w:val="Hoofdtitel"/>
              <w:framePr w:hSpace="0" w:vSpace="0" w:wrap="auto" w:vAnchor="margin" w:hAnchor="text" w:xAlign="left" w:yAlign="inline"/>
            </w:pPr>
            <w:r>
              <w:t>Verslag</w:t>
            </w:r>
            <w:r w:rsidR="00F858CA">
              <w:t xml:space="preserve"> Beheerraad Bibliotheek en CC Zoetegem</w:t>
            </w:r>
          </w:p>
        </w:tc>
      </w:tr>
    </w:tbl>
    <w:tbl>
      <w:tblPr>
        <w:tblStyle w:val="Tabelraster"/>
        <w:tblpPr w:vertAnchor="page" w:horzAnchor="page" w:tblpX="852" w:tblpY="5955"/>
        <w:tblOverlap w:val="never"/>
        <w:tblW w:w="2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1"/>
      </w:tblGrid>
      <w:tr w:rsidR="00A70CE2" w14:paraId="7CBC9EDF" w14:textId="77777777" w:rsidTr="00E824B6">
        <w:trPr>
          <w:trHeight w:val="6804"/>
        </w:trPr>
        <w:tc>
          <w:tcPr>
            <w:tcW w:w="2381" w:type="dxa"/>
          </w:tcPr>
          <w:p w14:paraId="048230F9" w14:textId="77777777" w:rsidR="00A70CE2" w:rsidRPr="00E640D1" w:rsidRDefault="00A70CE2" w:rsidP="00A70CE2">
            <w:pPr>
              <w:pStyle w:val="ZTitel"/>
            </w:pPr>
            <w:r w:rsidRPr="00E640D1">
              <w:t>Datum</w:t>
            </w:r>
          </w:p>
          <w:p w14:paraId="62BCEF3E" w14:textId="13721313" w:rsidR="00A70CE2" w:rsidRDefault="004E43B6" w:rsidP="00A70CE2">
            <w:pPr>
              <w:pStyle w:val="ZStandaard"/>
            </w:pPr>
            <w:r>
              <w:t>1 juni 2026</w:t>
            </w:r>
          </w:p>
          <w:p w14:paraId="0532FE56" w14:textId="77777777" w:rsidR="00A70CE2" w:rsidRPr="00E640D1" w:rsidRDefault="00A70CE2" w:rsidP="00A70CE2">
            <w:pPr>
              <w:pStyle w:val="ZStandaard"/>
            </w:pPr>
          </w:p>
          <w:p w14:paraId="1053D06F" w14:textId="77777777" w:rsidR="00A70CE2" w:rsidRPr="005C3C80" w:rsidRDefault="00A70CE2" w:rsidP="00A70CE2">
            <w:pPr>
              <w:pStyle w:val="ZTitel"/>
            </w:pPr>
            <w:r>
              <w:t>Pagina</w:t>
            </w:r>
          </w:p>
          <w:p w14:paraId="7A6FE5B9" w14:textId="77777777" w:rsidR="00A70CE2" w:rsidRPr="005C3C80" w:rsidRDefault="00A70CE2" w:rsidP="00A70CE2">
            <w:pPr>
              <w:pStyle w:val="ZStandaard"/>
            </w:pPr>
            <w:r>
              <w:fldChar w:fldCharType="begin"/>
            </w:r>
            <w:r>
              <w:instrText xml:space="preserve"> PAGE  \* Arabic  \* MERGEFORMAT </w:instrText>
            </w:r>
            <w:r>
              <w:fldChar w:fldCharType="separate"/>
            </w:r>
            <w:r>
              <w:rPr>
                <w:noProof/>
              </w:rPr>
              <w:t>1</w:t>
            </w:r>
            <w:r>
              <w:fldChar w:fldCharType="end"/>
            </w:r>
            <w:r>
              <w:t xml:space="preserve"> / </w:t>
            </w:r>
            <w:r w:rsidRPr="00A723C5">
              <w:fldChar w:fldCharType="begin"/>
            </w:r>
            <w:r>
              <w:instrText xml:space="preserve"> NUMPAGES  \* Arabic  \* MERGEFORMAT </w:instrText>
            </w:r>
            <w:r w:rsidRPr="00A723C5">
              <w:fldChar w:fldCharType="separate"/>
            </w:r>
            <w:r w:rsidR="00F858CA">
              <w:rPr>
                <w:noProof/>
              </w:rPr>
              <w:t>2</w:t>
            </w:r>
            <w:r w:rsidRPr="00A723C5">
              <w:fldChar w:fldCharType="end"/>
            </w:r>
          </w:p>
          <w:p w14:paraId="31CCDB46" w14:textId="77777777" w:rsidR="00A70CE2" w:rsidRDefault="00A70CE2" w:rsidP="00A70CE2">
            <w:pPr>
              <w:pStyle w:val="ZStandaard"/>
            </w:pPr>
          </w:p>
          <w:p w14:paraId="1B04EA05" w14:textId="77777777" w:rsidR="00A70CE2" w:rsidRPr="005C3C80" w:rsidRDefault="00A70CE2" w:rsidP="00A70CE2">
            <w:pPr>
              <w:pStyle w:val="ZTitel"/>
            </w:pPr>
            <w:r w:rsidRPr="005C3C80">
              <w:t xml:space="preserve">Contact </w:t>
            </w:r>
          </w:p>
          <w:p w14:paraId="5AE9F895" w14:textId="12024740" w:rsidR="00A70CE2" w:rsidRPr="00950625" w:rsidRDefault="006A1D4E" w:rsidP="00A70CE2">
            <w:pPr>
              <w:pStyle w:val="ZStandaard"/>
            </w:pPr>
            <w:r>
              <w:t>Karel Van Poucke</w:t>
            </w:r>
          </w:p>
          <w:p w14:paraId="5CF24D16" w14:textId="77777777" w:rsidR="00A70CE2" w:rsidRPr="00950625" w:rsidRDefault="00A70CE2" w:rsidP="00A70CE2">
            <w:pPr>
              <w:pStyle w:val="ZStandaard"/>
            </w:pPr>
          </w:p>
          <w:p w14:paraId="5684207B" w14:textId="77777777" w:rsidR="00A70CE2" w:rsidRPr="00002659" w:rsidRDefault="00A70CE2" w:rsidP="00A70CE2">
            <w:pPr>
              <w:pStyle w:val="ZStandaard"/>
            </w:pPr>
            <w:r w:rsidRPr="00002659">
              <w:t xml:space="preserve">Stad Zottegem </w:t>
            </w:r>
          </w:p>
          <w:p w14:paraId="25DEE035" w14:textId="77777777" w:rsidR="00A70CE2" w:rsidRPr="00002659" w:rsidRDefault="00A70CE2" w:rsidP="00A70CE2">
            <w:pPr>
              <w:pStyle w:val="ZStandaard"/>
            </w:pPr>
            <w:r w:rsidRPr="00002659">
              <w:t>Gustaaf Schockaertstraat 7</w:t>
            </w:r>
          </w:p>
          <w:p w14:paraId="724C1CB4" w14:textId="77777777" w:rsidR="00A70CE2" w:rsidRPr="00950625" w:rsidRDefault="00A70CE2" w:rsidP="00A70CE2">
            <w:pPr>
              <w:pStyle w:val="ZStandaard"/>
            </w:pPr>
            <w:r w:rsidRPr="00950625">
              <w:t>9620 Zottegem</w:t>
            </w:r>
          </w:p>
          <w:p w14:paraId="6CF62238" w14:textId="77777777" w:rsidR="00A70CE2" w:rsidRPr="00A723C5" w:rsidRDefault="00A70CE2" w:rsidP="00A70CE2">
            <w:pPr>
              <w:pStyle w:val="ZStandaard"/>
            </w:pPr>
          </w:p>
          <w:p w14:paraId="398BAFDC" w14:textId="71B09770" w:rsidR="00A70CE2" w:rsidRDefault="00A70CE2" w:rsidP="00A70CE2">
            <w:pPr>
              <w:pStyle w:val="ZStandaard"/>
            </w:pPr>
            <w:r>
              <w:t xml:space="preserve">09 364 </w:t>
            </w:r>
            <w:r w:rsidR="00F858CA">
              <w:t xml:space="preserve">64 </w:t>
            </w:r>
            <w:r w:rsidR="00FD4821">
              <w:t>56</w:t>
            </w:r>
          </w:p>
          <w:p w14:paraId="28C85219" w14:textId="1E58EB7B" w:rsidR="00A70CE2" w:rsidRDefault="006A1D4E" w:rsidP="00A70CE2">
            <w:pPr>
              <w:pStyle w:val="ZStandaard"/>
            </w:pPr>
            <w:r>
              <w:t>karel.vanpoucke</w:t>
            </w:r>
            <w:r w:rsidR="00A70CE2" w:rsidRPr="00A723C5">
              <w:t>@zottegem.be</w:t>
            </w:r>
          </w:p>
          <w:p w14:paraId="2802567C" w14:textId="77777777" w:rsidR="00A70CE2" w:rsidRDefault="00A70CE2" w:rsidP="00A70CE2">
            <w:pPr>
              <w:pStyle w:val="ZTitel"/>
            </w:pPr>
          </w:p>
        </w:tc>
      </w:tr>
    </w:tbl>
    <w:p w14:paraId="6B27CA51" w14:textId="145FED86" w:rsidR="009631CD" w:rsidRDefault="00F858CA" w:rsidP="005B70B8">
      <w:pPr>
        <w:pStyle w:val="ZTitel"/>
      </w:pPr>
      <w:r>
        <w:t>VERSLAG BEHEERRAAD BIBLIOTHEEK EN CC ZOETEGEM</w:t>
      </w:r>
    </w:p>
    <w:p w14:paraId="7089889F" w14:textId="0EE4759F" w:rsidR="00CF02C4" w:rsidRDefault="002F7048" w:rsidP="003A7B69">
      <w:pPr>
        <w:pStyle w:val="ZOndertitel"/>
      </w:pPr>
      <w:r>
        <w:t>1 juni 2026</w:t>
      </w:r>
    </w:p>
    <w:p w14:paraId="674B3E0F" w14:textId="48C3A539" w:rsidR="00E6532B" w:rsidRPr="009B03AA" w:rsidRDefault="00E6532B" w:rsidP="00B25090">
      <w:pPr>
        <w:pStyle w:val="ZStandaard"/>
        <w:rPr>
          <w:rStyle w:val="ZStandaardChar"/>
        </w:rPr>
      </w:pPr>
      <w:r>
        <w:t>Aanwezig</w:t>
      </w:r>
      <w:r w:rsidR="009B03AA">
        <w:t xml:space="preserve">: </w:t>
      </w:r>
      <w:r w:rsidR="00D94F8E">
        <w:t xml:space="preserve">Lieselotte De Roover (schepen), </w:t>
      </w:r>
      <w:r w:rsidR="00D94F8E">
        <w:rPr>
          <w:rStyle w:val="ZStandaardChar"/>
        </w:rPr>
        <w:t xml:space="preserve">Karel Van Poucke (cultuurcoördinator), Sarah Vanroye (bibliothecaris), </w:t>
      </w:r>
      <w:r w:rsidR="000452FF">
        <w:rPr>
          <w:rStyle w:val="ZStandaardChar"/>
        </w:rPr>
        <w:t>Johan Gezels, Kathleen Moerenhout, Rozelien De Meyer, Danny Lamarcq, Katlien Cousy, Pieter Van Wambeke, Saskia Baele, Katrien Coessens, Maarten Vos</w:t>
      </w:r>
    </w:p>
    <w:p w14:paraId="4C98C0DB" w14:textId="77777777" w:rsidR="00E6532B" w:rsidRDefault="00E6532B" w:rsidP="00A723C5">
      <w:pPr>
        <w:pStyle w:val="ZStandaard"/>
      </w:pPr>
    </w:p>
    <w:p w14:paraId="6CB28EFD" w14:textId="05FF6841" w:rsidR="009B03AA" w:rsidRDefault="009B03AA" w:rsidP="00E6532B">
      <w:pPr>
        <w:pStyle w:val="ZTussentitel"/>
        <w:rPr>
          <w:rStyle w:val="ZStandaardChar"/>
        </w:rPr>
      </w:pPr>
      <w:r w:rsidRPr="009B03AA">
        <w:t>Verontschuldigd:</w:t>
      </w:r>
      <w:r>
        <w:t xml:space="preserve"> </w:t>
      </w:r>
      <w:r w:rsidR="00F858CA" w:rsidRPr="00F858CA">
        <w:rPr>
          <w:rFonts w:ascii="Hind Light" w:hAnsi="Hind Light"/>
        </w:rPr>
        <w:t xml:space="preserve"> </w:t>
      </w:r>
      <w:r w:rsidR="000452FF">
        <w:rPr>
          <w:rFonts w:ascii="Hind Light" w:hAnsi="Hind Light"/>
        </w:rPr>
        <w:t xml:space="preserve">Heba Kassab, Guido De Vos, Igor Van Herzeele, </w:t>
      </w:r>
      <w:r w:rsidR="00E01E1B">
        <w:rPr>
          <w:rFonts w:ascii="Hind Light" w:hAnsi="Hind Light"/>
        </w:rPr>
        <w:t>Ann Stevens</w:t>
      </w:r>
    </w:p>
    <w:p w14:paraId="0852F830" w14:textId="77777777" w:rsidR="006A1D4E" w:rsidRDefault="006A1D4E" w:rsidP="00E6532B">
      <w:pPr>
        <w:pStyle w:val="ZTussentitel"/>
      </w:pPr>
    </w:p>
    <w:p w14:paraId="192482E3" w14:textId="210D0511" w:rsidR="00E6532B" w:rsidRPr="00E01E1B" w:rsidRDefault="00E6532B" w:rsidP="00E01E1B">
      <w:pPr>
        <w:pStyle w:val="ZTussentitel"/>
      </w:pPr>
      <w:r w:rsidRPr="009B03AA">
        <w:rPr>
          <w:rStyle w:val="ZTussentitelChar"/>
        </w:rPr>
        <w:t>Afwezig</w:t>
      </w:r>
      <w:r w:rsidR="009B03AA" w:rsidRPr="009B03AA">
        <w:rPr>
          <w:rStyle w:val="ZTussentitelChar"/>
        </w:rPr>
        <w:t>:</w:t>
      </w:r>
      <w:r w:rsidR="00E01E1B">
        <w:rPr>
          <w:rStyle w:val="ZTussentitelChar"/>
        </w:rPr>
        <w:t xml:space="preserve"> </w:t>
      </w:r>
      <w:r w:rsidR="00E01E1B" w:rsidRPr="00E01E1B">
        <w:rPr>
          <w:rFonts w:ascii="Hind Light" w:hAnsi="Hind Light"/>
        </w:rPr>
        <w:t>Steven De Coninck</w:t>
      </w:r>
    </w:p>
    <w:p w14:paraId="28BE056C" w14:textId="77777777" w:rsidR="00E6532B" w:rsidRDefault="00E6532B" w:rsidP="00E6532B">
      <w:pPr>
        <w:pStyle w:val="ZTussentitel"/>
      </w:pPr>
    </w:p>
    <w:p w14:paraId="1CE2DA9A" w14:textId="1FA06E72" w:rsidR="00E6532B" w:rsidRPr="00BA0A12" w:rsidRDefault="009B03AA" w:rsidP="00E6532B">
      <w:pPr>
        <w:pStyle w:val="ZTussentitel"/>
        <w:rPr>
          <w:rFonts w:ascii="Hind Light" w:hAnsi="Hind Light"/>
        </w:rPr>
      </w:pPr>
      <w:r w:rsidRPr="00BA0A12">
        <w:rPr>
          <w:rFonts w:ascii="Hind Light" w:hAnsi="Hind Light"/>
        </w:rPr>
        <w:t>Agenda</w:t>
      </w:r>
      <w:r w:rsidR="009A69F1">
        <w:rPr>
          <w:rFonts w:ascii="Hind Light" w:hAnsi="Hind Light"/>
        </w:rPr>
        <w:t>:</w:t>
      </w:r>
    </w:p>
    <w:p w14:paraId="45E8FBAB" w14:textId="77777777" w:rsidR="00416F68" w:rsidRPr="00BA0A12" w:rsidRDefault="00416F68" w:rsidP="00E6532B">
      <w:pPr>
        <w:pStyle w:val="ZTussentitel"/>
        <w:rPr>
          <w:rFonts w:ascii="Hind Light" w:hAnsi="Hind Light"/>
        </w:rPr>
      </w:pPr>
    </w:p>
    <w:p w14:paraId="2DC63E2D" w14:textId="0FB1E275" w:rsidR="00FE2F23" w:rsidRDefault="00FE2F23" w:rsidP="00D94F8E">
      <w:pPr>
        <w:pStyle w:val="xmsolistparagraph"/>
        <w:ind w:left="0"/>
        <w:rPr>
          <w:rFonts w:ascii="Hind Light" w:eastAsia="Times New Roman" w:hAnsi="Hind Light" w:cs="Hind Light"/>
          <w:sz w:val="20"/>
          <w:szCs w:val="20"/>
        </w:rPr>
      </w:pPr>
      <w:r>
        <w:rPr>
          <w:rFonts w:ascii="Hind Light" w:eastAsia="Times New Roman" w:hAnsi="Hind Light" w:cs="Hind Light"/>
          <w:sz w:val="20"/>
          <w:szCs w:val="20"/>
        </w:rPr>
        <w:t xml:space="preserve">Verslag vorige </w:t>
      </w:r>
      <w:r w:rsidR="00D94F8E">
        <w:rPr>
          <w:rFonts w:ascii="Hind Light" w:eastAsia="Times New Roman" w:hAnsi="Hind Light" w:cs="Hind Light"/>
          <w:sz w:val="20"/>
          <w:szCs w:val="20"/>
        </w:rPr>
        <w:t xml:space="preserve">vergadering: opmerkingen achteraf mogen nog komen </w:t>
      </w:r>
    </w:p>
    <w:p w14:paraId="2D5E34AD" w14:textId="77777777" w:rsidR="00A723C5" w:rsidRDefault="00A723C5" w:rsidP="00A723C5">
      <w:pPr>
        <w:pStyle w:val="ZStandaard"/>
      </w:pPr>
    </w:p>
    <w:p w14:paraId="7B95B4E1" w14:textId="77777777" w:rsidR="004E43B6" w:rsidRDefault="004E43B6" w:rsidP="004E43B6">
      <w:pPr>
        <w:pStyle w:val="ZStandaard"/>
        <w:numPr>
          <w:ilvl w:val="0"/>
          <w:numId w:val="16"/>
        </w:numPr>
      </w:pPr>
      <w:r w:rsidRPr="004E43B6">
        <w:t>Verslag vorige vergadering</w:t>
      </w:r>
    </w:p>
    <w:p w14:paraId="356DD42E" w14:textId="2E0CFBF6" w:rsidR="004E43B6" w:rsidRPr="004E43B6" w:rsidRDefault="00D64457" w:rsidP="004E43B6">
      <w:pPr>
        <w:pStyle w:val="ZStandaard"/>
        <w:numPr>
          <w:ilvl w:val="1"/>
          <w:numId w:val="16"/>
        </w:numPr>
      </w:pPr>
      <w:r>
        <w:t>Geen opmerkingen</w:t>
      </w:r>
    </w:p>
    <w:p w14:paraId="39491619" w14:textId="77777777" w:rsidR="004E43B6" w:rsidRDefault="004E43B6" w:rsidP="004E43B6">
      <w:pPr>
        <w:pStyle w:val="ZStandaard"/>
        <w:numPr>
          <w:ilvl w:val="0"/>
          <w:numId w:val="16"/>
        </w:numPr>
      </w:pPr>
      <w:r w:rsidRPr="004E43B6">
        <w:t>Verkiezing voorzitter en ondervoorzitter</w:t>
      </w:r>
    </w:p>
    <w:p w14:paraId="126FC1D9" w14:textId="4F7E805A" w:rsidR="004E43B6" w:rsidRDefault="00EE2730" w:rsidP="004E43B6">
      <w:pPr>
        <w:pStyle w:val="ZStandaard"/>
        <w:numPr>
          <w:ilvl w:val="1"/>
          <w:numId w:val="16"/>
        </w:numPr>
      </w:pPr>
      <w:r>
        <w:t>Twee kandidaten, Pieter en Maarten, stellen zichzelf even voor</w:t>
      </w:r>
    </w:p>
    <w:p w14:paraId="2AED1B95" w14:textId="6D858290" w:rsidR="00EE2730" w:rsidRDefault="00EE2730" w:rsidP="004E43B6">
      <w:pPr>
        <w:pStyle w:val="ZStandaard"/>
        <w:numPr>
          <w:ilvl w:val="1"/>
          <w:numId w:val="16"/>
        </w:numPr>
      </w:pPr>
      <w:r>
        <w:t>Willen continuïteit</w:t>
      </w:r>
      <w:r w:rsidR="00D64457">
        <w:t xml:space="preserve"> in de vergadering</w:t>
      </w:r>
    </w:p>
    <w:p w14:paraId="21C660FF" w14:textId="6F5D847D" w:rsidR="00EE2730" w:rsidRDefault="00EE2730" w:rsidP="004E43B6">
      <w:pPr>
        <w:pStyle w:val="ZStandaard"/>
        <w:numPr>
          <w:ilvl w:val="1"/>
          <w:numId w:val="16"/>
        </w:numPr>
      </w:pPr>
      <w:r>
        <w:t>Unaniem</w:t>
      </w:r>
      <w:r w:rsidR="00D64457">
        <w:t xml:space="preserve"> verkozen</w:t>
      </w:r>
      <w:r>
        <w:t>, proficiat!</w:t>
      </w:r>
    </w:p>
    <w:p w14:paraId="08139153" w14:textId="69E9C1BA" w:rsidR="002D0C0C" w:rsidRPr="004E43B6" w:rsidRDefault="002D0C0C" w:rsidP="004E43B6">
      <w:pPr>
        <w:pStyle w:val="ZStandaard"/>
        <w:numPr>
          <w:ilvl w:val="1"/>
          <w:numId w:val="16"/>
        </w:numPr>
      </w:pPr>
      <w:r>
        <w:t xml:space="preserve">Ook ontslag lid </w:t>
      </w:r>
      <w:r w:rsidR="006A6C64">
        <w:t>Tom De Mette:</w:t>
      </w:r>
      <w:r>
        <w:t xml:space="preserve"> wordt vervanging voor gezocht vanuit werfreserve</w:t>
      </w:r>
      <w:r w:rsidR="006A6C64">
        <w:t xml:space="preserve"> en geagendeerd op de gemeenteraad</w:t>
      </w:r>
    </w:p>
    <w:p w14:paraId="43E18863" w14:textId="77777777" w:rsidR="004E43B6" w:rsidRDefault="004E43B6" w:rsidP="004E43B6">
      <w:pPr>
        <w:pStyle w:val="ZStandaard"/>
        <w:numPr>
          <w:ilvl w:val="0"/>
          <w:numId w:val="16"/>
        </w:numPr>
      </w:pPr>
      <w:r w:rsidRPr="004E43B6">
        <w:t xml:space="preserve">Stand van zaken nieuw cc / site Helios </w:t>
      </w:r>
    </w:p>
    <w:p w14:paraId="14EAE502" w14:textId="77777777" w:rsidR="007033BF" w:rsidRDefault="007033BF" w:rsidP="007033BF">
      <w:pPr>
        <w:pStyle w:val="ZTussentitel"/>
        <w:numPr>
          <w:ilvl w:val="1"/>
          <w:numId w:val="16"/>
        </w:numPr>
        <w:rPr>
          <w:rFonts w:ascii="Hind Light" w:eastAsia="Times New Roman" w:hAnsi="Hind Light"/>
          <w:color w:val="000000"/>
        </w:rPr>
      </w:pPr>
      <w:r>
        <w:rPr>
          <w:rFonts w:ascii="Hind Light" w:eastAsia="Times New Roman" w:hAnsi="Hind Light"/>
          <w:color w:val="000000"/>
        </w:rPr>
        <w:t>Gemeenteraad mei: bestek gepubliceerd, Europese aanbesteding</w:t>
      </w:r>
    </w:p>
    <w:p w14:paraId="12602FA2" w14:textId="77777777" w:rsidR="007033BF" w:rsidRDefault="007033BF" w:rsidP="007033BF">
      <w:pPr>
        <w:pStyle w:val="ZTussentitel"/>
        <w:numPr>
          <w:ilvl w:val="1"/>
          <w:numId w:val="16"/>
        </w:numPr>
        <w:rPr>
          <w:rFonts w:ascii="Hind Light" w:eastAsia="Times New Roman" w:hAnsi="Hind Light"/>
          <w:color w:val="000000"/>
        </w:rPr>
      </w:pPr>
      <w:r>
        <w:rPr>
          <w:rFonts w:ascii="Hind Light" w:eastAsia="Times New Roman" w:hAnsi="Hind Light"/>
          <w:color w:val="000000"/>
        </w:rPr>
        <w:t>Kandidaat ontwerpbureaus kunnen indienen tegen 19 juni, daarna gebeurt de selectie van de kandidaten die weerhouden zijn zodat we half september de offertes kunnen ontvangen. Rond oktober zal de gunning afgerond zijn, waarna het gekozen bureau aan de slag kan.</w:t>
      </w:r>
    </w:p>
    <w:p w14:paraId="2D506F82" w14:textId="30E0F610" w:rsidR="004E43B6" w:rsidRPr="007033BF" w:rsidRDefault="007033BF" w:rsidP="007033BF">
      <w:pPr>
        <w:pStyle w:val="ZTussentitel"/>
        <w:numPr>
          <w:ilvl w:val="1"/>
          <w:numId w:val="16"/>
        </w:numPr>
        <w:rPr>
          <w:rFonts w:ascii="Hind Light" w:eastAsia="Times New Roman" w:hAnsi="Hind Light"/>
          <w:color w:val="000000"/>
        </w:rPr>
      </w:pPr>
      <w:r>
        <w:rPr>
          <w:rFonts w:ascii="Hind Light" w:eastAsia="Times New Roman" w:hAnsi="Hind Light"/>
          <w:color w:val="000000"/>
        </w:rPr>
        <w:t>Streefdoel om in januari ’27 te starten met als beoogde oplevering in 2029.</w:t>
      </w:r>
    </w:p>
    <w:p w14:paraId="71A3D264" w14:textId="699C7F66" w:rsidR="0068339D" w:rsidRDefault="007033BF" w:rsidP="004E43B6">
      <w:pPr>
        <w:pStyle w:val="ZStandaard"/>
        <w:numPr>
          <w:ilvl w:val="1"/>
          <w:numId w:val="16"/>
        </w:numPr>
      </w:pPr>
      <w:r>
        <w:t>Opmerking over parkeren, mobiliteit, m</w:t>
      </w:r>
      <w:r w:rsidR="0068339D">
        <w:t>inder mobiel</w:t>
      </w:r>
      <w:r>
        <w:t xml:space="preserve"> en fietsparking. Dit wordt allemaal meegenomen in het ontwerp, Lieselotte verduidelijkt ook dat er meer dan 1.000 plaatsen zijn op minder dan 10 minuten stappen en een groot deel op minder dan 5 minuten. NMBS-parking wordt ook onderzocht (nog geen 100 meter), Sanitary en Molenstraat zijn ook dichtbij</w:t>
      </w:r>
    </w:p>
    <w:p w14:paraId="59582561" w14:textId="0F50816B" w:rsidR="007033BF" w:rsidRDefault="007033BF" w:rsidP="004E43B6">
      <w:pPr>
        <w:pStyle w:val="ZStandaard"/>
        <w:numPr>
          <w:ilvl w:val="1"/>
          <w:numId w:val="16"/>
        </w:numPr>
      </w:pPr>
      <w:r>
        <w:t>Fietsenstalling wordt ook onderzocht, minder mobiele mensen zullen in directe omgeving kunnen parkeren, Nieuwstraat wordt verkeersluw gemaakt met aandacht voor vergroening.</w:t>
      </w:r>
    </w:p>
    <w:p w14:paraId="56D31215" w14:textId="1A952934" w:rsidR="0068339D" w:rsidRPr="004E43B6" w:rsidRDefault="0068339D" w:rsidP="004E43B6">
      <w:pPr>
        <w:pStyle w:val="ZStandaard"/>
        <w:numPr>
          <w:ilvl w:val="1"/>
          <w:numId w:val="16"/>
        </w:numPr>
      </w:pPr>
      <w:r>
        <w:t>Danny: veel onderzoek naar mobiliteit, heeft (te) veel aandacht gekregen</w:t>
      </w:r>
    </w:p>
    <w:p w14:paraId="3E3A067F" w14:textId="77777777" w:rsidR="004E43B6" w:rsidRDefault="004E43B6" w:rsidP="004E43B6">
      <w:pPr>
        <w:pStyle w:val="ZStandaard"/>
        <w:numPr>
          <w:ilvl w:val="0"/>
          <w:numId w:val="16"/>
        </w:numPr>
      </w:pPr>
      <w:r w:rsidRPr="004E43B6">
        <w:lastRenderedPageBreak/>
        <w:t xml:space="preserve">Terugkoppeling punt Cultuurraad ivm Egmontevocatie 2028 </w:t>
      </w:r>
    </w:p>
    <w:p w14:paraId="53FB7630" w14:textId="41FBA15E" w:rsidR="007D3EC3" w:rsidRDefault="007D3EC3" w:rsidP="004E43B6">
      <w:pPr>
        <w:pStyle w:val="ZStandaard"/>
        <w:numPr>
          <w:ilvl w:val="1"/>
          <w:numId w:val="16"/>
        </w:numPr>
      </w:pPr>
      <w:r>
        <w:t>CR heeft opgeroepen om rond Egmont opnieuw een evocatie te organiseren, in 2028. Wie wil meewerken, kan cc contacteren.</w:t>
      </w:r>
    </w:p>
    <w:p w14:paraId="06AC46B3" w14:textId="6A21C8B9" w:rsidR="004E43B6" w:rsidRDefault="007D3EC3" w:rsidP="004E43B6">
      <w:pPr>
        <w:pStyle w:val="ZStandaard"/>
        <w:numPr>
          <w:ilvl w:val="1"/>
          <w:numId w:val="16"/>
        </w:numPr>
      </w:pPr>
      <w:r>
        <w:t xml:space="preserve">Danny: </w:t>
      </w:r>
      <w:r w:rsidR="00BF3589">
        <w:t>Macekliers terug inschakelen</w:t>
      </w:r>
      <w:r>
        <w:t xml:space="preserve"> en Academies (SAMWD/BK)</w:t>
      </w:r>
      <w:r w:rsidR="00BF3589">
        <w:t>?</w:t>
      </w:r>
    </w:p>
    <w:p w14:paraId="79F1B425" w14:textId="625423F8" w:rsidR="00BF3589" w:rsidRDefault="00BF3589" w:rsidP="004E43B6">
      <w:pPr>
        <w:pStyle w:val="ZStandaard"/>
        <w:numPr>
          <w:ilvl w:val="1"/>
          <w:numId w:val="16"/>
        </w:numPr>
      </w:pPr>
      <w:r>
        <w:t>Ideeën welkom</w:t>
      </w:r>
    </w:p>
    <w:p w14:paraId="0F915CC1" w14:textId="11D5AA01" w:rsidR="00BF3589" w:rsidRDefault="00BF3589" w:rsidP="004E43B6">
      <w:pPr>
        <w:pStyle w:val="ZStandaard"/>
        <w:numPr>
          <w:ilvl w:val="1"/>
          <w:numId w:val="16"/>
        </w:numPr>
      </w:pPr>
      <w:r>
        <w:t>Budget vorige keer rond 100K</w:t>
      </w:r>
    </w:p>
    <w:p w14:paraId="53180962" w14:textId="77777777" w:rsidR="004E43B6" w:rsidRDefault="004E43B6" w:rsidP="004E43B6">
      <w:pPr>
        <w:pStyle w:val="ZStandaard"/>
        <w:numPr>
          <w:ilvl w:val="0"/>
          <w:numId w:val="16"/>
        </w:numPr>
      </w:pPr>
      <w:r w:rsidRPr="004E43B6">
        <w:t xml:space="preserve">Update retributiereglement </w:t>
      </w:r>
    </w:p>
    <w:p w14:paraId="7EE34F6B" w14:textId="713AFCDB" w:rsidR="004E43B6" w:rsidRDefault="008E657E" w:rsidP="004E43B6">
      <w:pPr>
        <w:pStyle w:val="ZStandaard"/>
        <w:numPr>
          <w:ilvl w:val="1"/>
          <w:numId w:val="16"/>
        </w:numPr>
      </w:pPr>
      <w:r>
        <w:t>In juni update naar tarieven toe + o.a. CC Zoetegem</w:t>
      </w:r>
    </w:p>
    <w:p w14:paraId="3DACC4F9" w14:textId="21B5396E" w:rsidR="008E657E" w:rsidRDefault="008E657E" w:rsidP="004E43B6">
      <w:pPr>
        <w:pStyle w:val="ZStandaard"/>
        <w:numPr>
          <w:ilvl w:val="1"/>
          <w:numId w:val="16"/>
        </w:numPr>
      </w:pPr>
      <w:r>
        <w:t>Concessie drank: contract Pede loopt af</w:t>
      </w:r>
    </w:p>
    <w:p w14:paraId="184BF219" w14:textId="5C653F16" w:rsidR="008E657E" w:rsidRDefault="008E657E" w:rsidP="004E43B6">
      <w:pPr>
        <w:pStyle w:val="ZStandaard"/>
        <w:numPr>
          <w:ilvl w:val="1"/>
          <w:numId w:val="16"/>
        </w:numPr>
      </w:pPr>
      <w:r>
        <w:t xml:space="preserve">Alles wordt in kaart gebracht welke tapinstallaties er nog zijn, overnemen door stad? </w:t>
      </w:r>
    </w:p>
    <w:p w14:paraId="249781E0" w14:textId="41900254" w:rsidR="008E657E" w:rsidRDefault="008E657E" w:rsidP="004E43B6">
      <w:pPr>
        <w:pStyle w:val="ZStandaard"/>
        <w:numPr>
          <w:ilvl w:val="1"/>
          <w:numId w:val="16"/>
        </w:numPr>
      </w:pPr>
      <w:r>
        <w:t>Komt nog in een reglement</w:t>
      </w:r>
      <w:r w:rsidR="007D3EC3">
        <w:t xml:space="preserve"> vervat</w:t>
      </w:r>
    </w:p>
    <w:p w14:paraId="1240415E" w14:textId="4AA657C0" w:rsidR="008E657E" w:rsidRPr="004E43B6" w:rsidRDefault="008E657E" w:rsidP="004E43B6">
      <w:pPr>
        <w:pStyle w:val="ZStandaard"/>
        <w:numPr>
          <w:ilvl w:val="1"/>
          <w:numId w:val="16"/>
        </w:numPr>
      </w:pPr>
      <w:r>
        <w:t xml:space="preserve">Verenigingen hangen nu niet meer vast = </w:t>
      </w:r>
      <w:r w:rsidR="007D3EC3">
        <w:t xml:space="preserve">wordt </w:t>
      </w:r>
      <w:r>
        <w:t>positief bekeken</w:t>
      </w:r>
    </w:p>
    <w:p w14:paraId="5C2CC6DF" w14:textId="77777777" w:rsidR="004E43B6" w:rsidRDefault="004E43B6" w:rsidP="004E43B6">
      <w:pPr>
        <w:pStyle w:val="ZStandaard"/>
        <w:numPr>
          <w:ilvl w:val="0"/>
          <w:numId w:val="16"/>
        </w:numPr>
      </w:pPr>
      <w:r w:rsidRPr="004E43B6">
        <w:t>Stand van zaken personeel bib</w:t>
      </w:r>
    </w:p>
    <w:p w14:paraId="288E31CD" w14:textId="2606E5E4" w:rsidR="004E43B6" w:rsidRDefault="002C05F4" w:rsidP="004E43B6">
      <w:pPr>
        <w:pStyle w:val="ZStandaard"/>
        <w:numPr>
          <w:ilvl w:val="1"/>
          <w:numId w:val="16"/>
        </w:numPr>
      </w:pPr>
      <w:r>
        <w:t>Dit jaar 2 mensen op pensioen, 1,5 VTE</w:t>
      </w:r>
    </w:p>
    <w:p w14:paraId="3E73EAAA" w14:textId="64E58038" w:rsidR="002C05F4" w:rsidRDefault="002C05F4" w:rsidP="004E43B6">
      <w:pPr>
        <w:pStyle w:val="ZStandaard"/>
        <w:numPr>
          <w:ilvl w:val="1"/>
          <w:numId w:val="16"/>
        </w:numPr>
      </w:pPr>
      <w:r>
        <w:t>Examen opengesteld, nieuwe medewerker op C niveau</w:t>
      </w:r>
    </w:p>
    <w:p w14:paraId="4528EF46" w14:textId="46C3CEE9" w:rsidR="002C05F4" w:rsidRDefault="002C05F4" w:rsidP="004E43B6">
      <w:pPr>
        <w:pStyle w:val="ZStandaard"/>
        <w:numPr>
          <w:ilvl w:val="1"/>
          <w:numId w:val="16"/>
        </w:numPr>
      </w:pPr>
      <w:r>
        <w:t>Zwangerschap vervanging</w:t>
      </w:r>
    </w:p>
    <w:p w14:paraId="6341DA45" w14:textId="157CCE71" w:rsidR="002C05F4" w:rsidRDefault="002C05F4" w:rsidP="004E43B6">
      <w:pPr>
        <w:pStyle w:val="ZStandaard"/>
        <w:numPr>
          <w:ilvl w:val="1"/>
          <w:numId w:val="16"/>
        </w:numPr>
      </w:pPr>
      <w:r>
        <w:t>150 inschrijvingen, eerst preselectie met algemene vragen, aantal bib-vragen waaruit een top 20 gedistilleerd wordt</w:t>
      </w:r>
    </w:p>
    <w:p w14:paraId="0F5DEC38" w14:textId="5BE3F720" w:rsidR="002C05F4" w:rsidRDefault="002C05F4" w:rsidP="004E43B6">
      <w:pPr>
        <w:pStyle w:val="ZStandaard"/>
        <w:numPr>
          <w:ilvl w:val="1"/>
          <w:numId w:val="16"/>
        </w:numPr>
      </w:pPr>
      <w:r>
        <w:t>Werfreserve 3 jaar</w:t>
      </w:r>
    </w:p>
    <w:p w14:paraId="4F937668" w14:textId="4D9826FB" w:rsidR="002C05F4" w:rsidRPr="004E43B6" w:rsidRDefault="002C05F4" w:rsidP="004E43B6">
      <w:pPr>
        <w:pStyle w:val="ZStandaard"/>
        <w:numPr>
          <w:ilvl w:val="1"/>
          <w:numId w:val="16"/>
        </w:numPr>
      </w:pPr>
      <w:r>
        <w:t>De nieuwe werkkracht kan ook meelopen met persoon die op pensioen gaat</w:t>
      </w:r>
    </w:p>
    <w:p w14:paraId="3CD643C9" w14:textId="2AEC0B89" w:rsidR="004E43B6" w:rsidRDefault="004E43B6" w:rsidP="004E43B6">
      <w:pPr>
        <w:pStyle w:val="ZStandaard"/>
        <w:numPr>
          <w:ilvl w:val="0"/>
          <w:numId w:val="16"/>
        </w:numPr>
      </w:pPr>
      <w:r w:rsidRPr="004E43B6">
        <w:t xml:space="preserve">Plannen </w:t>
      </w:r>
      <w:r w:rsidR="006A6C64">
        <w:t xml:space="preserve">zomer en </w:t>
      </w:r>
      <w:r w:rsidRPr="004E43B6">
        <w:t>najaar bib</w:t>
      </w:r>
    </w:p>
    <w:p w14:paraId="4DD96F58" w14:textId="07097BA8" w:rsidR="006A6C64" w:rsidRDefault="006A6C64" w:rsidP="006A6C64">
      <w:pPr>
        <w:pStyle w:val="ZStandaard"/>
        <w:numPr>
          <w:ilvl w:val="0"/>
          <w:numId w:val="18"/>
        </w:numPr>
      </w:pPr>
      <w:r>
        <w:t xml:space="preserve">Nieuw: </w:t>
      </w:r>
    </w:p>
    <w:p w14:paraId="29916C3F" w14:textId="77777777" w:rsidR="006A6C64" w:rsidRDefault="006A6C64" w:rsidP="006A6C64">
      <w:pPr>
        <w:pStyle w:val="ZStandaard"/>
        <w:numPr>
          <w:ilvl w:val="1"/>
          <w:numId w:val="16"/>
        </w:numPr>
      </w:pPr>
      <w:r>
        <w:t>DIY leesclubs ism Route 42</w:t>
      </w:r>
    </w:p>
    <w:p w14:paraId="4AF2683B" w14:textId="77777777" w:rsidR="006A6C64" w:rsidRDefault="006A6C64" w:rsidP="006A6C64">
      <w:pPr>
        <w:pStyle w:val="ZStandaard"/>
        <w:numPr>
          <w:ilvl w:val="1"/>
          <w:numId w:val="16"/>
        </w:numPr>
      </w:pPr>
      <w:r>
        <w:t>Bieblo</w:t>
      </w:r>
    </w:p>
    <w:p w14:paraId="509573E1" w14:textId="60C0C57C" w:rsidR="006A6C64" w:rsidRDefault="006A6C64" w:rsidP="006A6C64">
      <w:pPr>
        <w:pStyle w:val="ZStandaard"/>
        <w:numPr>
          <w:ilvl w:val="0"/>
          <w:numId w:val="18"/>
        </w:numPr>
      </w:pPr>
      <w:r>
        <w:t>Nog in te plannen: slow reading sessies</w:t>
      </w:r>
    </w:p>
    <w:p w14:paraId="108B4D6B" w14:textId="595D0AC3" w:rsidR="006A6C64" w:rsidRDefault="006A6C64" w:rsidP="006A6C64">
      <w:pPr>
        <w:pStyle w:val="ZStandaard"/>
        <w:numPr>
          <w:ilvl w:val="0"/>
          <w:numId w:val="18"/>
        </w:numPr>
      </w:pPr>
      <w:r>
        <w:t>Terugkerende activiteiten:</w:t>
      </w:r>
    </w:p>
    <w:p w14:paraId="4B25AAB5" w14:textId="77777777" w:rsidR="006A6C64" w:rsidRDefault="006A6C64" w:rsidP="006A6C64">
      <w:pPr>
        <w:pStyle w:val="ZStandaard"/>
        <w:numPr>
          <w:ilvl w:val="1"/>
          <w:numId w:val="16"/>
        </w:numPr>
      </w:pPr>
      <w:r>
        <w:t>Zomer: Schatten van Vlieg (jeugd)</w:t>
      </w:r>
    </w:p>
    <w:p w14:paraId="7F12BB5D" w14:textId="77777777" w:rsidR="006A6C64" w:rsidRDefault="006A6C64" w:rsidP="006A6C64">
      <w:pPr>
        <w:pStyle w:val="ZStandaard"/>
        <w:numPr>
          <w:ilvl w:val="1"/>
          <w:numId w:val="16"/>
        </w:numPr>
      </w:pPr>
      <w:r>
        <w:t>Zomer: Bestemming bib (jeugd)</w:t>
      </w:r>
    </w:p>
    <w:p w14:paraId="0CAAE848" w14:textId="77777777" w:rsidR="006A6C64" w:rsidRDefault="006A6C64" w:rsidP="006A6C64">
      <w:pPr>
        <w:pStyle w:val="ZStandaard"/>
        <w:numPr>
          <w:ilvl w:val="1"/>
          <w:numId w:val="16"/>
        </w:numPr>
      </w:pPr>
      <w:r>
        <w:t>Zomer: Verrassingen in je Valies (leerkrachten)</w:t>
      </w:r>
    </w:p>
    <w:p w14:paraId="139DD1A0" w14:textId="77777777" w:rsidR="006A6C64" w:rsidRDefault="006A6C64" w:rsidP="006A6C64">
      <w:pPr>
        <w:pStyle w:val="ZStandaard"/>
        <w:numPr>
          <w:ilvl w:val="1"/>
          <w:numId w:val="16"/>
        </w:numPr>
      </w:pPr>
      <w:r>
        <w:t>Voorleesuurtje op woensdag (jeugd)</w:t>
      </w:r>
    </w:p>
    <w:p w14:paraId="287F94D5" w14:textId="77777777" w:rsidR="006A6C64" w:rsidRDefault="006A6C64" w:rsidP="006A6C64">
      <w:pPr>
        <w:pStyle w:val="ZStandaard"/>
        <w:numPr>
          <w:ilvl w:val="1"/>
          <w:numId w:val="16"/>
        </w:numPr>
      </w:pPr>
      <w:r>
        <w:t>Samen lezen voor anderstaligen op donderdag (volwassenen)</w:t>
      </w:r>
    </w:p>
    <w:p w14:paraId="417D8193" w14:textId="77777777" w:rsidR="006A6C64" w:rsidRDefault="006A6C64" w:rsidP="006A6C64">
      <w:pPr>
        <w:pStyle w:val="ZStandaard"/>
        <w:numPr>
          <w:ilvl w:val="1"/>
          <w:numId w:val="16"/>
        </w:numPr>
      </w:pPr>
      <w:r>
        <w:t>Digipunt in de bib op maandag</w:t>
      </w:r>
    </w:p>
    <w:p w14:paraId="06E0C836" w14:textId="77777777" w:rsidR="006A6C64" w:rsidRDefault="006A6C64" w:rsidP="006A6C64">
      <w:pPr>
        <w:pStyle w:val="ZStandaard"/>
        <w:numPr>
          <w:ilvl w:val="1"/>
          <w:numId w:val="16"/>
        </w:numPr>
      </w:pPr>
      <w:r>
        <w:t>Leesclubs (leeskring + Femma)</w:t>
      </w:r>
    </w:p>
    <w:p w14:paraId="786D70FE" w14:textId="77777777" w:rsidR="006A6C64" w:rsidRDefault="006A6C64" w:rsidP="006A6C64">
      <w:pPr>
        <w:pStyle w:val="ZStandaard"/>
        <w:numPr>
          <w:ilvl w:val="1"/>
          <w:numId w:val="16"/>
        </w:numPr>
      </w:pPr>
      <w:r>
        <w:t>Coderdojo op zaterdag (jeugd)</w:t>
      </w:r>
    </w:p>
    <w:p w14:paraId="1994B504" w14:textId="77777777" w:rsidR="006A6C64" w:rsidRDefault="006A6C64" w:rsidP="006A6C64">
      <w:pPr>
        <w:pStyle w:val="ZStandaard"/>
        <w:numPr>
          <w:ilvl w:val="1"/>
          <w:numId w:val="16"/>
        </w:numPr>
      </w:pPr>
      <w:r>
        <w:t xml:space="preserve">Café crochet </w:t>
      </w:r>
    </w:p>
    <w:p w14:paraId="78F10DED" w14:textId="77777777" w:rsidR="006A6C64" w:rsidRDefault="006A6C64" w:rsidP="006A6C64">
      <w:pPr>
        <w:pStyle w:val="ZStandaard"/>
        <w:numPr>
          <w:ilvl w:val="1"/>
          <w:numId w:val="16"/>
        </w:numPr>
      </w:pPr>
      <w:r>
        <w:t>Leesjury (jeugd / kleuter tot 15+)</w:t>
      </w:r>
    </w:p>
    <w:p w14:paraId="52B03522" w14:textId="633CB6BB" w:rsidR="006A6C64" w:rsidRDefault="006A6C64" w:rsidP="006A6C64">
      <w:pPr>
        <w:pStyle w:val="ZStandaard"/>
        <w:numPr>
          <w:ilvl w:val="0"/>
          <w:numId w:val="18"/>
        </w:numPr>
      </w:pPr>
      <w:r>
        <w:t>Geplande activiteiten:</w:t>
      </w:r>
    </w:p>
    <w:p w14:paraId="4CF332E4" w14:textId="77777777" w:rsidR="006A6C64" w:rsidRDefault="006A6C64" w:rsidP="006A6C64">
      <w:pPr>
        <w:pStyle w:val="ZStandaard"/>
        <w:numPr>
          <w:ilvl w:val="1"/>
          <w:numId w:val="16"/>
        </w:numPr>
      </w:pPr>
      <w:r>
        <w:t>Jazz Zottegem</w:t>
      </w:r>
    </w:p>
    <w:p w14:paraId="28F430FE" w14:textId="77777777" w:rsidR="006A6C64" w:rsidRDefault="006A6C64" w:rsidP="006A6C64">
      <w:pPr>
        <w:pStyle w:val="ZStandaard"/>
        <w:numPr>
          <w:ilvl w:val="1"/>
          <w:numId w:val="16"/>
        </w:numPr>
      </w:pPr>
      <w:r>
        <w:t>Cultuurkaravaan</w:t>
      </w:r>
    </w:p>
    <w:p w14:paraId="3B0843C9" w14:textId="77777777" w:rsidR="006A6C64" w:rsidRDefault="006A6C64" w:rsidP="006A6C64">
      <w:pPr>
        <w:pStyle w:val="ZStandaard"/>
        <w:numPr>
          <w:ilvl w:val="1"/>
          <w:numId w:val="16"/>
        </w:numPr>
      </w:pPr>
      <w:r>
        <w:t>Verhalenkamp</w:t>
      </w:r>
    </w:p>
    <w:p w14:paraId="471D42BF" w14:textId="77777777" w:rsidR="006A6C64" w:rsidRDefault="006A6C64" w:rsidP="006A6C64">
      <w:pPr>
        <w:pStyle w:val="ZStandaard"/>
        <w:numPr>
          <w:ilvl w:val="1"/>
          <w:numId w:val="16"/>
        </w:numPr>
      </w:pPr>
      <w:r>
        <w:t>Autoloze zondag: jeugdboekenverkoop</w:t>
      </w:r>
    </w:p>
    <w:p w14:paraId="4896733A" w14:textId="77777777" w:rsidR="006A6C64" w:rsidRDefault="006A6C64" w:rsidP="006A6C64">
      <w:pPr>
        <w:pStyle w:val="ZStandaard"/>
        <w:numPr>
          <w:ilvl w:val="1"/>
          <w:numId w:val="16"/>
        </w:numPr>
      </w:pPr>
      <w:r>
        <w:t>Kunstendag voor kinderen</w:t>
      </w:r>
    </w:p>
    <w:p w14:paraId="4ECF49BE" w14:textId="77777777" w:rsidR="006A6C64" w:rsidRDefault="006A6C64" w:rsidP="006A6C64">
      <w:pPr>
        <w:pStyle w:val="ZStandaard"/>
        <w:numPr>
          <w:ilvl w:val="1"/>
          <w:numId w:val="16"/>
        </w:numPr>
      </w:pPr>
      <w:r>
        <w:t>Voorleesweek</w:t>
      </w:r>
    </w:p>
    <w:p w14:paraId="014CD76B" w14:textId="77777777" w:rsidR="006A6C64" w:rsidRDefault="006A6C64" w:rsidP="006A6C64">
      <w:pPr>
        <w:pStyle w:val="ZStandaard"/>
        <w:numPr>
          <w:ilvl w:val="1"/>
          <w:numId w:val="16"/>
        </w:numPr>
      </w:pPr>
      <w:r>
        <w:t>Sinterklaas</w:t>
      </w:r>
    </w:p>
    <w:p w14:paraId="7BF0CBBB" w14:textId="77777777" w:rsidR="006A6C64" w:rsidRDefault="006A6C64" w:rsidP="006A6C64">
      <w:pPr>
        <w:pStyle w:val="ZStandaard"/>
        <w:numPr>
          <w:ilvl w:val="1"/>
          <w:numId w:val="16"/>
        </w:numPr>
      </w:pPr>
      <w:r>
        <w:t>Schrijfmarathon</w:t>
      </w:r>
    </w:p>
    <w:p w14:paraId="5FC4B70D" w14:textId="7B6E4A75" w:rsidR="006A6C64" w:rsidRDefault="006A6C64" w:rsidP="006A6C64">
      <w:pPr>
        <w:pStyle w:val="ZStandaard"/>
        <w:numPr>
          <w:ilvl w:val="0"/>
          <w:numId w:val="18"/>
        </w:numPr>
      </w:pPr>
      <w:r>
        <w:t>Valt weg: weesgedichten (bibliotheek Aalst stopt met ondersteuning)</w:t>
      </w:r>
    </w:p>
    <w:p w14:paraId="51EBD76D" w14:textId="5C1EF280" w:rsidR="004E43B6" w:rsidRDefault="004E43B6" w:rsidP="006A6C64">
      <w:pPr>
        <w:pStyle w:val="ZStandaard"/>
        <w:ind w:left="1080"/>
      </w:pPr>
    </w:p>
    <w:p w14:paraId="7846E468" w14:textId="39CD3D01" w:rsidR="007D3EC3" w:rsidRDefault="007D3EC3" w:rsidP="007D3EC3">
      <w:pPr>
        <w:pStyle w:val="ZStandaard"/>
        <w:numPr>
          <w:ilvl w:val="0"/>
          <w:numId w:val="16"/>
        </w:numPr>
      </w:pPr>
      <w:r>
        <w:t>Cijfers CC: programmatie 24-25</w:t>
      </w:r>
    </w:p>
    <w:p w14:paraId="52B56EC7" w14:textId="075E323B" w:rsidR="007D3EC3" w:rsidRDefault="007D3EC3" w:rsidP="007D3EC3">
      <w:pPr>
        <w:pStyle w:val="ZStandaard"/>
        <w:numPr>
          <w:ilvl w:val="1"/>
          <w:numId w:val="16"/>
        </w:numPr>
      </w:pPr>
      <w:r>
        <w:t>Zie Powerpoint</w:t>
      </w:r>
    </w:p>
    <w:p w14:paraId="46330242" w14:textId="0415EE01" w:rsidR="007D3EC3" w:rsidRDefault="007D3EC3" w:rsidP="007D3EC3">
      <w:pPr>
        <w:pStyle w:val="ZStandaard"/>
        <w:numPr>
          <w:ilvl w:val="1"/>
          <w:numId w:val="16"/>
        </w:numPr>
      </w:pPr>
      <w:r>
        <w:t>Evolutie gunstig, bezoekersaantallen in positieve evolutie</w:t>
      </w:r>
    </w:p>
    <w:p w14:paraId="4EB6BFE1" w14:textId="267D2C2A" w:rsidR="007D3EC3" w:rsidRDefault="007D3EC3" w:rsidP="007D3EC3">
      <w:pPr>
        <w:pStyle w:val="ZStandaard"/>
        <w:numPr>
          <w:ilvl w:val="1"/>
          <w:numId w:val="16"/>
        </w:numPr>
      </w:pPr>
      <w:r>
        <w:t>Waakzaam blijven naar budgetten toe: artiesten en techniek steeds duurder, maar budgetten blijven dezelfde, dus creatief omspringen</w:t>
      </w:r>
    </w:p>
    <w:p w14:paraId="781A3CA8" w14:textId="31936EF8" w:rsidR="00740C19" w:rsidRDefault="007D3EC3" w:rsidP="00740C19">
      <w:pPr>
        <w:pStyle w:val="ZStandaard"/>
        <w:numPr>
          <w:ilvl w:val="1"/>
          <w:numId w:val="16"/>
        </w:numPr>
      </w:pPr>
      <w:r>
        <w:t>Opmerking naar j</w:t>
      </w:r>
      <w:r w:rsidR="00740C19">
        <w:t>onge muzikanten</w:t>
      </w:r>
      <w:r>
        <w:t xml:space="preserve"> een forum geven</w:t>
      </w:r>
      <w:r w:rsidR="00740C19">
        <w:t>, zoals in de buurt ook</w:t>
      </w:r>
      <w:r>
        <w:t xml:space="preserve">, </w:t>
      </w:r>
      <w:r w:rsidR="00740C19">
        <w:t>Emmy d’Arc bvb.</w:t>
      </w:r>
    </w:p>
    <w:p w14:paraId="3F3DFD93" w14:textId="5085A015" w:rsidR="007D3EC3" w:rsidRPr="004E43B6" w:rsidRDefault="007D3EC3" w:rsidP="00740C19">
      <w:pPr>
        <w:pStyle w:val="ZStandaard"/>
        <w:numPr>
          <w:ilvl w:val="1"/>
          <w:numId w:val="16"/>
        </w:numPr>
      </w:pPr>
      <w:r>
        <w:t>Wordt aandacht aan besteed, zie Club Kapel concerten + voorprogramma’s. Los programmeren is niet ideaal want nog onbekend</w:t>
      </w:r>
    </w:p>
    <w:p w14:paraId="5266A846" w14:textId="2DF6C1DD" w:rsidR="007D3EC3" w:rsidRDefault="007D3EC3" w:rsidP="007D3EC3">
      <w:pPr>
        <w:pStyle w:val="ZStandaard"/>
        <w:numPr>
          <w:ilvl w:val="0"/>
          <w:numId w:val="16"/>
        </w:numPr>
      </w:pPr>
      <w:r>
        <w:t>Varia</w:t>
      </w:r>
    </w:p>
    <w:p w14:paraId="3607B307" w14:textId="134BF7B3" w:rsidR="00E72499" w:rsidRDefault="00E72499" w:rsidP="007D3EC3">
      <w:pPr>
        <w:pStyle w:val="ZStandaard"/>
        <w:numPr>
          <w:ilvl w:val="1"/>
          <w:numId w:val="16"/>
        </w:numPr>
      </w:pPr>
      <w:r>
        <w:t>Vraag naar podcasts</w:t>
      </w:r>
      <w:r w:rsidR="006A6C64">
        <w:t xml:space="preserve"> om te beluisteren</w:t>
      </w:r>
      <w:r>
        <w:t>? Iets voor bib?</w:t>
      </w:r>
    </w:p>
    <w:p w14:paraId="362721A3" w14:textId="589BF076" w:rsidR="004E43B6" w:rsidRPr="00BA0A12" w:rsidRDefault="0019145B" w:rsidP="00A723C5">
      <w:pPr>
        <w:pStyle w:val="ZStandaard"/>
        <w:numPr>
          <w:ilvl w:val="1"/>
          <w:numId w:val="16"/>
        </w:numPr>
      </w:pPr>
      <w:r>
        <w:lastRenderedPageBreak/>
        <w:t>Seizoenpresentatie uitnodiging</w:t>
      </w:r>
      <w:r w:rsidR="007D3EC3">
        <w:t xml:space="preserve"> versturen volgende keer</w:t>
      </w:r>
      <w:r>
        <w:t>!</w:t>
      </w:r>
    </w:p>
    <w:sectPr w:rsidR="004E43B6" w:rsidRPr="00BA0A12" w:rsidSect="00D3525F">
      <w:footerReference w:type="default" r:id="rId8"/>
      <w:headerReference w:type="first" r:id="rId9"/>
      <w:pgSz w:w="11906" w:h="16838"/>
      <w:pgMar w:top="851" w:right="851" w:bottom="851" w:left="34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3EEEB" w14:textId="77777777" w:rsidR="00E95601" w:rsidRPr="00A723C5" w:rsidRDefault="00E95601" w:rsidP="00A723C5">
      <w:r>
        <w:separator/>
      </w:r>
    </w:p>
  </w:endnote>
  <w:endnote w:type="continuationSeparator" w:id="0">
    <w:p w14:paraId="5994E19C" w14:textId="77777777" w:rsidR="00E95601" w:rsidRPr="00A723C5" w:rsidRDefault="00E95601" w:rsidP="00A7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ind Light">
    <w:panose1 w:val="020000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ind Medium">
    <w:panose1 w:val="02000000000000000000"/>
    <w:charset w:val="00"/>
    <w:family w:val="auto"/>
    <w:pitch w:val="variable"/>
    <w:sig w:usb0="00008007" w:usb1="00000000" w:usb2="00000000" w:usb3="00000000" w:csb0="00000093" w:csb1="00000000"/>
  </w:font>
  <w:font w:name="Hind Bold">
    <w:panose1 w:val="02000000000000000000"/>
    <w:charset w:val="00"/>
    <w:family w:val="auto"/>
    <w:pitch w:val="variable"/>
    <w:sig w:usb0="00008007" w:usb1="00000000" w:usb2="00000000" w:usb3="00000000" w:csb0="00000093" w:csb1="00000000"/>
  </w:font>
  <w:font w:name="Hind SemiBold">
    <w:panose1 w:val="02000000000000000000"/>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959A7" w14:textId="77777777" w:rsidR="00114691" w:rsidRPr="005C3C80" w:rsidRDefault="00114691" w:rsidP="00114691">
    <w:pPr>
      <w:pStyle w:val="ZStandaard"/>
    </w:pPr>
    <w:r>
      <w:fldChar w:fldCharType="begin"/>
    </w:r>
    <w:r>
      <w:instrText xml:space="preserve"> PAGE  \* Arabic  \* MERGEFORMAT </w:instrText>
    </w:r>
    <w:r>
      <w:fldChar w:fldCharType="separate"/>
    </w:r>
    <w:r w:rsidR="00892114">
      <w:rPr>
        <w:noProof/>
      </w:rPr>
      <w:t>2</w:t>
    </w:r>
    <w:r>
      <w:fldChar w:fldCharType="end"/>
    </w:r>
    <w:r>
      <w:t xml:space="preserve"> / </w:t>
    </w:r>
    <w:fldSimple w:instr=" NUMPAGES  \* Arabic  \* MERGEFORMAT ">
      <w:r w:rsidR="00892114">
        <w:rPr>
          <w:noProof/>
        </w:rPr>
        <w:t>2</w:t>
      </w:r>
    </w:fldSimple>
  </w:p>
  <w:p w14:paraId="36B1519B" w14:textId="77777777" w:rsidR="00114691" w:rsidRDefault="00114691" w:rsidP="00A723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0EAB9" w14:textId="77777777" w:rsidR="00E95601" w:rsidRPr="00A723C5" w:rsidRDefault="00E95601" w:rsidP="00A723C5">
      <w:r>
        <w:separator/>
      </w:r>
    </w:p>
  </w:footnote>
  <w:footnote w:type="continuationSeparator" w:id="0">
    <w:p w14:paraId="5FFE3737" w14:textId="77777777" w:rsidR="00E95601" w:rsidRPr="00A723C5" w:rsidRDefault="00E95601" w:rsidP="00A7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BA6F2" w14:textId="77777777" w:rsidR="003720D7" w:rsidRPr="00A723C5" w:rsidRDefault="003720D7" w:rsidP="00A723C5">
    <w:r w:rsidRPr="00A723C5">
      <w:rPr>
        <w:noProof/>
        <w:lang w:eastAsia="nl-BE"/>
      </w:rPr>
      <w:drawing>
        <wp:anchor distT="0" distB="0" distL="114300" distR="114300" simplePos="0" relativeHeight="251658240" behindDoc="1" locked="0" layoutInCell="1" allowOverlap="1" wp14:anchorId="10DDF846" wp14:editId="2E8A5BDD">
          <wp:simplePos x="0" y="0"/>
          <wp:positionH relativeFrom="page">
            <wp:posOffset>540385</wp:posOffset>
          </wp:positionH>
          <wp:positionV relativeFrom="page">
            <wp:posOffset>720090</wp:posOffset>
          </wp:positionV>
          <wp:extent cx="1260000" cy="1951200"/>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
                    <a:extLst>
                      <a:ext uri="{28A0092B-C50C-407E-A947-70E740481C1C}">
                        <a14:useLocalDpi xmlns:a14="http://schemas.microsoft.com/office/drawing/2010/main" val="0"/>
                      </a:ext>
                    </a:extLst>
                  </a:blip>
                  <a:stretch>
                    <a:fillRect/>
                  </a:stretch>
                </pic:blipFill>
                <pic:spPr>
                  <a:xfrm>
                    <a:off x="0" y="0"/>
                    <a:ext cx="1260000" cy="195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2209"/>
    <w:multiLevelType w:val="multilevel"/>
    <w:tmpl w:val="DEB2002C"/>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324BAF"/>
    <w:multiLevelType w:val="hybridMultilevel"/>
    <w:tmpl w:val="12BADF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8C56C43"/>
    <w:multiLevelType w:val="hybridMultilevel"/>
    <w:tmpl w:val="8244CF86"/>
    <w:lvl w:ilvl="0" w:tplc="15E2F18E">
      <w:start w:val="15"/>
      <w:numFmt w:val="bullet"/>
      <w:lvlText w:val="-"/>
      <w:lvlJc w:val="left"/>
      <w:pPr>
        <w:ind w:left="720" w:hanging="360"/>
      </w:pPr>
      <w:rPr>
        <w:rFonts w:ascii="Hind Light" w:eastAsiaTheme="minorHAnsi" w:hAnsi="Hind Light"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DC00C52"/>
    <w:multiLevelType w:val="hybridMultilevel"/>
    <w:tmpl w:val="1E201E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EE74547"/>
    <w:multiLevelType w:val="hybridMultilevel"/>
    <w:tmpl w:val="05CCBE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0062AEF"/>
    <w:multiLevelType w:val="hybridMultilevel"/>
    <w:tmpl w:val="B1440F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03E27FE"/>
    <w:multiLevelType w:val="hybridMultilevel"/>
    <w:tmpl w:val="D7F09D60"/>
    <w:lvl w:ilvl="0" w:tplc="15E2F18E">
      <w:start w:val="15"/>
      <w:numFmt w:val="bullet"/>
      <w:lvlText w:val="-"/>
      <w:lvlJc w:val="left"/>
      <w:pPr>
        <w:ind w:left="720" w:hanging="360"/>
      </w:pPr>
      <w:rPr>
        <w:rFonts w:ascii="Hind Light" w:eastAsiaTheme="minorHAnsi" w:hAnsi="Hind Light"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12D72E5"/>
    <w:multiLevelType w:val="hybridMultilevel"/>
    <w:tmpl w:val="021EA92A"/>
    <w:lvl w:ilvl="0" w:tplc="59C2EC2E">
      <w:start w:val="1"/>
      <w:numFmt w:val="bullet"/>
      <w:lvlText w:val="•"/>
      <w:lvlJc w:val="left"/>
      <w:pPr>
        <w:tabs>
          <w:tab w:val="num" w:pos="720"/>
        </w:tabs>
        <w:ind w:left="720" w:hanging="360"/>
      </w:pPr>
      <w:rPr>
        <w:rFonts w:ascii="Arial" w:hAnsi="Arial" w:hint="default"/>
      </w:rPr>
    </w:lvl>
    <w:lvl w:ilvl="1" w:tplc="507E58B8">
      <w:start w:val="1"/>
      <w:numFmt w:val="bullet"/>
      <w:lvlText w:val="•"/>
      <w:lvlJc w:val="left"/>
      <w:pPr>
        <w:tabs>
          <w:tab w:val="num" w:pos="1440"/>
        </w:tabs>
        <w:ind w:left="1440" w:hanging="360"/>
      </w:pPr>
      <w:rPr>
        <w:rFonts w:ascii="Arial" w:hAnsi="Arial" w:hint="default"/>
      </w:rPr>
    </w:lvl>
    <w:lvl w:ilvl="2" w:tplc="FB70BD92" w:tentative="1">
      <w:start w:val="1"/>
      <w:numFmt w:val="bullet"/>
      <w:lvlText w:val="•"/>
      <w:lvlJc w:val="left"/>
      <w:pPr>
        <w:tabs>
          <w:tab w:val="num" w:pos="2160"/>
        </w:tabs>
        <w:ind w:left="2160" w:hanging="360"/>
      </w:pPr>
      <w:rPr>
        <w:rFonts w:ascii="Arial" w:hAnsi="Arial" w:hint="default"/>
      </w:rPr>
    </w:lvl>
    <w:lvl w:ilvl="3" w:tplc="0B0C4B20" w:tentative="1">
      <w:start w:val="1"/>
      <w:numFmt w:val="bullet"/>
      <w:lvlText w:val="•"/>
      <w:lvlJc w:val="left"/>
      <w:pPr>
        <w:tabs>
          <w:tab w:val="num" w:pos="2880"/>
        </w:tabs>
        <w:ind w:left="2880" w:hanging="360"/>
      </w:pPr>
      <w:rPr>
        <w:rFonts w:ascii="Arial" w:hAnsi="Arial" w:hint="default"/>
      </w:rPr>
    </w:lvl>
    <w:lvl w:ilvl="4" w:tplc="82E63B3A" w:tentative="1">
      <w:start w:val="1"/>
      <w:numFmt w:val="bullet"/>
      <w:lvlText w:val="•"/>
      <w:lvlJc w:val="left"/>
      <w:pPr>
        <w:tabs>
          <w:tab w:val="num" w:pos="3600"/>
        </w:tabs>
        <w:ind w:left="3600" w:hanging="360"/>
      </w:pPr>
      <w:rPr>
        <w:rFonts w:ascii="Arial" w:hAnsi="Arial" w:hint="default"/>
      </w:rPr>
    </w:lvl>
    <w:lvl w:ilvl="5" w:tplc="A6EADDF4" w:tentative="1">
      <w:start w:val="1"/>
      <w:numFmt w:val="bullet"/>
      <w:lvlText w:val="•"/>
      <w:lvlJc w:val="left"/>
      <w:pPr>
        <w:tabs>
          <w:tab w:val="num" w:pos="4320"/>
        </w:tabs>
        <w:ind w:left="4320" w:hanging="360"/>
      </w:pPr>
      <w:rPr>
        <w:rFonts w:ascii="Arial" w:hAnsi="Arial" w:hint="default"/>
      </w:rPr>
    </w:lvl>
    <w:lvl w:ilvl="6" w:tplc="61427B6C" w:tentative="1">
      <w:start w:val="1"/>
      <w:numFmt w:val="bullet"/>
      <w:lvlText w:val="•"/>
      <w:lvlJc w:val="left"/>
      <w:pPr>
        <w:tabs>
          <w:tab w:val="num" w:pos="5040"/>
        </w:tabs>
        <w:ind w:left="5040" w:hanging="360"/>
      </w:pPr>
      <w:rPr>
        <w:rFonts w:ascii="Arial" w:hAnsi="Arial" w:hint="default"/>
      </w:rPr>
    </w:lvl>
    <w:lvl w:ilvl="7" w:tplc="4EAC76AA" w:tentative="1">
      <w:start w:val="1"/>
      <w:numFmt w:val="bullet"/>
      <w:lvlText w:val="•"/>
      <w:lvlJc w:val="left"/>
      <w:pPr>
        <w:tabs>
          <w:tab w:val="num" w:pos="5760"/>
        </w:tabs>
        <w:ind w:left="5760" w:hanging="360"/>
      </w:pPr>
      <w:rPr>
        <w:rFonts w:ascii="Arial" w:hAnsi="Arial" w:hint="default"/>
      </w:rPr>
    </w:lvl>
    <w:lvl w:ilvl="8" w:tplc="D45ECD5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77C7B98"/>
    <w:multiLevelType w:val="multilevel"/>
    <w:tmpl w:val="AB020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AD84CFE"/>
    <w:multiLevelType w:val="multilevel"/>
    <w:tmpl w:val="00261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056F02"/>
    <w:multiLevelType w:val="hybridMultilevel"/>
    <w:tmpl w:val="B8820B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4194F08"/>
    <w:multiLevelType w:val="hybridMultilevel"/>
    <w:tmpl w:val="62F4C2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B770818"/>
    <w:multiLevelType w:val="hybridMultilevel"/>
    <w:tmpl w:val="4218FC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00401BB"/>
    <w:multiLevelType w:val="multilevel"/>
    <w:tmpl w:val="DEB2002C"/>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7844BA"/>
    <w:multiLevelType w:val="hybridMultilevel"/>
    <w:tmpl w:val="C23E4248"/>
    <w:lvl w:ilvl="0" w:tplc="23A84C62">
      <w:numFmt w:val="bullet"/>
      <w:lvlText w:val=""/>
      <w:lvlJc w:val="left"/>
      <w:pPr>
        <w:ind w:left="1440" w:hanging="360"/>
      </w:pPr>
      <w:rPr>
        <w:rFonts w:ascii="Wingdings" w:eastAsiaTheme="minorHAnsi" w:hAnsi="Wingdings" w:cs="Hind Light"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5" w15:restartNumberingAfterBreak="0">
    <w:nsid w:val="79FD3402"/>
    <w:multiLevelType w:val="hybridMultilevel"/>
    <w:tmpl w:val="30A8EC20"/>
    <w:lvl w:ilvl="0" w:tplc="3A2AD71A">
      <w:start w:val="15"/>
      <w:numFmt w:val="bullet"/>
      <w:lvlText w:val=""/>
      <w:lvlJc w:val="left"/>
      <w:pPr>
        <w:ind w:left="720" w:hanging="360"/>
      </w:pPr>
      <w:rPr>
        <w:rFonts w:ascii="Wingdings" w:eastAsiaTheme="minorHAnsi" w:hAnsi="Wingdings"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BDC6C67"/>
    <w:multiLevelType w:val="hybridMultilevel"/>
    <w:tmpl w:val="E0D8482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7F262830"/>
    <w:multiLevelType w:val="hybridMultilevel"/>
    <w:tmpl w:val="3DDC799A"/>
    <w:lvl w:ilvl="0" w:tplc="3A2AD71A">
      <w:start w:val="15"/>
      <w:numFmt w:val="bullet"/>
      <w:lvlText w:val=""/>
      <w:lvlJc w:val="left"/>
      <w:pPr>
        <w:ind w:left="720" w:hanging="360"/>
      </w:pPr>
      <w:rPr>
        <w:rFonts w:ascii="Wingdings" w:eastAsiaTheme="minorHAnsi" w:hAnsi="Wingdings"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1769613">
    <w:abstractNumId w:val="16"/>
  </w:num>
  <w:num w:numId="2" w16cid:durableId="1388646685">
    <w:abstractNumId w:val="0"/>
  </w:num>
  <w:num w:numId="3" w16cid:durableId="103502024">
    <w:abstractNumId w:val="13"/>
  </w:num>
  <w:num w:numId="4" w16cid:durableId="2114550198">
    <w:abstractNumId w:val="2"/>
  </w:num>
  <w:num w:numId="5" w16cid:durableId="459806396">
    <w:abstractNumId w:val="9"/>
  </w:num>
  <w:num w:numId="6" w16cid:durableId="1683698184">
    <w:abstractNumId w:val="8"/>
  </w:num>
  <w:num w:numId="7" w16cid:durableId="2012873244">
    <w:abstractNumId w:val="6"/>
  </w:num>
  <w:num w:numId="8" w16cid:durableId="1893030624">
    <w:abstractNumId w:val="17"/>
  </w:num>
  <w:num w:numId="9" w16cid:durableId="1619146578">
    <w:abstractNumId w:val="15"/>
  </w:num>
  <w:num w:numId="10" w16cid:durableId="500006838">
    <w:abstractNumId w:val="11"/>
  </w:num>
  <w:num w:numId="11" w16cid:durableId="322700918">
    <w:abstractNumId w:val="4"/>
  </w:num>
  <w:num w:numId="12" w16cid:durableId="1012032472">
    <w:abstractNumId w:val="10"/>
  </w:num>
  <w:num w:numId="13" w16cid:durableId="361828603">
    <w:abstractNumId w:val="5"/>
  </w:num>
  <w:num w:numId="14" w16cid:durableId="1606378610">
    <w:abstractNumId w:val="12"/>
  </w:num>
  <w:num w:numId="15" w16cid:durableId="218589204">
    <w:abstractNumId w:val="1"/>
  </w:num>
  <w:num w:numId="16" w16cid:durableId="305008771">
    <w:abstractNumId w:val="7"/>
  </w:num>
  <w:num w:numId="17" w16cid:durableId="211618713">
    <w:abstractNumId w:val="3"/>
  </w:num>
  <w:num w:numId="18" w16cid:durableId="3449372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CA"/>
    <w:rsid w:val="00002659"/>
    <w:rsid w:val="00017C71"/>
    <w:rsid w:val="00022EEC"/>
    <w:rsid w:val="000452FF"/>
    <w:rsid w:val="00045BD7"/>
    <w:rsid w:val="00096B6D"/>
    <w:rsid w:val="0009718B"/>
    <w:rsid w:val="000C038C"/>
    <w:rsid w:val="000F767B"/>
    <w:rsid w:val="00102B72"/>
    <w:rsid w:val="00114691"/>
    <w:rsid w:val="00123F55"/>
    <w:rsid w:val="00124132"/>
    <w:rsid w:val="00146CD5"/>
    <w:rsid w:val="001471E1"/>
    <w:rsid w:val="00160A7C"/>
    <w:rsid w:val="00164AB8"/>
    <w:rsid w:val="0019145B"/>
    <w:rsid w:val="001948A1"/>
    <w:rsid w:val="001A0019"/>
    <w:rsid w:val="001A10AB"/>
    <w:rsid w:val="001B2E23"/>
    <w:rsid w:val="002073A4"/>
    <w:rsid w:val="002234BA"/>
    <w:rsid w:val="002345C2"/>
    <w:rsid w:val="00237117"/>
    <w:rsid w:val="00252EE8"/>
    <w:rsid w:val="00257427"/>
    <w:rsid w:val="00262D88"/>
    <w:rsid w:val="002636F7"/>
    <w:rsid w:val="002B06DC"/>
    <w:rsid w:val="002C05F4"/>
    <w:rsid w:val="002C07A8"/>
    <w:rsid w:val="002C1C9D"/>
    <w:rsid w:val="002C3AD8"/>
    <w:rsid w:val="002D0C0C"/>
    <w:rsid w:val="002D17ED"/>
    <w:rsid w:val="002D33F0"/>
    <w:rsid w:val="002F1E3F"/>
    <w:rsid w:val="002F7048"/>
    <w:rsid w:val="00312FF3"/>
    <w:rsid w:val="00313481"/>
    <w:rsid w:val="00343CC9"/>
    <w:rsid w:val="00364771"/>
    <w:rsid w:val="003718ED"/>
    <w:rsid w:val="003720D7"/>
    <w:rsid w:val="003A3BFB"/>
    <w:rsid w:val="003A7B69"/>
    <w:rsid w:val="003C1587"/>
    <w:rsid w:val="003C7009"/>
    <w:rsid w:val="00402B03"/>
    <w:rsid w:val="00405550"/>
    <w:rsid w:val="00416F68"/>
    <w:rsid w:val="00475F28"/>
    <w:rsid w:val="0047700E"/>
    <w:rsid w:val="00477076"/>
    <w:rsid w:val="00482CD2"/>
    <w:rsid w:val="004A4833"/>
    <w:rsid w:val="004A4F3A"/>
    <w:rsid w:val="004D52B4"/>
    <w:rsid w:val="004E43B6"/>
    <w:rsid w:val="00513784"/>
    <w:rsid w:val="00522285"/>
    <w:rsid w:val="00524C7C"/>
    <w:rsid w:val="00530FFE"/>
    <w:rsid w:val="005317DF"/>
    <w:rsid w:val="00586892"/>
    <w:rsid w:val="00586E3F"/>
    <w:rsid w:val="00593523"/>
    <w:rsid w:val="0059459F"/>
    <w:rsid w:val="005B70B8"/>
    <w:rsid w:val="005E05D6"/>
    <w:rsid w:val="00611939"/>
    <w:rsid w:val="0065255D"/>
    <w:rsid w:val="00657961"/>
    <w:rsid w:val="006706A9"/>
    <w:rsid w:val="0068339D"/>
    <w:rsid w:val="006837E4"/>
    <w:rsid w:val="00695052"/>
    <w:rsid w:val="006A1D4E"/>
    <w:rsid w:val="006A6C64"/>
    <w:rsid w:val="006B39BC"/>
    <w:rsid w:val="006C5465"/>
    <w:rsid w:val="006E678F"/>
    <w:rsid w:val="006F2591"/>
    <w:rsid w:val="007033BF"/>
    <w:rsid w:val="00713672"/>
    <w:rsid w:val="00740C19"/>
    <w:rsid w:val="00754076"/>
    <w:rsid w:val="00757BBA"/>
    <w:rsid w:val="00763533"/>
    <w:rsid w:val="007A42A9"/>
    <w:rsid w:val="007D3EC3"/>
    <w:rsid w:val="0082481A"/>
    <w:rsid w:val="00846DE9"/>
    <w:rsid w:val="0087199B"/>
    <w:rsid w:val="00892114"/>
    <w:rsid w:val="0089676C"/>
    <w:rsid w:val="00897A29"/>
    <w:rsid w:val="008E56F6"/>
    <w:rsid w:val="008E657E"/>
    <w:rsid w:val="00956BEE"/>
    <w:rsid w:val="009631CD"/>
    <w:rsid w:val="009A69F1"/>
    <w:rsid w:val="009B03AA"/>
    <w:rsid w:val="009C7FAB"/>
    <w:rsid w:val="009F1FA9"/>
    <w:rsid w:val="009F27FA"/>
    <w:rsid w:val="009F2BA2"/>
    <w:rsid w:val="00A5726A"/>
    <w:rsid w:val="00A659A2"/>
    <w:rsid w:val="00A70CE2"/>
    <w:rsid w:val="00A723C5"/>
    <w:rsid w:val="00A86C6B"/>
    <w:rsid w:val="00A94242"/>
    <w:rsid w:val="00AB280B"/>
    <w:rsid w:val="00B041A1"/>
    <w:rsid w:val="00B20D9A"/>
    <w:rsid w:val="00B25090"/>
    <w:rsid w:val="00B66651"/>
    <w:rsid w:val="00B72B9D"/>
    <w:rsid w:val="00B7664D"/>
    <w:rsid w:val="00BA0A12"/>
    <w:rsid w:val="00BA4F8C"/>
    <w:rsid w:val="00BA78E1"/>
    <w:rsid w:val="00BA78F1"/>
    <w:rsid w:val="00BB1E67"/>
    <w:rsid w:val="00BC4275"/>
    <w:rsid w:val="00BD7F2A"/>
    <w:rsid w:val="00BE11B3"/>
    <w:rsid w:val="00BF3589"/>
    <w:rsid w:val="00C11C7F"/>
    <w:rsid w:val="00C238B8"/>
    <w:rsid w:val="00C35FFF"/>
    <w:rsid w:val="00C63910"/>
    <w:rsid w:val="00C8472C"/>
    <w:rsid w:val="00CA1FD9"/>
    <w:rsid w:val="00CB4097"/>
    <w:rsid w:val="00CD1D70"/>
    <w:rsid w:val="00CE4B87"/>
    <w:rsid w:val="00CF02C4"/>
    <w:rsid w:val="00CF72EF"/>
    <w:rsid w:val="00D12FB1"/>
    <w:rsid w:val="00D3525F"/>
    <w:rsid w:val="00D64457"/>
    <w:rsid w:val="00D94F8E"/>
    <w:rsid w:val="00DD20B0"/>
    <w:rsid w:val="00DD621D"/>
    <w:rsid w:val="00DF4D79"/>
    <w:rsid w:val="00E01E1B"/>
    <w:rsid w:val="00E50612"/>
    <w:rsid w:val="00E51D01"/>
    <w:rsid w:val="00E6532B"/>
    <w:rsid w:val="00E7034A"/>
    <w:rsid w:val="00E72499"/>
    <w:rsid w:val="00E824B6"/>
    <w:rsid w:val="00E94154"/>
    <w:rsid w:val="00E95601"/>
    <w:rsid w:val="00EA4FD6"/>
    <w:rsid w:val="00EB3BE2"/>
    <w:rsid w:val="00EC1712"/>
    <w:rsid w:val="00ED2FCC"/>
    <w:rsid w:val="00EE2730"/>
    <w:rsid w:val="00F13C59"/>
    <w:rsid w:val="00F3286B"/>
    <w:rsid w:val="00F345CD"/>
    <w:rsid w:val="00F40E0C"/>
    <w:rsid w:val="00F858CA"/>
    <w:rsid w:val="00FC08CF"/>
    <w:rsid w:val="00FC4219"/>
    <w:rsid w:val="00FD1D53"/>
    <w:rsid w:val="00FD4821"/>
    <w:rsid w:val="00FD5A26"/>
    <w:rsid w:val="00FE2F23"/>
    <w:rsid w:val="00FF26E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9B95E"/>
  <w15:chartTrackingRefBased/>
  <w15:docId w15:val="{591E2B29-7302-4C5A-8475-4A653C8E8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locked="0" w:semiHidden="1" w:unhideWhenUsed="1"/>
  </w:latentStyles>
  <w:style w:type="paragraph" w:default="1" w:styleId="Standaard">
    <w:name w:val="Normal"/>
    <w:rsid w:val="00FC08C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Zottegem">
    <w:name w:val="Tekst Zottegem"/>
    <w:link w:val="TekstZottegemChar"/>
    <w:locked/>
    <w:rsid w:val="006E678F"/>
    <w:pPr>
      <w:spacing w:after="0" w:line="240" w:lineRule="auto"/>
    </w:pPr>
    <w:rPr>
      <w:rFonts w:ascii="Hind Light" w:hAnsi="Hind Light" w:cs="Hind Light"/>
      <w:sz w:val="20"/>
      <w:szCs w:val="20"/>
    </w:rPr>
  </w:style>
  <w:style w:type="character" w:customStyle="1" w:styleId="TekstZottegemChar">
    <w:name w:val="Tekst Zottegem Char"/>
    <w:basedOn w:val="Standaardalinea-lettertype"/>
    <w:link w:val="TekstZottegem"/>
    <w:rsid w:val="006E678F"/>
    <w:rPr>
      <w:rFonts w:ascii="Hind Light" w:hAnsi="Hind Light" w:cs="Hind Light"/>
      <w:sz w:val="20"/>
      <w:szCs w:val="20"/>
    </w:rPr>
  </w:style>
  <w:style w:type="table" w:styleId="Tabelraster">
    <w:name w:val="Table Grid"/>
    <w:basedOn w:val="Standaardtabel"/>
    <w:uiPriority w:val="39"/>
    <w:locked/>
    <w:rsid w:val="004D52B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tandaard">
    <w:name w:val="Z Standaard"/>
    <w:link w:val="ZStandaardChar"/>
    <w:qFormat/>
    <w:rsid w:val="004D52B4"/>
    <w:pPr>
      <w:spacing w:after="0" w:line="240" w:lineRule="exact"/>
    </w:pPr>
    <w:rPr>
      <w:rFonts w:ascii="Hind Light" w:hAnsi="Hind Light" w:cs="Hind Light"/>
      <w:sz w:val="20"/>
      <w:szCs w:val="20"/>
    </w:rPr>
  </w:style>
  <w:style w:type="character" w:customStyle="1" w:styleId="ZStandaardChar">
    <w:name w:val="Z Standaard Char"/>
    <w:basedOn w:val="Standaardalinea-lettertype"/>
    <w:link w:val="ZStandaard"/>
    <w:rsid w:val="004D52B4"/>
    <w:rPr>
      <w:rFonts w:ascii="Hind Light" w:hAnsi="Hind Light" w:cs="Hind Light"/>
      <w:sz w:val="20"/>
      <w:szCs w:val="20"/>
    </w:rPr>
  </w:style>
  <w:style w:type="paragraph" w:customStyle="1" w:styleId="Pa5">
    <w:name w:val="Pa5"/>
    <w:basedOn w:val="Standaard"/>
    <w:next w:val="Standaard"/>
    <w:link w:val="Pa5Char"/>
    <w:uiPriority w:val="99"/>
    <w:locked/>
    <w:rsid w:val="004D52B4"/>
    <w:pPr>
      <w:autoSpaceDE w:val="0"/>
      <w:autoSpaceDN w:val="0"/>
      <w:adjustRightInd w:val="0"/>
      <w:spacing w:after="0" w:line="201" w:lineRule="atLeast"/>
    </w:pPr>
    <w:rPr>
      <w:rFonts w:ascii="Hind Medium" w:hAnsi="Hind Medium" w:cs="Times New Roman"/>
      <w:sz w:val="24"/>
      <w:szCs w:val="24"/>
    </w:rPr>
  </w:style>
  <w:style w:type="paragraph" w:customStyle="1" w:styleId="ZTitel">
    <w:name w:val="Z Titel"/>
    <w:basedOn w:val="Standaard"/>
    <w:link w:val="ZTitelChar"/>
    <w:qFormat/>
    <w:rsid w:val="006F2591"/>
    <w:pPr>
      <w:spacing w:after="0" w:line="240" w:lineRule="exact"/>
    </w:pPr>
    <w:rPr>
      <w:rFonts w:ascii="Hind Bold" w:hAnsi="Hind Bold" w:cs="Hind Bold"/>
      <w:sz w:val="20"/>
      <w:lang w:val="en-US"/>
    </w:rPr>
  </w:style>
  <w:style w:type="character" w:customStyle="1" w:styleId="ZTitelChar">
    <w:name w:val="Z Titel Char"/>
    <w:basedOn w:val="Standaardalinea-lettertype"/>
    <w:link w:val="ZTitel"/>
    <w:rsid w:val="006F2591"/>
    <w:rPr>
      <w:rFonts w:ascii="Hind Bold" w:hAnsi="Hind Bold" w:cs="Hind Bold"/>
      <w:sz w:val="20"/>
      <w:lang w:val="en-US"/>
    </w:rPr>
  </w:style>
  <w:style w:type="paragraph" w:customStyle="1" w:styleId="ZOndertitel">
    <w:name w:val="Z Ondertitel"/>
    <w:basedOn w:val="Standaard"/>
    <w:link w:val="ZOndertitelChar"/>
    <w:qFormat/>
    <w:rsid w:val="003A7B69"/>
    <w:pPr>
      <w:spacing w:line="240" w:lineRule="exact"/>
    </w:pPr>
    <w:rPr>
      <w:rFonts w:ascii="Hind SemiBold" w:hAnsi="Hind SemiBold"/>
      <w:sz w:val="20"/>
    </w:rPr>
  </w:style>
  <w:style w:type="paragraph" w:customStyle="1" w:styleId="ZTussentitel">
    <w:name w:val="Z Tussentitel"/>
    <w:basedOn w:val="ZStandaard"/>
    <w:link w:val="ZTussentitelChar"/>
    <w:qFormat/>
    <w:rsid w:val="00BE11B3"/>
    <w:rPr>
      <w:rFonts w:ascii="Hind Medium" w:hAnsi="Hind Medium"/>
    </w:rPr>
  </w:style>
  <w:style w:type="character" w:customStyle="1" w:styleId="ZOndertitelChar">
    <w:name w:val="Z Ondertitel Char"/>
    <w:basedOn w:val="Standaardalinea-lettertype"/>
    <w:link w:val="ZOndertitel"/>
    <w:rsid w:val="003A7B69"/>
    <w:rPr>
      <w:rFonts w:ascii="Hind SemiBold" w:hAnsi="Hind SemiBold"/>
      <w:sz w:val="20"/>
    </w:rPr>
  </w:style>
  <w:style w:type="paragraph" w:customStyle="1" w:styleId="ZAdres">
    <w:name w:val="Z Adres"/>
    <w:basedOn w:val="Standaard"/>
    <w:link w:val="ZAdresChar"/>
    <w:qFormat/>
    <w:rsid w:val="00C8472C"/>
    <w:pPr>
      <w:framePr w:hSpace="1701" w:vSpace="2552" w:wrap="around" w:vAnchor="page" w:hAnchor="margin" w:xAlign="right" w:y="2553"/>
      <w:spacing w:after="0" w:line="280" w:lineRule="exact"/>
      <w:suppressOverlap/>
    </w:pPr>
    <w:rPr>
      <w:rFonts w:ascii="Hind Light" w:hAnsi="Hind Light"/>
      <w:sz w:val="24"/>
      <w:szCs w:val="24"/>
      <w:lang w:val="en-US"/>
    </w:rPr>
  </w:style>
  <w:style w:type="character" w:customStyle="1" w:styleId="ZTussentitelChar">
    <w:name w:val="Z Tussentitel Char"/>
    <w:basedOn w:val="ZStandaardChar"/>
    <w:link w:val="ZTussentitel"/>
    <w:rsid w:val="00BE11B3"/>
    <w:rPr>
      <w:rFonts w:ascii="Hind Medium" w:hAnsi="Hind Medium" w:cs="Hind Light"/>
      <w:sz w:val="20"/>
      <w:szCs w:val="20"/>
    </w:rPr>
  </w:style>
  <w:style w:type="character" w:styleId="Tekstvantijdelijkeaanduiding">
    <w:name w:val="Placeholder Text"/>
    <w:basedOn w:val="Standaardalinea-lettertype"/>
    <w:uiPriority w:val="99"/>
    <w:semiHidden/>
    <w:locked/>
    <w:rsid w:val="002B06DC"/>
    <w:rPr>
      <w:color w:val="808080"/>
    </w:rPr>
  </w:style>
  <w:style w:type="character" w:customStyle="1" w:styleId="ZAdresChar">
    <w:name w:val="Z Adres Char"/>
    <w:basedOn w:val="Standaardalinea-lettertype"/>
    <w:link w:val="ZAdres"/>
    <w:rsid w:val="00C8472C"/>
    <w:rPr>
      <w:rFonts w:ascii="Hind Light" w:hAnsi="Hind Light"/>
      <w:sz w:val="24"/>
      <w:szCs w:val="24"/>
      <w:lang w:val="en-US"/>
    </w:rPr>
  </w:style>
  <w:style w:type="paragraph" w:styleId="Ballontekst">
    <w:name w:val="Balloon Text"/>
    <w:basedOn w:val="Standaard"/>
    <w:link w:val="BallontekstChar"/>
    <w:uiPriority w:val="99"/>
    <w:semiHidden/>
    <w:unhideWhenUsed/>
    <w:locked/>
    <w:rsid w:val="0040555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5550"/>
    <w:rPr>
      <w:rFonts w:ascii="Segoe UI" w:hAnsi="Segoe UI" w:cs="Segoe UI"/>
      <w:sz w:val="18"/>
      <w:szCs w:val="18"/>
    </w:rPr>
  </w:style>
  <w:style w:type="paragraph" w:styleId="Koptekst">
    <w:name w:val="header"/>
    <w:basedOn w:val="Standaard"/>
    <w:link w:val="KoptekstChar"/>
    <w:uiPriority w:val="99"/>
    <w:unhideWhenUsed/>
    <w:locked/>
    <w:rsid w:val="001146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14691"/>
  </w:style>
  <w:style w:type="paragraph" w:styleId="Voettekst">
    <w:name w:val="footer"/>
    <w:basedOn w:val="Standaard"/>
    <w:link w:val="VoettekstChar"/>
    <w:uiPriority w:val="99"/>
    <w:unhideWhenUsed/>
    <w:locked/>
    <w:rsid w:val="001146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14691"/>
  </w:style>
  <w:style w:type="paragraph" w:customStyle="1" w:styleId="Default">
    <w:name w:val="Default"/>
    <w:rsid w:val="009B03A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Hoofdtitel">
    <w:name w:val="Hoofdtitel"/>
    <w:basedOn w:val="Pa5"/>
    <w:link w:val="HoofdtitelChar"/>
    <w:qFormat/>
    <w:rsid w:val="00045BD7"/>
    <w:pPr>
      <w:framePr w:hSpace="1701" w:vSpace="1701" w:wrap="around" w:vAnchor="page" w:hAnchor="margin" w:xAlign="right" w:y="1986"/>
      <w:spacing w:line="600" w:lineRule="exact"/>
      <w:jc w:val="right"/>
    </w:pPr>
    <w:rPr>
      <w:rFonts w:ascii="Hind Light" w:hAnsi="Hind Light" w:cs="Hind Light"/>
      <w:color w:val="00A6D2"/>
      <w:sz w:val="56"/>
      <w:szCs w:val="56"/>
    </w:rPr>
  </w:style>
  <w:style w:type="character" w:customStyle="1" w:styleId="Pa5Char">
    <w:name w:val="Pa5 Char"/>
    <w:basedOn w:val="Standaardalinea-lettertype"/>
    <w:link w:val="Pa5"/>
    <w:uiPriority w:val="99"/>
    <w:rsid w:val="00045BD7"/>
    <w:rPr>
      <w:rFonts w:ascii="Hind Medium" w:hAnsi="Hind Medium" w:cs="Times New Roman"/>
      <w:sz w:val="24"/>
      <w:szCs w:val="24"/>
    </w:rPr>
  </w:style>
  <w:style w:type="character" w:customStyle="1" w:styleId="HoofdtitelChar">
    <w:name w:val="Hoofdtitel Char"/>
    <w:basedOn w:val="Pa5Char"/>
    <w:link w:val="Hoofdtitel"/>
    <w:rsid w:val="00045BD7"/>
    <w:rPr>
      <w:rFonts w:ascii="Hind Light" w:hAnsi="Hind Light" w:cs="Hind Light"/>
      <w:color w:val="00A6D2"/>
      <w:sz w:val="56"/>
      <w:szCs w:val="56"/>
    </w:rPr>
  </w:style>
  <w:style w:type="paragraph" w:customStyle="1" w:styleId="xmsonormal">
    <w:name w:val="x_msonormal"/>
    <w:basedOn w:val="Standaard"/>
    <w:rsid w:val="00F858CA"/>
    <w:pPr>
      <w:spacing w:after="0" w:line="240" w:lineRule="auto"/>
    </w:pPr>
    <w:rPr>
      <w:rFonts w:ascii="Calibri" w:hAnsi="Calibri" w:cs="Calibri"/>
      <w:lang w:eastAsia="nl-BE"/>
    </w:rPr>
  </w:style>
  <w:style w:type="paragraph" w:customStyle="1" w:styleId="xmsolistparagraph">
    <w:name w:val="x_msolistparagraph"/>
    <w:basedOn w:val="Standaard"/>
    <w:rsid w:val="00F858CA"/>
    <w:pPr>
      <w:spacing w:after="0" w:line="240" w:lineRule="auto"/>
      <w:ind w:left="720"/>
    </w:pPr>
    <w:rPr>
      <w:rFonts w:ascii="Calibri" w:hAnsi="Calibri" w:cs="Calibri"/>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20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v\Desktop\Verslag.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E77FA-0FFA-4033-9939-84FC00B93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Verslag</Template>
  <TotalTime>8</TotalTime>
  <Pages>3</Pages>
  <Words>671</Words>
  <Characters>3692</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Sarah Vanroye</cp:lastModifiedBy>
  <cp:revision>3</cp:revision>
  <cp:lastPrinted>2017-09-25T10:03:00Z</cp:lastPrinted>
  <dcterms:created xsi:type="dcterms:W3CDTF">2026-06-08T13:20:00Z</dcterms:created>
  <dcterms:modified xsi:type="dcterms:W3CDTF">2026-06-08T13:26:00Z</dcterms:modified>
</cp:coreProperties>
</file>